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Разметка страницы для лицевой и задней стороны обложки брошюры"/>
      </w:tblPr>
      <w:tblGrid>
        <w:gridCol w:w="6924"/>
        <w:gridCol w:w="860"/>
        <w:gridCol w:w="860"/>
        <w:gridCol w:w="6754"/>
      </w:tblGrid>
      <w:tr w:rsidR="00C82F46" w:rsidRPr="00EC2CA7" w:rsidTr="00A20922">
        <w:trPr>
          <w:trHeight w:hRule="exact" w:val="2236"/>
          <w:jc w:val="center"/>
        </w:trPr>
        <w:tc>
          <w:tcPr>
            <w:tcW w:w="6924" w:type="dxa"/>
            <w:vMerge w:val="restart"/>
          </w:tcPr>
          <w:p w:rsidR="00C82F46" w:rsidRPr="00EC2CA7" w:rsidRDefault="00C82F46" w:rsidP="00D04FA9">
            <w:pPr>
              <w:spacing w:after="0"/>
              <w:jc w:val="center"/>
              <w:rPr>
                <w:lang w:val="ro-RO"/>
              </w:rPr>
            </w:pPr>
          </w:p>
          <w:p w:rsidR="007C2644" w:rsidRDefault="007C2644" w:rsidP="00D04FA9">
            <w:pPr>
              <w:pStyle w:val="af9"/>
              <w:numPr>
                <w:ilvl w:val="0"/>
                <w:numId w:val="0"/>
              </w:numPr>
              <w:ind w:left="432"/>
              <w:rPr>
                <w:lang w:val="ro-RO"/>
              </w:rPr>
            </w:pPr>
          </w:p>
          <w:p w:rsidR="00D66266" w:rsidRDefault="00D66266" w:rsidP="00D04FA9">
            <w:pPr>
              <w:pStyle w:val="af9"/>
              <w:numPr>
                <w:ilvl w:val="0"/>
                <w:numId w:val="0"/>
              </w:numPr>
              <w:ind w:left="432"/>
              <w:rPr>
                <w:lang w:val="ro-RO"/>
              </w:rPr>
            </w:pPr>
          </w:p>
          <w:p w:rsidR="00D66266" w:rsidRDefault="00D66266" w:rsidP="00D04FA9">
            <w:pPr>
              <w:pStyle w:val="af9"/>
              <w:numPr>
                <w:ilvl w:val="0"/>
                <w:numId w:val="0"/>
              </w:numPr>
              <w:ind w:left="432"/>
              <w:rPr>
                <w:lang w:val="ro-RO"/>
              </w:rPr>
            </w:pPr>
          </w:p>
          <w:p w:rsidR="00D04FA9" w:rsidRDefault="00D04FA9" w:rsidP="00D04FA9">
            <w:pPr>
              <w:pStyle w:val="af9"/>
              <w:numPr>
                <w:ilvl w:val="0"/>
                <w:numId w:val="0"/>
              </w:numPr>
              <w:ind w:left="432"/>
              <w:rPr>
                <w:lang w:val="ro-RO"/>
              </w:rPr>
            </w:pPr>
          </w:p>
          <w:p w:rsidR="00D04FA9" w:rsidRDefault="00D04FA9" w:rsidP="00D04FA9">
            <w:pPr>
              <w:pStyle w:val="af9"/>
              <w:numPr>
                <w:ilvl w:val="0"/>
                <w:numId w:val="0"/>
              </w:numPr>
              <w:ind w:left="432"/>
              <w:rPr>
                <w:lang w:val="ro-RO"/>
              </w:rPr>
            </w:pPr>
          </w:p>
          <w:p w:rsidR="00D66266" w:rsidRDefault="00D66266" w:rsidP="00D66266">
            <w:pPr>
              <w:tabs>
                <w:tab w:val="left" w:pos="2052"/>
              </w:tabs>
              <w:spacing w:after="0"/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D66266" w:rsidRDefault="00D66266" w:rsidP="00D66266">
            <w:pPr>
              <w:tabs>
                <w:tab w:val="left" w:pos="2052"/>
              </w:tabs>
              <w:spacing w:after="0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E95B67">
              <w:rPr>
                <w:rFonts w:ascii="Times New Roman" w:hAnsi="Times New Roman" w:cs="Times New Roman"/>
                <w:color w:val="002060"/>
              </w:rPr>
              <w:t>МЫ УЧИМСЯ У ВАС, И ВЫ УЧИТЕСЬ У НАС.</w:t>
            </w:r>
          </w:p>
          <w:p w:rsidR="00D66266" w:rsidRDefault="00D66266" w:rsidP="00D66266">
            <w:pPr>
              <w:tabs>
                <w:tab w:val="left" w:pos="2052"/>
              </w:tabs>
              <w:spacing w:after="0"/>
              <w:jc w:val="center"/>
              <w:rPr>
                <w:rFonts w:ascii="Times New Roman" w:hAnsi="Times New Roman" w:cs="Times New Roman"/>
                <w:color w:val="002060"/>
                <w:lang w:val="ro-RO"/>
              </w:rPr>
            </w:pPr>
            <w:r>
              <w:rPr>
                <w:rFonts w:ascii="Times New Roman" w:hAnsi="Times New Roman" w:cs="Times New Roman"/>
                <w:color w:val="002060"/>
              </w:rPr>
              <w:t>НЕ БОЙТЕСЬ ПРОЯВЛЯТЬ ИНИЦИАТИВУ И ОЗВУЧИВАТЬ ПРОБЛЕМЫ</w:t>
            </w:r>
            <w:r w:rsidRPr="00E95B67">
              <w:rPr>
                <w:rFonts w:ascii="Times New Roman" w:hAnsi="Times New Roman" w:cs="Times New Roman"/>
                <w:color w:val="002060"/>
                <w:lang w:val="ro-RO"/>
              </w:rPr>
              <w:t>.</w:t>
            </w:r>
          </w:p>
          <w:p w:rsidR="00D66266" w:rsidRDefault="00D66266" w:rsidP="00D66266">
            <w:pPr>
              <w:tabs>
                <w:tab w:val="left" w:pos="2052"/>
              </w:tabs>
              <w:spacing w:after="0"/>
              <w:jc w:val="center"/>
              <w:rPr>
                <w:rFonts w:ascii="Times New Roman" w:hAnsi="Times New Roman"/>
                <w:color w:val="002060"/>
              </w:rPr>
            </w:pPr>
            <w:r>
              <w:rPr>
                <w:rFonts w:ascii="Times New Roman" w:hAnsi="Times New Roman"/>
                <w:color w:val="002060"/>
              </w:rPr>
              <w:t>ПРОФСОЮЗ ПОМОЖЕТ ВАМ СДЕЛАТЬ ПЕРВЫЕ ПРОФЕССИОНАЛЬНЫЕ ШАГИ!</w:t>
            </w:r>
          </w:p>
          <w:p w:rsidR="00D04FA9" w:rsidRPr="00EC2CA7" w:rsidRDefault="00D66266" w:rsidP="00D66266">
            <w:pPr>
              <w:pStyle w:val="af9"/>
              <w:numPr>
                <w:ilvl w:val="0"/>
                <w:numId w:val="0"/>
              </w:numPr>
              <w:ind w:left="432"/>
              <w:jc w:val="center"/>
              <w:rPr>
                <w:lang w:val="ro-RO"/>
              </w:rPr>
            </w:pPr>
            <w:r>
              <w:rPr>
                <w:rFonts w:ascii="Times New Roman" w:hAnsi="Times New Roman"/>
                <w:color w:val="002060"/>
              </w:rPr>
              <w:t>МЫ – ВМЕСТЕ!</w:t>
            </w:r>
          </w:p>
        </w:tc>
        <w:tc>
          <w:tcPr>
            <w:tcW w:w="860" w:type="dxa"/>
          </w:tcPr>
          <w:p w:rsidR="00C82F46" w:rsidRPr="00EC2CA7" w:rsidRDefault="00C82F46" w:rsidP="00827DA6">
            <w:pPr>
              <w:rPr>
                <w:lang w:val="ro-RO"/>
              </w:rPr>
            </w:pPr>
          </w:p>
        </w:tc>
        <w:tc>
          <w:tcPr>
            <w:tcW w:w="860" w:type="dxa"/>
          </w:tcPr>
          <w:p w:rsidR="00C82F46" w:rsidRPr="00EC2CA7" w:rsidRDefault="00C82F46" w:rsidP="00827DA6">
            <w:pPr>
              <w:rPr>
                <w:lang w:val="ro-RO"/>
              </w:rPr>
            </w:pPr>
          </w:p>
        </w:tc>
        <w:tc>
          <w:tcPr>
            <w:tcW w:w="6754" w:type="dxa"/>
          </w:tcPr>
          <w:p w:rsidR="00C82F46" w:rsidRPr="00C84174" w:rsidRDefault="00C84174" w:rsidP="00C84174">
            <w:pPr>
              <w:spacing w:after="0"/>
              <w:jc w:val="center"/>
              <w:rPr>
                <w:rFonts w:ascii="Times New Roman" w:hAnsi="Times New Roman"/>
                <w:color w:val="191F3B" w:themeColor="text1" w:themeShade="BF"/>
                <w:sz w:val="30"/>
                <w:szCs w:val="30"/>
              </w:rPr>
            </w:pPr>
            <w:r w:rsidRPr="00C84174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B475A8C" wp14:editId="2B69AD83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0</wp:posOffset>
                  </wp:positionV>
                  <wp:extent cx="548640" cy="694690"/>
                  <wp:effectExtent l="0" t="0" r="381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эмблема профсоюза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4174">
              <w:rPr>
                <w:rFonts w:ascii="Times New Roman" w:hAnsi="Times New Roman"/>
                <w:color w:val="191F3B" w:themeColor="text1" w:themeShade="BF"/>
                <w:sz w:val="30"/>
                <w:szCs w:val="30"/>
              </w:rPr>
              <w:t>Минская областная организация</w:t>
            </w:r>
          </w:p>
          <w:p w:rsidR="00C84174" w:rsidRPr="00C84174" w:rsidRDefault="00C84174" w:rsidP="00C84174">
            <w:pPr>
              <w:spacing w:after="0"/>
              <w:jc w:val="center"/>
              <w:rPr>
                <w:rFonts w:ascii="Times New Roman" w:hAnsi="Times New Roman"/>
                <w:color w:val="191F3B" w:themeColor="text1" w:themeShade="BF"/>
                <w:sz w:val="30"/>
                <w:szCs w:val="30"/>
              </w:rPr>
            </w:pPr>
            <w:r w:rsidRPr="00C84174">
              <w:rPr>
                <w:rFonts w:ascii="Times New Roman" w:hAnsi="Times New Roman"/>
                <w:color w:val="191F3B" w:themeColor="text1" w:themeShade="BF"/>
                <w:sz w:val="30"/>
                <w:szCs w:val="30"/>
              </w:rPr>
              <w:t>Белорусского профессионального союза работников образования и науки</w:t>
            </w:r>
          </w:p>
          <w:p w:rsidR="00AB1B44" w:rsidRDefault="00AB1B44" w:rsidP="00B70D73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84174" w:rsidRPr="00B70D73" w:rsidRDefault="00C84174" w:rsidP="00B70D73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82F46" w:rsidRPr="00EC2CA7" w:rsidTr="00D66266">
        <w:trPr>
          <w:trHeight w:val="1057"/>
          <w:jc w:val="center"/>
        </w:trPr>
        <w:tc>
          <w:tcPr>
            <w:tcW w:w="6924" w:type="dxa"/>
            <w:vMerge/>
          </w:tcPr>
          <w:p w:rsidR="00C82F46" w:rsidRPr="00EC2CA7" w:rsidRDefault="00C82F46" w:rsidP="00827DA6">
            <w:pPr>
              <w:rPr>
                <w:color w:val="FFFFFF" w:themeColor="background2"/>
                <w:lang w:val="ro-RO"/>
              </w:rPr>
            </w:pPr>
          </w:p>
        </w:tc>
        <w:tc>
          <w:tcPr>
            <w:tcW w:w="860" w:type="dxa"/>
            <w:vMerge w:val="restart"/>
          </w:tcPr>
          <w:p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860" w:type="dxa"/>
            <w:vMerge w:val="restart"/>
          </w:tcPr>
          <w:p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6754" w:type="dxa"/>
            <w:vMerge w:val="restart"/>
            <w:vAlign w:val="center"/>
          </w:tcPr>
          <w:p w:rsidR="00C82F46" w:rsidRDefault="00C84174" w:rsidP="00B70D73">
            <w:pPr>
              <w:pStyle w:val="a9"/>
              <w:rPr>
                <w:rFonts w:ascii="Monotype Corsiva" w:hAnsi="Monotype Corsiva"/>
                <w:color w:val="002060"/>
                <w:sz w:val="56"/>
                <w:szCs w:val="56"/>
              </w:rPr>
            </w:pPr>
            <w:r>
              <w:rPr>
                <w:rFonts w:ascii="Monotype Corsiva" w:hAnsi="Monotype Corsiva"/>
                <w:color w:val="002060"/>
                <w:sz w:val="56"/>
                <w:szCs w:val="56"/>
              </w:rPr>
              <w:t>Информационный профсоюзный бюллетень № 1</w:t>
            </w:r>
          </w:p>
          <w:p w:rsidR="00D66266" w:rsidRPr="00AB1B44" w:rsidRDefault="00D66266" w:rsidP="00B70D73">
            <w:pPr>
              <w:pStyle w:val="a9"/>
              <w:rPr>
                <w:rFonts w:ascii="Monotype Corsiva" w:hAnsi="Monotype Corsiva"/>
                <w:lang w:val="ro-RO"/>
              </w:rPr>
            </w:pPr>
          </w:p>
        </w:tc>
      </w:tr>
      <w:tr w:rsidR="00D66266" w:rsidRPr="00EC2CA7" w:rsidTr="00D66266">
        <w:trPr>
          <w:trHeight w:val="753"/>
          <w:jc w:val="center"/>
        </w:trPr>
        <w:tc>
          <w:tcPr>
            <w:tcW w:w="6924" w:type="dxa"/>
            <w:vMerge w:val="restart"/>
          </w:tcPr>
          <w:p w:rsidR="00D66266" w:rsidRDefault="00D66266" w:rsidP="005B74B9">
            <w:pPr>
              <w:spacing w:after="0"/>
              <w:jc w:val="center"/>
              <w:rPr>
                <w:color w:val="FFFFFF" w:themeColor="background2"/>
                <w:lang w:val="ro-RO"/>
              </w:rPr>
            </w:pPr>
          </w:p>
          <w:p w:rsidR="00D66266" w:rsidRPr="00EC2CA7" w:rsidRDefault="00D66266" w:rsidP="005B74B9">
            <w:pPr>
              <w:pStyle w:val="21"/>
              <w:jc w:val="center"/>
              <w:rPr>
                <w:lang w:val="ro-RO"/>
              </w:rPr>
            </w:pPr>
            <w:r>
              <w:rPr>
                <w:noProof/>
                <w:color w:val="FFFFFF" w:themeColor="background2"/>
                <w:lang w:eastAsia="ru-RU"/>
              </w:rPr>
              <w:drawing>
                <wp:inline distT="0" distB="0" distL="0" distR="0" wp14:anchorId="1926F186" wp14:editId="060C6A5D">
                  <wp:extent cx="3930193" cy="25831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621877201_28-phonoteka_org-p-mezhkulturnaya-kommunikatsiya-fon-dlya-pre-3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94" cy="2595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6266" w:rsidRPr="00C85177" w:rsidRDefault="00D66266" w:rsidP="00DC10E0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860" w:type="dxa"/>
            <w:vMerge/>
          </w:tcPr>
          <w:p w:rsidR="00D66266" w:rsidRPr="00EC2CA7" w:rsidRDefault="00D66266" w:rsidP="00C82F46">
            <w:pPr>
              <w:pStyle w:val="a7"/>
              <w:rPr>
                <w:lang w:val="ro-RO"/>
              </w:rPr>
            </w:pPr>
          </w:p>
        </w:tc>
        <w:tc>
          <w:tcPr>
            <w:tcW w:w="860" w:type="dxa"/>
            <w:vMerge/>
          </w:tcPr>
          <w:p w:rsidR="00D66266" w:rsidRPr="00EC2CA7" w:rsidRDefault="00D66266" w:rsidP="00C82F46">
            <w:pPr>
              <w:pStyle w:val="a7"/>
              <w:rPr>
                <w:lang w:val="ro-RO"/>
              </w:rPr>
            </w:pPr>
          </w:p>
        </w:tc>
        <w:tc>
          <w:tcPr>
            <w:tcW w:w="6754" w:type="dxa"/>
            <w:vMerge/>
          </w:tcPr>
          <w:p w:rsidR="00D66266" w:rsidRPr="00EC2CA7" w:rsidRDefault="00D66266" w:rsidP="00C82F46">
            <w:pPr>
              <w:pStyle w:val="ab"/>
              <w:rPr>
                <w:lang w:val="ro-RO"/>
              </w:rPr>
            </w:pPr>
          </w:p>
        </w:tc>
      </w:tr>
      <w:tr w:rsidR="00D66266" w:rsidRPr="00EC2CA7" w:rsidTr="000C0162">
        <w:trPr>
          <w:trHeight w:hRule="exact" w:val="85"/>
          <w:jc w:val="center"/>
        </w:trPr>
        <w:tc>
          <w:tcPr>
            <w:tcW w:w="6924" w:type="dxa"/>
            <w:vMerge/>
          </w:tcPr>
          <w:p w:rsidR="00D66266" w:rsidRPr="00EC2CA7" w:rsidRDefault="00D66266" w:rsidP="00DC10E0">
            <w:pPr>
              <w:pStyle w:val="af"/>
              <w:rPr>
                <w:lang w:val="ro-RO"/>
              </w:rPr>
            </w:pPr>
          </w:p>
        </w:tc>
        <w:tc>
          <w:tcPr>
            <w:tcW w:w="860" w:type="dxa"/>
            <w:vMerge/>
          </w:tcPr>
          <w:p w:rsidR="00D66266" w:rsidRPr="00EC2CA7" w:rsidRDefault="00D66266">
            <w:pPr>
              <w:pStyle w:val="a7"/>
              <w:rPr>
                <w:lang w:val="ro-RO"/>
              </w:rPr>
            </w:pPr>
          </w:p>
        </w:tc>
        <w:tc>
          <w:tcPr>
            <w:tcW w:w="860" w:type="dxa"/>
            <w:vMerge/>
          </w:tcPr>
          <w:p w:rsidR="00D66266" w:rsidRPr="00EC2CA7" w:rsidRDefault="00D66266">
            <w:pPr>
              <w:pStyle w:val="a7"/>
              <w:rPr>
                <w:lang w:val="ro-RO"/>
              </w:rPr>
            </w:pPr>
          </w:p>
        </w:tc>
        <w:tc>
          <w:tcPr>
            <w:tcW w:w="6754" w:type="dxa"/>
            <w:tcBorders>
              <w:bottom w:val="single" w:sz="24" w:space="0" w:color="FFFFFF" w:themeColor="background2"/>
            </w:tcBorders>
            <w:vAlign w:val="bottom"/>
          </w:tcPr>
          <w:p w:rsidR="00D66266" w:rsidRPr="00EC2CA7" w:rsidRDefault="00D66266" w:rsidP="00C84174">
            <w:pPr>
              <w:spacing w:after="0"/>
              <w:rPr>
                <w:lang w:val="ro-RO"/>
              </w:rPr>
            </w:pPr>
          </w:p>
        </w:tc>
      </w:tr>
      <w:tr w:rsidR="00D66266" w:rsidRPr="00EC2CA7" w:rsidTr="000C0162">
        <w:trPr>
          <w:trHeight w:hRule="exact" w:val="3705"/>
          <w:jc w:val="center"/>
        </w:trPr>
        <w:tc>
          <w:tcPr>
            <w:tcW w:w="6924" w:type="dxa"/>
            <w:vMerge/>
            <w:vAlign w:val="center"/>
          </w:tcPr>
          <w:p w:rsidR="00D66266" w:rsidRPr="00EC2CA7" w:rsidRDefault="00D66266" w:rsidP="00DC10E0">
            <w:pPr>
              <w:pStyle w:val="af"/>
              <w:rPr>
                <w:lang w:val="ro-RO"/>
              </w:rPr>
            </w:pPr>
          </w:p>
        </w:tc>
        <w:tc>
          <w:tcPr>
            <w:tcW w:w="860" w:type="dxa"/>
            <w:vMerge/>
          </w:tcPr>
          <w:p w:rsidR="00D66266" w:rsidRPr="00EC2CA7" w:rsidRDefault="00D66266">
            <w:pPr>
              <w:pStyle w:val="a7"/>
              <w:rPr>
                <w:lang w:val="ro-RO"/>
              </w:rPr>
            </w:pPr>
          </w:p>
        </w:tc>
        <w:tc>
          <w:tcPr>
            <w:tcW w:w="860" w:type="dxa"/>
            <w:vMerge/>
          </w:tcPr>
          <w:p w:rsidR="00D66266" w:rsidRPr="00EC2CA7" w:rsidRDefault="00D66266">
            <w:pPr>
              <w:pStyle w:val="a7"/>
              <w:rPr>
                <w:lang w:val="ro-RO"/>
              </w:rPr>
            </w:pPr>
          </w:p>
        </w:tc>
        <w:tc>
          <w:tcPr>
            <w:tcW w:w="6754" w:type="dxa"/>
            <w:tcBorders>
              <w:top w:val="single" w:sz="24" w:space="0" w:color="FFFFFF" w:themeColor="background2"/>
              <w:bottom w:val="single" w:sz="24" w:space="0" w:color="FFFFFF" w:themeColor="background2"/>
            </w:tcBorders>
            <w:vAlign w:val="center"/>
          </w:tcPr>
          <w:p w:rsidR="00D66266" w:rsidRPr="008E72DC" w:rsidRDefault="00C84174" w:rsidP="000C0162">
            <w:pPr>
              <w:pStyle w:val="ab"/>
              <w:spacing w:before="0" w:after="240"/>
              <w:rPr>
                <w:rFonts w:ascii="Times New Roman" w:hAnsi="Times New Roman"/>
                <w:sz w:val="40"/>
                <w:szCs w:val="40"/>
              </w:rPr>
            </w:pPr>
            <w:r w:rsidRPr="008E72DC">
              <w:rPr>
                <w:rFonts w:ascii="Times New Roman" w:hAnsi="Times New Roman"/>
                <w:color w:val="0C9A73" w:themeColor="accent4" w:themeShade="BF"/>
                <w:sz w:val="40"/>
                <w:szCs w:val="40"/>
              </w:rPr>
              <w:t>Основные понятия и содержание порядка взаимодействия молодежи в проф</w:t>
            </w:r>
            <w:bookmarkStart w:id="0" w:name="_GoBack"/>
            <w:bookmarkEnd w:id="0"/>
            <w:r w:rsidRPr="008E72DC">
              <w:rPr>
                <w:rFonts w:ascii="Times New Roman" w:hAnsi="Times New Roman"/>
                <w:color w:val="0C9A73" w:themeColor="accent4" w:themeShade="BF"/>
                <w:sz w:val="40"/>
                <w:szCs w:val="40"/>
              </w:rPr>
              <w:t>союзной организации</w:t>
            </w:r>
          </w:p>
        </w:tc>
      </w:tr>
      <w:tr w:rsidR="00C82F46" w:rsidRPr="00EC2CA7" w:rsidTr="000C0162">
        <w:trPr>
          <w:trHeight w:hRule="exact" w:val="1277"/>
          <w:jc w:val="center"/>
        </w:trPr>
        <w:tc>
          <w:tcPr>
            <w:tcW w:w="6924" w:type="dxa"/>
          </w:tcPr>
          <w:p w:rsidR="00C82F46" w:rsidRDefault="00C82F46" w:rsidP="005D6E77">
            <w:pPr>
              <w:pStyle w:val="af"/>
              <w:rPr>
                <w:lang w:val="ro-RO"/>
              </w:rPr>
            </w:pPr>
          </w:p>
          <w:p w:rsidR="00A20922" w:rsidRPr="00A20922" w:rsidRDefault="00A20922" w:rsidP="005D6E77">
            <w:pPr>
              <w:pStyle w:val="af"/>
              <w:rPr>
                <w:rFonts w:ascii="Times New Roman" w:hAnsi="Times New Roman"/>
                <w:color w:val="222A50" w:themeColor="text1"/>
                <w:sz w:val="36"/>
                <w:szCs w:val="36"/>
              </w:rPr>
            </w:pPr>
            <w:r w:rsidRPr="00A20922">
              <w:rPr>
                <w:rFonts w:ascii="Times New Roman" w:hAnsi="Times New Roman"/>
                <w:color w:val="222A50" w:themeColor="text1"/>
                <w:sz w:val="36"/>
                <w:szCs w:val="36"/>
              </w:rPr>
              <w:t xml:space="preserve">Минск, </w:t>
            </w:r>
            <w:r w:rsidRPr="00A20922">
              <w:rPr>
                <w:rFonts w:ascii="Times New Roman" w:hAnsi="Times New Roman"/>
                <w:color w:val="222A50" w:themeColor="text1"/>
                <w:sz w:val="36"/>
                <w:szCs w:val="36"/>
              </w:rPr>
              <w:t>ноябрь 2021</w:t>
            </w:r>
            <w:r>
              <w:rPr>
                <w:rFonts w:ascii="Times New Roman" w:hAnsi="Times New Roman"/>
                <w:color w:val="222A50" w:themeColor="text1"/>
                <w:sz w:val="36"/>
                <w:szCs w:val="36"/>
              </w:rPr>
              <w:t xml:space="preserve"> г.</w:t>
            </w:r>
          </w:p>
          <w:p w:rsidR="00A20922" w:rsidRPr="00EC2CA7" w:rsidRDefault="00A20922" w:rsidP="005D6E77">
            <w:pPr>
              <w:pStyle w:val="af"/>
              <w:rPr>
                <w:lang w:val="ro-RO"/>
              </w:rPr>
            </w:pPr>
          </w:p>
        </w:tc>
        <w:tc>
          <w:tcPr>
            <w:tcW w:w="860" w:type="dxa"/>
            <w:vMerge/>
          </w:tcPr>
          <w:p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860" w:type="dxa"/>
            <w:vMerge/>
          </w:tcPr>
          <w:p w:rsidR="00C82F46" w:rsidRPr="00EC2CA7" w:rsidRDefault="00C82F46">
            <w:pPr>
              <w:pStyle w:val="a7"/>
              <w:rPr>
                <w:lang w:val="ro-RO"/>
              </w:rPr>
            </w:pPr>
          </w:p>
        </w:tc>
        <w:tc>
          <w:tcPr>
            <w:tcW w:w="6754" w:type="dxa"/>
            <w:tcBorders>
              <w:top w:val="single" w:sz="24" w:space="0" w:color="FFFFFF" w:themeColor="background2"/>
            </w:tcBorders>
            <w:vAlign w:val="center"/>
          </w:tcPr>
          <w:p w:rsidR="000C0162" w:rsidRDefault="000C0162" w:rsidP="00C82F46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C82F46" w:rsidRPr="00C84174" w:rsidRDefault="00C82F46" w:rsidP="00C82F46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73157D" w:rsidRDefault="0073157D" w:rsidP="00F70034">
      <w:pPr>
        <w:rPr>
          <w:lang w:val="ro-RO" w:bidi="ru-RU"/>
        </w:rPr>
      </w:pPr>
      <w:r w:rsidRPr="00EC2CA7">
        <w:rPr>
          <w:lang w:val="ro-RO" w:bidi="ru-RU"/>
        </w:rPr>
        <w:br w:type="page"/>
      </w:r>
    </w:p>
    <w:p w:rsidR="000C0162" w:rsidRPr="00EC2CA7" w:rsidRDefault="000C0162" w:rsidP="00F70034">
      <w:pPr>
        <w:rPr>
          <w:lang w:val="ro-RO"/>
        </w:r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Разметка страницы для 2 внутренних страниц брошюры"/>
      </w:tblPr>
      <w:tblGrid>
        <w:gridCol w:w="6756"/>
        <w:gridCol w:w="943"/>
        <w:gridCol w:w="550"/>
        <w:gridCol w:w="7149"/>
      </w:tblGrid>
      <w:tr w:rsidR="00100188" w:rsidRPr="00EC2CA7" w:rsidTr="000941F2">
        <w:trPr>
          <w:trHeight w:hRule="exact" w:val="900"/>
          <w:jc w:val="center"/>
        </w:trPr>
        <w:tc>
          <w:tcPr>
            <w:tcW w:w="6756" w:type="dxa"/>
            <w:vMerge w:val="restart"/>
          </w:tcPr>
          <w:p w:rsidR="00100188" w:rsidRDefault="00100188" w:rsidP="00100188">
            <w:pPr>
              <w:pStyle w:val="11"/>
            </w:pPr>
          </w:p>
          <w:p w:rsidR="00100188" w:rsidRDefault="00100188" w:rsidP="00100188">
            <w:pPr>
              <w:spacing w:after="0"/>
              <w:jc w:val="center"/>
              <w:rPr>
                <w:rFonts w:ascii="Times New Roman" w:hAnsi="Times New Roman"/>
                <w:b/>
                <w:color w:val="002060"/>
              </w:rPr>
            </w:pPr>
          </w:p>
          <w:p w:rsidR="00100188" w:rsidRPr="00100188" w:rsidRDefault="00100188" w:rsidP="00100188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00188" w:rsidRPr="00100188" w:rsidRDefault="00100188" w:rsidP="00100188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00188" w:rsidRPr="00100188" w:rsidRDefault="00100188" w:rsidP="00100188">
            <w:pPr>
              <w:spacing w:after="0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Туристическо-экскурсионная деятельность</w:t>
            </w:r>
          </w:p>
          <w:p w:rsidR="00100188" w:rsidRDefault="00100188" w:rsidP="00100188">
            <w:pPr>
              <w:spacing w:after="0"/>
              <w:rPr>
                <w:rFonts w:ascii="Times New Roman" w:hAnsi="Times New Roman"/>
                <w:b/>
                <w:color w:val="002060"/>
              </w:rPr>
            </w:pPr>
          </w:p>
          <w:p w:rsidR="00100188" w:rsidRPr="00D60C5B" w:rsidRDefault="00100188" w:rsidP="00100188">
            <w:pPr>
              <w:spacing w:after="0"/>
              <w:rPr>
                <w:rFonts w:ascii="Times New Roman" w:hAnsi="Times New Roman"/>
                <w:b/>
                <w:color w:val="F6BB03" w:themeColor="background1"/>
                <w:sz w:val="32"/>
                <w:szCs w:val="32"/>
              </w:rPr>
            </w:pPr>
            <w:r w:rsidRPr="00D60C5B">
              <w:rPr>
                <w:rFonts w:ascii="Times New Roman" w:hAnsi="Times New Roman"/>
                <w:b/>
                <w:color w:val="F6BB03" w:themeColor="background1"/>
                <w:sz w:val="32"/>
                <w:szCs w:val="32"/>
              </w:rPr>
              <w:t>Совместный отдых – это важно!</w:t>
            </w:r>
          </w:p>
          <w:p w:rsidR="00100188" w:rsidRDefault="00100188" w:rsidP="00100188">
            <w:pPr>
              <w:spacing w:before="240" w:after="0"/>
              <w:ind w:firstLine="447"/>
              <w:rPr>
                <w:rFonts w:ascii="Times New Roman" w:hAnsi="Times New Roman"/>
                <w:noProof/>
                <w:lang w:eastAsia="ru-RU"/>
              </w:rPr>
            </w:pPr>
            <w:r w:rsidRPr="008F2B98">
              <w:rPr>
                <w:rFonts w:ascii="Times New Roman" w:hAnsi="Times New Roman"/>
                <w:color w:val="002060"/>
              </w:rPr>
              <w:t>Организация экскурсий и отдыха членов профсоюза не только в Республике Беларусь, но и за ее пределами.</w:t>
            </w:r>
            <w:r>
              <w:rPr>
                <w:noProof/>
                <w:lang w:eastAsia="ru-RU"/>
              </w:rPr>
              <w:t xml:space="preserve"> </w:t>
            </w:r>
          </w:p>
          <w:p w:rsidR="00C17E09" w:rsidRDefault="00100188" w:rsidP="00D60C5B">
            <w:pPr>
              <w:spacing w:before="240" w:after="0"/>
              <w:ind w:firstLine="447"/>
              <w:jc w:val="center"/>
              <w:rPr>
                <w:lang w:val="ro-RO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1463B8" wp14:editId="344242B7">
                  <wp:extent cx="2478281" cy="14373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Беларустурист_logo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40" cy="14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188" w:rsidRPr="00C17E09" w:rsidRDefault="00C17E09" w:rsidP="00C17E09">
            <w:pPr>
              <w:ind w:firstLine="447"/>
              <w:jc w:val="both"/>
              <w:rPr>
                <w:rFonts w:ascii="Times New Roman" w:hAnsi="Times New Roman" w:cs="Times New Roman"/>
                <w:lang w:bidi="ru-RU"/>
              </w:rPr>
            </w:pPr>
            <w:r w:rsidRPr="00C17E09">
              <w:rPr>
                <w:rFonts w:ascii="Times New Roman" w:hAnsi="Times New Roman" w:cs="Times New Roman"/>
                <w:lang w:bidi="ru-RU"/>
              </w:rPr>
              <w:t>«</w:t>
            </w:r>
            <w:proofErr w:type="spellStart"/>
            <w:r w:rsidRPr="00C17E09">
              <w:rPr>
                <w:rFonts w:ascii="Times New Roman" w:hAnsi="Times New Roman" w:cs="Times New Roman"/>
                <w:b/>
                <w:bCs/>
                <w:lang w:bidi="ru-RU"/>
              </w:rPr>
              <w:t>Беларустурист</w:t>
            </w:r>
            <w:proofErr w:type="spellEnd"/>
            <w:r w:rsidRPr="00C17E09">
              <w:rPr>
                <w:rFonts w:ascii="Times New Roman" w:hAnsi="Times New Roman" w:cs="Times New Roman"/>
                <w:lang w:bidi="ru-RU"/>
              </w:rPr>
              <w:t>» — это первая </w:t>
            </w:r>
            <w:r w:rsidRPr="00C17E09">
              <w:rPr>
                <w:rFonts w:ascii="Times New Roman" w:hAnsi="Times New Roman" w:cs="Times New Roman"/>
                <w:b/>
                <w:bCs/>
                <w:lang w:bidi="ru-RU"/>
              </w:rPr>
              <w:t>туристическая компания</w:t>
            </w:r>
            <w:r w:rsidRPr="00C17E09">
              <w:rPr>
                <w:rFonts w:ascii="Times New Roman" w:hAnsi="Times New Roman" w:cs="Times New Roman"/>
                <w:lang w:bidi="ru-RU"/>
              </w:rPr>
              <w:t> нашей страны, основанная в 1951 году. «</w:t>
            </w:r>
            <w:proofErr w:type="spellStart"/>
            <w:r w:rsidRPr="00C17E09">
              <w:rPr>
                <w:rFonts w:ascii="Times New Roman" w:hAnsi="Times New Roman" w:cs="Times New Roman"/>
                <w:lang w:bidi="ru-RU"/>
              </w:rPr>
              <w:t>Беларустурист</w:t>
            </w:r>
            <w:proofErr w:type="spellEnd"/>
            <w:r w:rsidRPr="00C17E09">
              <w:rPr>
                <w:rFonts w:ascii="Times New Roman" w:hAnsi="Times New Roman" w:cs="Times New Roman"/>
                <w:lang w:bidi="ru-RU"/>
              </w:rPr>
              <w:t>» сегодня — это развитая сеть гостиничных комплексов, туристско-оздоровительных баз, бюро путешествий и экскурсий, работающих во всех крупных городах Беларуси, а также собственное автотранспортное предприятие — </w:t>
            </w:r>
            <w:hyperlink r:id="rId15" w:tgtFrame="_blank" w:history="1">
              <w:r w:rsidRPr="00C17E09">
                <w:rPr>
                  <w:rStyle w:val="affff"/>
                  <w:rFonts w:ascii="Times New Roman" w:hAnsi="Times New Roman" w:cs="Times New Roman"/>
                  <w:lang w:bidi="ru-RU"/>
                </w:rPr>
                <w:t>«</w:t>
              </w:r>
              <w:proofErr w:type="spellStart"/>
              <w:r w:rsidRPr="00C17E09">
                <w:rPr>
                  <w:rStyle w:val="affff"/>
                  <w:rFonts w:ascii="Times New Roman" w:hAnsi="Times New Roman" w:cs="Times New Roman"/>
                  <w:lang w:bidi="ru-RU"/>
                </w:rPr>
                <w:t>Белавтотурист</w:t>
              </w:r>
              <w:proofErr w:type="spellEnd"/>
              <w:r w:rsidRPr="00C17E09">
                <w:rPr>
                  <w:rStyle w:val="affff"/>
                  <w:rFonts w:ascii="Times New Roman" w:hAnsi="Times New Roman" w:cs="Times New Roman"/>
                  <w:lang w:bidi="ru-RU"/>
                </w:rPr>
                <w:t>»</w:t>
              </w:r>
            </w:hyperlink>
            <w:r w:rsidRPr="00C17E09">
              <w:rPr>
                <w:rFonts w:ascii="Times New Roman" w:hAnsi="Times New Roman" w:cs="Times New Roman"/>
                <w:lang w:bidi="ru-RU"/>
              </w:rPr>
              <w:t>. Это работа в кругу внутреннего и въездного туризма, позволяющая осуществить многие заветные мечтания путешественников.   </w:t>
            </w:r>
          </w:p>
          <w:p w:rsidR="00C17E09" w:rsidRDefault="00C17E09" w:rsidP="00C17E09">
            <w:pPr>
              <w:ind w:firstLine="447"/>
              <w:jc w:val="both"/>
              <w:rPr>
                <w:rFonts w:ascii="Times New Roman" w:hAnsi="Times New Roman" w:cs="Times New Roman"/>
                <w:lang w:bidi="ru-RU"/>
              </w:rPr>
            </w:pPr>
            <w:r w:rsidRPr="00C17E09">
              <w:rPr>
                <w:rFonts w:ascii="Times New Roman" w:hAnsi="Times New Roman" w:cs="Times New Roman"/>
                <w:lang w:bidi="ru-RU"/>
              </w:rPr>
              <w:t>Прекрасные условия для проживания и отдыха, увлекательные экскурсионные пр</w:t>
            </w:r>
            <w:r>
              <w:rPr>
                <w:rFonts w:ascii="Times New Roman" w:hAnsi="Times New Roman" w:cs="Times New Roman"/>
                <w:lang w:bidi="ru-RU"/>
              </w:rPr>
              <w:t xml:space="preserve">ограммы обязательно понравятся всем. Каждый сможет </w:t>
            </w:r>
            <w:r w:rsidRPr="00C17E09">
              <w:rPr>
                <w:rFonts w:ascii="Times New Roman" w:hAnsi="Times New Roman" w:cs="Times New Roman"/>
                <w:lang w:bidi="ru-RU"/>
              </w:rPr>
              <w:t>получить незабываемые впечатления об отдыхе!</w:t>
            </w:r>
          </w:p>
          <w:p w:rsidR="0085464F" w:rsidRPr="00C17E09" w:rsidRDefault="0085464F" w:rsidP="0085464F">
            <w:pPr>
              <w:ind w:firstLine="447"/>
              <w:jc w:val="center"/>
              <w:rPr>
                <w:rFonts w:ascii="Times New Roman" w:hAnsi="Times New Roman"/>
                <w:lang w:val="ro-RO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34E601" wp14:editId="1A57FEA5">
                  <wp:extent cx="2729895" cy="1630680"/>
                  <wp:effectExtent l="0" t="0" r="0" b="7620"/>
                  <wp:docPr id="6" name="Рисунок 6" descr="o na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 na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3" cy="163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:rsidR="00100188" w:rsidRPr="00EC2CA7" w:rsidRDefault="00100188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:rsidR="00100188" w:rsidRPr="00EC2CA7" w:rsidRDefault="00100188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vMerge w:val="restart"/>
          </w:tcPr>
          <w:p w:rsidR="00100188" w:rsidRPr="005547DB" w:rsidRDefault="00100188" w:rsidP="009F12B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</w:p>
          <w:p w:rsidR="00100188" w:rsidRPr="00F4060F" w:rsidRDefault="00100188" w:rsidP="009F12BF">
            <w:pPr>
              <w:pStyle w:val="af0"/>
              <w:rPr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  <w:lang w:val="en-US"/>
              </w:rPr>
              <w:lastRenderedPageBreak/>
              <w:t>PROF</w:t>
            </w:r>
            <w:r>
              <w:rPr>
                <w:rFonts w:ascii="Times New Roman" w:hAnsi="Times New Roman"/>
                <w:sz w:val="40"/>
                <w:szCs w:val="40"/>
              </w:rPr>
              <w:t>членство</w:t>
            </w:r>
          </w:p>
          <w:p w:rsidR="00100188" w:rsidRPr="00F4060F" w:rsidRDefault="00100188" w:rsidP="00100188">
            <w:pPr>
              <w:pStyle w:val="11"/>
            </w:pPr>
            <w:r w:rsidRPr="00F4060F">
              <w:t>Какие преимущества дает работникам членство в профсоюзе?</w:t>
            </w:r>
          </w:p>
          <w:p w:rsidR="00100188" w:rsidRDefault="00100188" w:rsidP="009F12BF">
            <w:pPr>
              <w:spacing w:after="0"/>
              <w:ind w:firstLine="447"/>
              <w:jc w:val="both"/>
              <w:rPr>
                <w:rFonts w:ascii="Times New Roman" w:hAnsi="Times New Roman"/>
              </w:rPr>
            </w:pPr>
            <w:r w:rsidRPr="00D66266">
              <w:rPr>
                <w:rFonts w:ascii="Times New Roman" w:hAnsi="Times New Roman"/>
              </w:rPr>
              <w:t>Работники, состоящие в профсоюзе, являются частью организованной группы</w:t>
            </w:r>
            <w:r>
              <w:rPr>
                <w:rFonts w:ascii="Times New Roman" w:hAnsi="Times New Roman"/>
              </w:rPr>
              <w:t xml:space="preserve"> – первичной профсоюзной организации. Ее члены заинтересованы в решении вопросов </w:t>
            </w:r>
            <w:r w:rsidRPr="00D66266">
              <w:rPr>
                <w:rFonts w:ascii="Times New Roman" w:hAnsi="Times New Roman"/>
              </w:rPr>
              <w:t xml:space="preserve">защиты трудовых, социально-экономических прав и интересов. </w:t>
            </w:r>
            <w:r>
              <w:rPr>
                <w:rFonts w:ascii="Times New Roman" w:hAnsi="Times New Roman"/>
              </w:rPr>
              <w:t>Например,</w:t>
            </w:r>
            <w:r w:rsidRPr="00D66266">
              <w:rPr>
                <w:rFonts w:ascii="Times New Roman" w:hAnsi="Times New Roman"/>
              </w:rPr>
              <w:t xml:space="preserve"> вопросов, касающихся распорядка трудового дня, оплаты отпуска, выплаты пособий, увеличения заработной платы</w:t>
            </w:r>
            <w:r>
              <w:rPr>
                <w:rFonts w:ascii="Times New Roman" w:hAnsi="Times New Roman"/>
              </w:rPr>
              <w:t>, безопасности на рабочем месте и т.д</w:t>
            </w:r>
            <w:r w:rsidRPr="00D66266">
              <w:rPr>
                <w:rFonts w:ascii="Times New Roman" w:hAnsi="Times New Roman"/>
              </w:rPr>
              <w:t xml:space="preserve">. Работнику, вступившему в профсоюз, не </w:t>
            </w:r>
            <w:r>
              <w:rPr>
                <w:rFonts w:ascii="Times New Roman" w:hAnsi="Times New Roman"/>
              </w:rPr>
              <w:t>придется</w:t>
            </w:r>
            <w:r w:rsidRPr="00D66266">
              <w:rPr>
                <w:rFonts w:ascii="Times New Roman" w:hAnsi="Times New Roman"/>
              </w:rPr>
              <w:t xml:space="preserve"> решать эти проблемы</w:t>
            </w:r>
            <w:r>
              <w:rPr>
                <w:rFonts w:ascii="Times New Roman" w:hAnsi="Times New Roman"/>
              </w:rPr>
              <w:t xml:space="preserve"> самостоятельно, т.к. его интересы защищает организация.</w:t>
            </w:r>
          </w:p>
          <w:p w:rsidR="00100188" w:rsidRDefault="00100188" w:rsidP="009F12BF">
            <w:pPr>
              <w:spacing w:after="0"/>
              <w:ind w:firstLine="44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DBBD91D" wp14:editId="0A850F18">
                  <wp:extent cx="991313" cy="71146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-prJ1wJ7smU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62" cy="72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188" w:rsidRPr="00F4060F" w:rsidRDefault="00100188" w:rsidP="009F12BF">
            <w:pPr>
              <w:rPr>
                <w:rFonts w:ascii="Times New Roman" w:hAnsi="Times New Roman"/>
                <w:b/>
                <w:color w:val="F6BB03" w:themeColor="background1"/>
                <w:sz w:val="28"/>
                <w:szCs w:val="28"/>
              </w:rPr>
            </w:pPr>
            <w:r w:rsidRPr="00F4060F">
              <w:rPr>
                <w:rFonts w:ascii="Times New Roman" w:hAnsi="Times New Roman"/>
                <w:b/>
                <w:color w:val="F6BB03" w:themeColor="background1"/>
                <w:sz w:val="28"/>
                <w:szCs w:val="28"/>
              </w:rPr>
              <w:t>Для чего нужен профсоюз?</w:t>
            </w:r>
          </w:p>
          <w:p w:rsidR="00100188" w:rsidRPr="00F4060F" w:rsidRDefault="00100188" w:rsidP="009404C0">
            <w:pPr>
              <w:spacing w:after="0"/>
              <w:ind w:firstLine="447"/>
              <w:jc w:val="both"/>
              <w:rPr>
                <w:rFonts w:ascii="Times New Roman" w:hAnsi="Times New Roman"/>
              </w:rPr>
            </w:pPr>
            <w:r w:rsidRPr="00F4060F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Профсоюз</w:t>
            </w:r>
            <w:r w:rsidRPr="00F4060F">
              <w:rPr>
                <w:rFonts w:ascii="Times New Roman" w:hAnsi="Times New Roman"/>
              </w:rPr>
              <w:t> - добровольн</w:t>
            </w:r>
            <w:r>
              <w:rPr>
                <w:rFonts w:ascii="Times New Roman" w:hAnsi="Times New Roman"/>
              </w:rPr>
              <w:t>ая</w:t>
            </w:r>
            <w:r w:rsidRPr="00F4060F">
              <w:rPr>
                <w:rFonts w:ascii="Times New Roman" w:hAnsi="Times New Roman"/>
              </w:rPr>
              <w:t xml:space="preserve"> общественн</w:t>
            </w:r>
            <w:r>
              <w:rPr>
                <w:rFonts w:ascii="Times New Roman" w:hAnsi="Times New Roman"/>
              </w:rPr>
              <w:t>ая</w:t>
            </w:r>
            <w:r w:rsidRPr="00F4060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организация</w:t>
            </w:r>
            <w:r w:rsidR="009404C0">
              <w:rPr>
                <w:rFonts w:ascii="Times New Roman" w:hAnsi="Times New Roman"/>
              </w:rPr>
              <w:t>, объединяющая признающих Устав Профсоюза граждан</w:t>
            </w:r>
            <w:r w:rsidRPr="00F4060F">
              <w:rPr>
                <w:rFonts w:ascii="Times New Roman" w:hAnsi="Times New Roman"/>
              </w:rPr>
              <w:t xml:space="preserve">, </w:t>
            </w:r>
            <w:r w:rsidR="009404C0">
              <w:rPr>
                <w:rFonts w:ascii="Times New Roman" w:hAnsi="Times New Roman"/>
              </w:rPr>
              <w:t>для</w:t>
            </w:r>
            <w:r w:rsidRPr="00F4060F">
              <w:rPr>
                <w:rFonts w:ascii="Times New Roman" w:hAnsi="Times New Roman"/>
              </w:rPr>
              <w:t xml:space="preserve"> защиты их </w:t>
            </w:r>
            <w:r w:rsidR="009404C0">
              <w:rPr>
                <w:rFonts w:ascii="Times New Roman" w:hAnsi="Times New Roman"/>
              </w:rPr>
              <w:t xml:space="preserve">трудовых, </w:t>
            </w:r>
            <w:r w:rsidRPr="00F4060F">
              <w:rPr>
                <w:rFonts w:ascii="Times New Roman" w:hAnsi="Times New Roman"/>
              </w:rPr>
              <w:t>социально-</w:t>
            </w:r>
            <w:r w:rsidR="009404C0">
              <w:rPr>
                <w:rFonts w:ascii="Times New Roman" w:hAnsi="Times New Roman"/>
              </w:rPr>
              <w:t>экономических</w:t>
            </w:r>
            <w:r w:rsidRPr="00F4060F">
              <w:rPr>
                <w:rFonts w:ascii="Times New Roman" w:hAnsi="Times New Roman"/>
              </w:rPr>
              <w:t xml:space="preserve"> прав и законных интересов.</w:t>
            </w:r>
          </w:p>
          <w:p w:rsidR="009404C0" w:rsidRPr="009404C0" w:rsidRDefault="009404C0" w:rsidP="009715DA">
            <w:pPr>
              <w:spacing w:before="240" w:after="0"/>
              <w:ind w:firstLine="447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Цель Профсоюза</w:t>
            </w:r>
            <w:r w:rsidR="00B147AA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u w:val="single"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защита трудовых, социально-экономических прав и законных интересов своих членов.</w:t>
            </w:r>
          </w:p>
          <w:p w:rsidR="00100188" w:rsidRDefault="00100188" w:rsidP="009715DA">
            <w:pPr>
              <w:spacing w:before="240" w:after="0"/>
              <w:ind w:firstLine="447"/>
              <w:jc w:val="both"/>
              <w:rPr>
                <w:rFonts w:ascii="Times New Roman" w:hAnsi="Times New Roman"/>
                <w:b/>
                <w:bCs/>
                <w:i/>
                <w:iCs/>
                <w:u w:val="single"/>
              </w:rPr>
            </w:pPr>
            <w:r w:rsidRPr="00F4060F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Главн</w:t>
            </w:r>
            <w:r w:rsidR="009404C0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ые</w:t>
            </w:r>
            <w:r w:rsidRPr="00F4060F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 xml:space="preserve"> задач</w:t>
            </w:r>
            <w:r w:rsidR="009404C0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и</w:t>
            </w:r>
            <w:r w:rsidRPr="00F4060F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 xml:space="preserve"> </w:t>
            </w:r>
            <w:r w:rsidR="009404C0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П</w:t>
            </w:r>
            <w:r w:rsidRPr="00F4060F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рофсоюза</w:t>
            </w:r>
            <w:r w:rsidR="009404C0"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:</w:t>
            </w:r>
          </w:p>
          <w:p w:rsidR="009404C0" w:rsidRDefault="009404C0" w:rsidP="00A53C5B">
            <w:pPr>
              <w:spacing w:before="240" w:after="0"/>
              <w:ind w:firstLine="6"/>
              <w:jc w:val="both"/>
              <w:rPr>
                <w:rFonts w:ascii="Times New Roman" w:hAnsi="Times New Roman" w:cs="Times New Roman"/>
              </w:rPr>
            </w:pPr>
            <w:r w:rsidRPr="009404C0">
              <w:rPr>
                <w:rFonts w:ascii="Times New Roman" w:hAnsi="Times New Roman" w:cs="Times New Roman"/>
              </w:rPr>
              <w:t>1. добивается повышения материального благ</w:t>
            </w:r>
            <w:r>
              <w:rPr>
                <w:rFonts w:ascii="Times New Roman" w:hAnsi="Times New Roman" w:cs="Times New Roman"/>
              </w:rPr>
              <w:t xml:space="preserve">осостояния членов Профсоюза; </w:t>
            </w:r>
          </w:p>
          <w:p w:rsidR="009404C0" w:rsidRDefault="009404C0" w:rsidP="00A53C5B">
            <w:pPr>
              <w:spacing w:before="240" w:after="0"/>
              <w:ind w:firstLine="6"/>
              <w:jc w:val="both"/>
              <w:rPr>
                <w:rFonts w:ascii="Times New Roman" w:hAnsi="Times New Roman" w:cs="Times New Roman"/>
              </w:rPr>
            </w:pPr>
            <w:r w:rsidRPr="009404C0">
              <w:rPr>
                <w:rFonts w:ascii="Times New Roman" w:hAnsi="Times New Roman" w:cs="Times New Roman"/>
              </w:rPr>
              <w:t>2. обеспечивает защиту прав каждого члена Профсоюза на труд, получение профессии и повышение квалификации, справедливую и</w:t>
            </w:r>
            <w:r>
              <w:rPr>
                <w:rFonts w:ascii="Times New Roman" w:hAnsi="Times New Roman" w:cs="Times New Roman"/>
              </w:rPr>
              <w:t xml:space="preserve"> своевременную оплату труда; </w:t>
            </w:r>
          </w:p>
          <w:p w:rsidR="009404C0" w:rsidRPr="009404C0" w:rsidRDefault="009404C0" w:rsidP="00A53C5B">
            <w:pPr>
              <w:spacing w:before="240" w:after="0"/>
              <w:ind w:firstLine="6"/>
              <w:jc w:val="both"/>
              <w:rPr>
                <w:rFonts w:ascii="Times New Roman" w:hAnsi="Times New Roman" w:cs="Times New Roman"/>
              </w:rPr>
            </w:pPr>
            <w:r w:rsidRPr="009404C0">
              <w:rPr>
                <w:rFonts w:ascii="Times New Roman" w:hAnsi="Times New Roman" w:cs="Times New Roman"/>
              </w:rPr>
              <w:t>3. представляет и защищает права и интересы членов Профсоюза по вопросам индивидуальных и коллективных трудовых и связанных с ними отношений перед нанимателями и их объединениями, в органах государственной власти, в судах;</w:t>
            </w:r>
          </w:p>
          <w:p w:rsidR="0085464F" w:rsidRPr="00A53C5B" w:rsidRDefault="009404C0" w:rsidP="00A53C5B">
            <w:pPr>
              <w:spacing w:before="24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9404C0">
              <w:rPr>
                <w:rFonts w:ascii="Times New Roman" w:hAnsi="Times New Roman" w:cs="Times New Roman"/>
              </w:rPr>
              <w:t>. содействует охране здоровья, созданию здоровых и безопасных условий т</w:t>
            </w:r>
            <w:r w:rsidR="00A53C5B">
              <w:rPr>
                <w:rFonts w:ascii="Times New Roman" w:hAnsi="Times New Roman" w:cs="Times New Roman"/>
              </w:rPr>
              <w:t>руда, обучению членов Профсоюза;</w:t>
            </w:r>
          </w:p>
        </w:tc>
      </w:tr>
      <w:tr w:rsidR="00100188" w:rsidRPr="00EC2CA7" w:rsidTr="00084375">
        <w:trPr>
          <w:trHeight w:val="9305"/>
          <w:jc w:val="center"/>
        </w:trPr>
        <w:tc>
          <w:tcPr>
            <w:tcW w:w="6756" w:type="dxa"/>
            <w:vMerge/>
            <w:tcBorders>
              <w:bottom w:val="nil"/>
            </w:tcBorders>
          </w:tcPr>
          <w:p w:rsidR="00100188" w:rsidRPr="00EC2CA7" w:rsidRDefault="00100188">
            <w:pPr>
              <w:pStyle w:val="af0"/>
              <w:rPr>
                <w:lang w:val="ro-RO"/>
              </w:rPr>
            </w:pPr>
          </w:p>
        </w:tc>
        <w:tc>
          <w:tcPr>
            <w:tcW w:w="943" w:type="dxa"/>
            <w:tcBorders>
              <w:bottom w:val="nil"/>
            </w:tcBorders>
          </w:tcPr>
          <w:p w:rsidR="00100188" w:rsidRPr="00EC2CA7" w:rsidRDefault="00100188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  <w:tcBorders>
              <w:bottom w:val="nil"/>
            </w:tcBorders>
          </w:tcPr>
          <w:p w:rsidR="00100188" w:rsidRPr="00EC2CA7" w:rsidRDefault="00100188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vMerge/>
            <w:tcBorders>
              <w:bottom w:val="nil"/>
            </w:tcBorders>
          </w:tcPr>
          <w:p w:rsidR="00100188" w:rsidRPr="00D04FA9" w:rsidRDefault="00100188" w:rsidP="002260C3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2709A2" w:rsidRPr="00EC2CA7" w:rsidTr="000941F2">
        <w:trPr>
          <w:trHeight w:hRule="exact" w:val="288"/>
          <w:jc w:val="center"/>
        </w:trPr>
        <w:tc>
          <w:tcPr>
            <w:tcW w:w="6756" w:type="dxa"/>
          </w:tcPr>
          <w:p w:rsidR="002709A2" w:rsidRPr="000C0162" w:rsidRDefault="009F12BF">
            <w:pPr>
              <w:pStyle w:val="a7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943" w:type="dxa"/>
          </w:tcPr>
          <w:p w:rsidR="002709A2" w:rsidRPr="00EC2CA7" w:rsidRDefault="002709A2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:rsidR="002709A2" w:rsidRPr="00EC2CA7" w:rsidRDefault="002709A2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vAlign w:val="bottom"/>
          </w:tcPr>
          <w:p w:rsidR="002709A2" w:rsidRPr="000C0162" w:rsidRDefault="009F12BF" w:rsidP="007F4E5C">
            <w:pPr>
              <w:pStyle w:val="a7"/>
              <w:jc w:val="right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1</w:t>
            </w:r>
          </w:p>
        </w:tc>
      </w:tr>
      <w:tr w:rsidR="009F12BF" w:rsidRPr="00EC2CA7" w:rsidTr="0085464F">
        <w:trPr>
          <w:trHeight w:val="10174"/>
          <w:jc w:val="center"/>
        </w:trPr>
        <w:tc>
          <w:tcPr>
            <w:tcW w:w="6756" w:type="dxa"/>
          </w:tcPr>
          <w:p w:rsidR="009715DA" w:rsidRDefault="009F12BF" w:rsidP="009715D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C2CA7">
              <w:rPr>
                <w:lang w:val="ro-RO" w:bidi="ru-RU"/>
              </w:rPr>
              <w:lastRenderedPageBreak/>
              <w:br w:type="page"/>
            </w:r>
            <w:r w:rsidR="009715DA" w:rsidRPr="009715DA">
              <w:rPr>
                <w:rFonts w:ascii="Times New Roman" w:hAnsi="Times New Roman" w:cs="Times New Roman"/>
              </w:rPr>
              <w:t xml:space="preserve"> </w:t>
            </w:r>
          </w:p>
          <w:p w:rsidR="00A53C5B" w:rsidRPr="009404C0" w:rsidRDefault="00A53C5B" w:rsidP="00A53C5B">
            <w:pPr>
              <w:spacing w:before="240" w:after="0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9404C0">
              <w:rPr>
                <w:rFonts w:ascii="Times New Roman" w:hAnsi="Times New Roman" w:cs="Times New Roman"/>
              </w:rPr>
              <w:t>5. совершенствует и развивает социальное партнерство, формы и методы взаимодействия Профсоюза и его организационных структур с нанимателями и их объединениями, государственными органами;</w:t>
            </w:r>
          </w:p>
          <w:p w:rsidR="00A53C5B" w:rsidRDefault="00A53C5B" w:rsidP="00A53C5B">
            <w:pPr>
              <w:spacing w:before="240" w:after="0"/>
              <w:jc w:val="both"/>
              <w:rPr>
                <w:rFonts w:ascii="Times New Roman" w:hAnsi="Times New Roman" w:cs="Times New Roman"/>
              </w:rPr>
            </w:pPr>
            <w:r w:rsidRPr="009715DA">
              <w:rPr>
                <w:rFonts w:ascii="Times New Roman" w:hAnsi="Times New Roman" w:cs="Times New Roman"/>
              </w:rPr>
              <w:t>6. организует и осуществляет общественный контроль за соблюдением законодательства Республики Беларусь, затрагивающего трудовые, социально</w:t>
            </w:r>
            <w:r>
              <w:rPr>
                <w:rFonts w:ascii="Times New Roman" w:hAnsi="Times New Roman" w:cs="Times New Roman"/>
              </w:rPr>
              <w:t>-</w:t>
            </w:r>
            <w:r w:rsidRPr="009715DA">
              <w:rPr>
                <w:rFonts w:ascii="Times New Roman" w:hAnsi="Times New Roman" w:cs="Times New Roman"/>
              </w:rPr>
              <w:t>экономические права и законные интересы членов Профсоюза;</w:t>
            </w:r>
          </w:p>
          <w:p w:rsidR="009715DA" w:rsidRDefault="007D2B3C" w:rsidP="00A53C5B">
            <w:pPr>
              <w:spacing w:before="24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A1F8D1F" wp14:editId="17759796">
                  <wp:simplePos x="0" y="0"/>
                  <wp:positionH relativeFrom="margin">
                    <wp:posOffset>2736850</wp:posOffset>
                  </wp:positionH>
                  <wp:positionV relativeFrom="margin">
                    <wp:posOffset>1845310</wp:posOffset>
                  </wp:positionV>
                  <wp:extent cx="1371600" cy="137160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gstock-Full-Spectrum-Classroom-04231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5DA">
              <w:rPr>
                <w:rFonts w:ascii="Times New Roman" w:hAnsi="Times New Roman" w:cs="Times New Roman"/>
              </w:rPr>
              <w:t xml:space="preserve">7. </w:t>
            </w:r>
            <w:r w:rsidR="009715DA" w:rsidRPr="009715DA">
              <w:rPr>
                <w:rFonts w:ascii="Times New Roman" w:hAnsi="Times New Roman" w:cs="Times New Roman"/>
              </w:rPr>
              <w:t>укрепляет организационное единство, развивает солидарность, взаимопомощь и сотрудничество организационных структур Профсоюза и членов Профсоюза.</w:t>
            </w:r>
          </w:p>
          <w:p w:rsidR="009715DA" w:rsidRDefault="009715DA" w:rsidP="00A53C5B">
            <w:pPr>
              <w:spacing w:before="240" w:after="0"/>
              <w:ind w:firstLine="447"/>
              <w:jc w:val="both"/>
              <w:rPr>
                <w:rFonts w:ascii="Times New Roman" w:hAnsi="Times New Roman" w:cs="Times New Roman"/>
              </w:rPr>
            </w:pPr>
            <w:r w:rsidRPr="009715DA">
              <w:rPr>
                <w:rFonts w:ascii="Times New Roman" w:hAnsi="Times New Roman" w:cs="Times New Roman"/>
                <w:b/>
              </w:rPr>
              <w:t>Первичная профсоюзная</w:t>
            </w:r>
            <w:r w:rsidRPr="009715DA">
              <w:rPr>
                <w:rFonts w:ascii="Times New Roman" w:hAnsi="Times New Roman" w:cs="Times New Roman"/>
              </w:rPr>
              <w:t xml:space="preserve"> организация создается и осуществляет свою деятельность, как правило, в одной из организаций, при наличии не менее трех членов Профсоюза.</w:t>
            </w:r>
          </w:p>
          <w:p w:rsidR="009715DA" w:rsidRPr="009715DA" w:rsidRDefault="009715DA" w:rsidP="00A53C5B">
            <w:pPr>
              <w:spacing w:before="240" w:after="0"/>
              <w:ind w:firstLine="447"/>
              <w:jc w:val="both"/>
              <w:rPr>
                <w:rFonts w:ascii="Times New Roman" w:hAnsi="Times New Roman" w:cs="Times New Roman"/>
              </w:rPr>
            </w:pPr>
            <w:r w:rsidRPr="009715DA">
              <w:rPr>
                <w:rFonts w:ascii="Times New Roman" w:hAnsi="Times New Roman" w:cs="Times New Roman"/>
              </w:rPr>
              <w:t xml:space="preserve">Высшим органом первичной профсоюзной организации является </w:t>
            </w:r>
            <w:r w:rsidRPr="009715DA">
              <w:rPr>
                <w:rFonts w:ascii="Times New Roman" w:hAnsi="Times New Roman" w:cs="Times New Roman"/>
                <w:b/>
                <w:u w:val="single"/>
              </w:rPr>
              <w:t xml:space="preserve">собрание (конференция) </w:t>
            </w:r>
            <w:r w:rsidRPr="009715DA">
              <w:rPr>
                <w:rFonts w:ascii="Times New Roman" w:hAnsi="Times New Roman" w:cs="Times New Roman"/>
              </w:rPr>
              <w:t>членов Профсоюза.</w:t>
            </w:r>
          </w:p>
          <w:p w:rsidR="009404C0" w:rsidRDefault="009715DA" w:rsidP="00A53C5B">
            <w:pPr>
              <w:spacing w:before="240" w:after="0"/>
              <w:ind w:firstLine="44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404C0" w:rsidRPr="00F4060F">
              <w:rPr>
                <w:rFonts w:ascii="Times New Roman" w:hAnsi="Times New Roman"/>
              </w:rPr>
              <w:t xml:space="preserve">тобы наглядно представить себе механизмы защиты профсоюзами прав трудящихся, следует обратиться к </w:t>
            </w:r>
            <w:r w:rsidR="009404C0" w:rsidRPr="009715DA">
              <w:rPr>
                <w:rFonts w:ascii="Times New Roman" w:hAnsi="Times New Roman"/>
                <w:b/>
                <w:u w:val="single"/>
              </w:rPr>
              <w:t>коллективному договору</w:t>
            </w:r>
            <w:r w:rsidR="009404C0" w:rsidRPr="00F4060F">
              <w:rPr>
                <w:rFonts w:ascii="Times New Roman" w:hAnsi="Times New Roman"/>
              </w:rPr>
              <w:t xml:space="preserve"> – главному социальном</w:t>
            </w:r>
            <w:r w:rsidR="009404C0">
              <w:rPr>
                <w:rFonts w:ascii="Times New Roman" w:hAnsi="Times New Roman"/>
              </w:rPr>
              <w:t>у</w:t>
            </w:r>
            <w:r w:rsidR="009404C0" w:rsidRPr="00F4060F">
              <w:rPr>
                <w:rFonts w:ascii="Times New Roman" w:hAnsi="Times New Roman"/>
              </w:rPr>
              <w:t xml:space="preserve"> документу, заключаемому между работодателем и профсоюзной организацией </w:t>
            </w:r>
            <w:r w:rsidR="009404C0">
              <w:rPr>
                <w:rFonts w:ascii="Times New Roman" w:hAnsi="Times New Roman"/>
              </w:rPr>
              <w:t>учреждения</w:t>
            </w:r>
            <w:r w:rsidR="009404C0" w:rsidRPr="00F4060F">
              <w:rPr>
                <w:rFonts w:ascii="Times New Roman" w:hAnsi="Times New Roman"/>
              </w:rPr>
              <w:t>, который содержит набор требований по улучшению условий их труда и отдыха, повышению заработной платы, повышению квалификации, оздоровлению, предоставлению материальной помощи и др., т.е. предусматривает их максимальную социальную защиту.</w:t>
            </w:r>
          </w:p>
          <w:p w:rsidR="009F12BF" w:rsidRPr="00001C51" w:rsidRDefault="009404C0" w:rsidP="00A53C5B">
            <w:pPr>
              <w:spacing w:before="240" w:after="0"/>
              <w:jc w:val="center"/>
              <w:rPr>
                <w:sz w:val="18"/>
              </w:rPr>
            </w:pPr>
            <w:r w:rsidRPr="00927F85">
              <w:rPr>
                <w:rFonts w:ascii="Times New Roman" w:hAnsi="Times New Roman"/>
                <w:b/>
                <w:u w:val="single"/>
              </w:rPr>
              <w:t>Для вступления в профсоюз необходимо</w:t>
            </w:r>
            <w:r>
              <w:rPr>
                <w:rFonts w:ascii="Times New Roman" w:hAnsi="Times New Roman"/>
              </w:rPr>
              <w:t xml:space="preserve"> </w:t>
            </w:r>
            <w:r w:rsidRPr="00927F85">
              <w:rPr>
                <w:rFonts w:ascii="Times New Roman" w:hAnsi="Times New Roman"/>
              </w:rPr>
              <w:t>заполнить бланки заявлений</w:t>
            </w:r>
            <w:r w:rsidR="009139C2">
              <w:rPr>
                <w:rFonts w:ascii="Times New Roman" w:hAnsi="Times New Roman"/>
              </w:rPr>
              <w:t xml:space="preserve"> о вступлении в профсоюз и о взи</w:t>
            </w:r>
            <w:r w:rsidRPr="00927F85">
              <w:rPr>
                <w:rFonts w:ascii="Times New Roman" w:hAnsi="Times New Roman"/>
              </w:rPr>
              <w:t>мании членских профсоюзных взносов и передать их председателю своей первичной профсоюзной организации.</w:t>
            </w:r>
            <w:r w:rsidRPr="008F2B98">
              <w:rPr>
                <w:rFonts w:ascii="Times New Roman" w:hAnsi="Times New Roman"/>
                <w:b/>
                <w:color w:val="002060"/>
              </w:rPr>
              <w:t xml:space="preserve"> </w:t>
            </w:r>
          </w:p>
          <w:p w:rsidR="009F12BF" w:rsidRPr="00EC2CA7" w:rsidRDefault="00A53C5B" w:rsidP="007D2B3C">
            <w:pPr>
              <w:spacing w:before="240"/>
              <w:jc w:val="center"/>
              <w:rPr>
                <w:lang w:val="ro-RO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5073F" wp14:editId="1433C6BE">
                  <wp:extent cx="3765160" cy="947349"/>
                  <wp:effectExtent l="0" t="0" r="698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Snk9XW1lJ8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34" cy="96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:rsidR="009F12BF" w:rsidRPr="00001C51" w:rsidRDefault="009F12B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9F12BF" w:rsidRPr="00EC2CA7" w:rsidRDefault="009F12BF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</w:tcPr>
          <w:p w:rsidR="009F12BF" w:rsidRPr="00B66F1D" w:rsidRDefault="009F12BF" w:rsidP="009F12BF">
            <w:pPr>
              <w:pStyle w:val="1"/>
              <w:rPr>
                <w:sz w:val="40"/>
                <w:szCs w:val="40"/>
                <w:lang w:val="ro-RO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ОЗДОРОВЛЕНИЕ</w:t>
            </w:r>
          </w:p>
          <w:p w:rsidR="009F12BF" w:rsidRDefault="009F12BF" w:rsidP="009F12BF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C2C1C" wp14:editId="6814F3C7">
                  <wp:extent cx="2148840" cy="484744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05c63ce2182ed96ed1cc37934bd0c1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742" cy="48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6D90FAF" wp14:editId="503B5FC0">
                  <wp:extent cx="891540" cy="524434"/>
                  <wp:effectExtent l="0" t="0" r="381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pb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03" cy="52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2BF" w:rsidRDefault="009F12BF" w:rsidP="000C0162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lang w:val="ro-RO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0D524EA" wp14:editId="5BF5E884">
                  <wp:simplePos x="0" y="0"/>
                  <wp:positionH relativeFrom="margin">
                    <wp:posOffset>340995</wp:posOffset>
                  </wp:positionH>
                  <wp:positionV relativeFrom="margin">
                    <wp:posOffset>1299672</wp:posOffset>
                  </wp:positionV>
                  <wp:extent cx="3439160" cy="3343275"/>
                  <wp:effectExtent l="0" t="0" r="889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Карта-санаториев-беларуси-белпрофсоюзкурорт_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Pr="009F12BF" w:rsidRDefault="009F12BF" w:rsidP="009F12BF">
            <w:pPr>
              <w:rPr>
                <w:lang w:val="ro-RO"/>
              </w:rPr>
            </w:pPr>
          </w:p>
          <w:p w:rsidR="009F12BF" w:rsidRDefault="009F12BF" w:rsidP="009F12BF">
            <w:pPr>
              <w:rPr>
                <w:lang w:val="ro-RO"/>
              </w:rPr>
            </w:pPr>
          </w:p>
          <w:p w:rsidR="009F12BF" w:rsidRDefault="009F12BF" w:rsidP="009F12BF">
            <w:pPr>
              <w:rPr>
                <w:lang w:val="ro-RO"/>
              </w:rPr>
            </w:pPr>
          </w:p>
          <w:p w:rsidR="009F12BF" w:rsidRDefault="009F12BF" w:rsidP="009F12BF">
            <w:pPr>
              <w:rPr>
                <w:lang w:val="ro-RO"/>
              </w:rPr>
            </w:pPr>
          </w:p>
          <w:p w:rsidR="009F12BF" w:rsidRDefault="009F12BF" w:rsidP="002A5F0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Оздоровиться и отдохнуть всегда можно в профсоюзных санаториях. </w:t>
            </w:r>
          </w:p>
          <w:p w:rsidR="009F12BF" w:rsidRDefault="009F12BF" w:rsidP="002A5F0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Постоянно действующие скидки при приобретении санаторно-курортных путевок в санатории системы «</w:t>
            </w:r>
            <w:proofErr w:type="spellStart"/>
            <w:r>
              <w:rPr>
                <w:rFonts w:ascii="Times New Roman" w:hAnsi="Times New Roman"/>
              </w:rPr>
              <w:t>Белпрофсоюзкурорт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  <w:p w:rsidR="009F12BF" w:rsidRDefault="009F12BF" w:rsidP="002A5F02">
            <w:pPr>
              <w:spacing w:after="0"/>
              <w:jc w:val="both"/>
              <w:rPr>
                <w:rFonts w:ascii="Times New Roman" w:hAnsi="Times New Roman"/>
              </w:rPr>
            </w:pPr>
            <w:r w:rsidRPr="00D04FA9">
              <w:rPr>
                <w:rFonts w:ascii="Times New Roman" w:hAnsi="Times New Roman"/>
                <w:b/>
                <w:color w:val="FF0000"/>
              </w:rPr>
              <w:t>25 %</w:t>
            </w:r>
            <w:r>
              <w:rPr>
                <w:rFonts w:ascii="Times New Roman" w:hAnsi="Times New Roman"/>
              </w:rPr>
              <w:t xml:space="preserve"> </w:t>
            </w:r>
            <w:r w:rsidR="009C479C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членам Федерации профсоюзов Республики Беларусь и их детям</w:t>
            </w:r>
            <w:r w:rsidR="009C479C">
              <w:rPr>
                <w:rFonts w:ascii="Times New Roman" w:hAnsi="Times New Roman"/>
              </w:rPr>
              <w:t>;</w:t>
            </w:r>
          </w:p>
          <w:p w:rsidR="009F12BF" w:rsidRDefault="009F12BF" w:rsidP="002A5F02">
            <w:pPr>
              <w:spacing w:after="0"/>
              <w:jc w:val="both"/>
              <w:rPr>
                <w:rFonts w:ascii="Times New Roman" w:hAnsi="Times New Roman"/>
              </w:rPr>
            </w:pPr>
            <w:r w:rsidRPr="005547DB">
              <w:rPr>
                <w:rFonts w:ascii="Times New Roman" w:hAnsi="Times New Roman"/>
                <w:b/>
                <w:color w:val="FF0000"/>
              </w:rPr>
              <w:t>5 %</w:t>
            </w:r>
            <w:r>
              <w:rPr>
                <w:rFonts w:ascii="Times New Roman" w:hAnsi="Times New Roman"/>
              </w:rPr>
              <w:t xml:space="preserve"> </w:t>
            </w:r>
            <w:r w:rsidR="009C479C">
              <w:rPr>
                <w:rFonts w:ascii="Times New Roman" w:hAnsi="Times New Roman"/>
              </w:rPr>
              <w:t xml:space="preserve">- </w:t>
            </w:r>
            <w:r w:rsidR="00D60C5B">
              <w:rPr>
                <w:rFonts w:ascii="Times New Roman" w:hAnsi="Times New Roman"/>
              </w:rPr>
              <w:t xml:space="preserve">дополнительная </w:t>
            </w:r>
            <w:r>
              <w:rPr>
                <w:rFonts w:ascii="Times New Roman" w:hAnsi="Times New Roman"/>
              </w:rPr>
              <w:t xml:space="preserve">скидка от Центрального комитета </w:t>
            </w:r>
            <w:r w:rsidR="00D60C5B">
              <w:rPr>
                <w:rFonts w:ascii="Times New Roman" w:hAnsi="Times New Roman"/>
              </w:rPr>
              <w:t>Белорусского профсоюза работников образования и науки</w:t>
            </w:r>
            <w:r w:rsidR="00B40150">
              <w:rPr>
                <w:rFonts w:ascii="Times New Roman" w:hAnsi="Times New Roman"/>
              </w:rPr>
              <w:t>;</w:t>
            </w:r>
          </w:p>
          <w:p w:rsidR="009C479C" w:rsidRDefault="009C479C" w:rsidP="002A5F0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Иные скидки</w:t>
            </w:r>
            <w:r w:rsidR="00C77D97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устанавлива</w:t>
            </w:r>
            <w:r w:rsidR="00C77D97">
              <w:rPr>
                <w:rFonts w:ascii="Times New Roman" w:hAnsi="Times New Roman"/>
              </w:rPr>
              <w:t xml:space="preserve">емые решениями </w:t>
            </w:r>
            <w:r w:rsidR="00B40150">
              <w:rPr>
                <w:rFonts w:ascii="Times New Roman" w:hAnsi="Times New Roman"/>
              </w:rPr>
              <w:t>соответствующих профсоюзных органов.</w:t>
            </w:r>
          </w:p>
          <w:p w:rsidR="009F12BF" w:rsidRPr="009F12BF" w:rsidRDefault="009F12BF" w:rsidP="002A5F02">
            <w:pPr>
              <w:jc w:val="both"/>
              <w:rPr>
                <w:lang w:val="ro-RO"/>
              </w:rPr>
            </w:pPr>
            <w:r w:rsidRPr="00D60C5B">
              <w:rPr>
                <w:rFonts w:ascii="Times New Roman" w:hAnsi="Times New Roman"/>
                <w:color w:val="002060"/>
              </w:rPr>
              <w:t xml:space="preserve">    </w:t>
            </w:r>
            <w:r w:rsidRPr="00D60C5B">
              <w:rPr>
                <w:rFonts w:ascii="Times New Roman" w:hAnsi="Times New Roman"/>
                <w:b/>
                <w:color w:val="002060"/>
              </w:rPr>
              <w:t>Основанием для предоставления скидки</w:t>
            </w:r>
            <w:r w:rsidRPr="00D60C5B">
              <w:rPr>
                <w:rFonts w:ascii="Times New Roman" w:hAnsi="Times New Roman"/>
                <w:color w:val="002060"/>
              </w:rPr>
              <w:t xml:space="preserve"> является справка о членстве в профсоюзной организации ФПБ, выдаваемая председателем первичной профсоюзной организации или председателем районной организации отраслевого профсоюза.</w:t>
            </w:r>
          </w:p>
        </w:tc>
      </w:tr>
      <w:tr w:rsidR="005762FE" w:rsidRPr="00EC2CA7" w:rsidTr="000941F2">
        <w:trPr>
          <w:trHeight w:hRule="exact" w:val="288"/>
          <w:jc w:val="center"/>
        </w:trPr>
        <w:tc>
          <w:tcPr>
            <w:tcW w:w="6756" w:type="dxa"/>
          </w:tcPr>
          <w:p w:rsidR="005762FE" w:rsidRPr="00BF4348" w:rsidRDefault="009F12BF">
            <w:pPr>
              <w:pStyle w:val="a7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943" w:type="dxa"/>
          </w:tcPr>
          <w:p w:rsidR="005762FE" w:rsidRPr="00EC2CA7" w:rsidRDefault="005762FE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:rsidR="005762FE" w:rsidRPr="00EC2CA7" w:rsidRDefault="005762FE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  <w:vAlign w:val="bottom"/>
          </w:tcPr>
          <w:p w:rsidR="005762FE" w:rsidRPr="00BF4348" w:rsidRDefault="009F12BF" w:rsidP="007F4E5C">
            <w:pPr>
              <w:pStyle w:val="a7"/>
              <w:jc w:val="right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7</w:t>
            </w:r>
          </w:p>
        </w:tc>
      </w:tr>
      <w:tr w:rsidR="00BF4348" w:rsidRPr="00EC2CA7" w:rsidTr="00365417">
        <w:trPr>
          <w:trHeight w:val="9330"/>
          <w:jc w:val="center"/>
        </w:trPr>
        <w:tc>
          <w:tcPr>
            <w:tcW w:w="6756" w:type="dxa"/>
          </w:tcPr>
          <w:p w:rsidR="00446104" w:rsidRDefault="00446104" w:rsidP="00446104">
            <w:pPr>
              <w:pStyle w:val="1"/>
              <w:spacing w:after="0"/>
              <w:rPr>
                <w:rFonts w:ascii="Times New Roman" w:hAnsi="Times New Roman"/>
                <w:sz w:val="40"/>
                <w:szCs w:val="40"/>
              </w:rPr>
            </w:pPr>
            <w:r w:rsidRPr="00B66F1D">
              <w:rPr>
                <w:rFonts w:ascii="Times New Roman" w:hAnsi="Times New Roman"/>
                <w:sz w:val="40"/>
                <w:szCs w:val="40"/>
              </w:rPr>
              <w:lastRenderedPageBreak/>
              <w:t>Р</w:t>
            </w:r>
            <w:r>
              <w:rPr>
                <w:rFonts w:ascii="Times New Roman" w:hAnsi="Times New Roman"/>
                <w:sz w:val="40"/>
                <w:szCs w:val="40"/>
              </w:rPr>
              <w:t xml:space="preserve">АБОТА </w:t>
            </w:r>
            <w:r w:rsidRPr="00B66F1D">
              <w:rPr>
                <w:rFonts w:ascii="Times New Roman" w:hAnsi="Times New Roman"/>
                <w:sz w:val="40"/>
                <w:szCs w:val="40"/>
              </w:rPr>
              <w:t>+</w:t>
            </w:r>
            <w:r>
              <w:rPr>
                <w:rFonts w:ascii="Times New Roman" w:hAnsi="Times New Roman"/>
                <w:sz w:val="40"/>
                <w:szCs w:val="40"/>
              </w:rPr>
              <w:t xml:space="preserve"> ОТДЫХ </w:t>
            </w:r>
            <w:r w:rsidRPr="00B66F1D">
              <w:rPr>
                <w:rFonts w:ascii="Times New Roman" w:hAnsi="Times New Roman"/>
                <w:sz w:val="40"/>
                <w:szCs w:val="40"/>
              </w:rPr>
              <w:t>=</w:t>
            </w:r>
            <w:r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r w:rsidRPr="00B66F1D">
              <w:rPr>
                <w:rFonts w:ascii="Times New Roman" w:hAnsi="Times New Roman"/>
                <w:sz w:val="40"/>
                <w:szCs w:val="40"/>
              </w:rPr>
              <w:t>УСПЕХ!</w:t>
            </w:r>
          </w:p>
          <w:p w:rsidR="00446104" w:rsidRPr="008658E0" w:rsidRDefault="00446104" w:rsidP="00446104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3E6030C" wp14:editId="2A0F96D6">
                  <wp:extent cx="2209800" cy="55598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ygAoxCe2gS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43" cy="56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104" w:rsidRPr="00EC2CA7" w:rsidRDefault="00446104" w:rsidP="00446104">
            <w:pPr>
              <w:ind w:firstLine="447"/>
              <w:jc w:val="both"/>
              <w:rPr>
                <w:lang w:val="ro-RO"/>
              </w:rPr>
            </w:pPr>
            <w:r>
              <w:rPr>
                <w:rFonts w:ascii="Times New Roman" w:hAnsi="Times New Roman"/>
              </w:rPr>
              <w:t>Будущее страны, профсоюзного движения во многом зависит от сегодняшнего поколения молодых людей, их гражданской позиции, духовного, интеллектуального, физического развития, настойчивости, стремления к овладению знаниями.</w:t>
            </w:r>
          </w:p>
          <w:p w:rsidR="00446104" w:rsidRDefault="00446104" w:rsidP="00446104">
            <w:pPr>
              <w:pStyle w:val="24"/>
              <w:spacing w:after="0" w:line="240" w:lineRule="auto"/>
              <w:ind w:firstLine="44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Молодежь – это настоящее и будущее профессиональных союзов Республики Беларусь.</w:t>
            </w:r>
          </w:p>
          <w:p w:rsidR="00446104" w:rsidRDefault="00446104" w:rsidP="00446104">
            <w:pPr>
              <w:pStyle w:val="24"/>
              <w:spacing w:before="0" w:after="0" w:line="240" w:lineRule="auto"/>
              <w:ind w:firstLine="44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Призываем всех стать инициаторами хороших дел и начинаний!</w:t>
            </w:r>
          </w:p>
          <w:p w:rsidR="00446104" w:rsidRPr="00EC2CA7" w:rsidRDefault="00446104" w:rsidP="00446104">
            <w:pPr>
              <w:pStyle w:val="21"/>
              <w:spacing w:before="0"/>
              <w:rPr>
                <w:lang w:val="ro-RO"/>
              </w:rPr>
            </w:pPr>
            <w:r>
              <w:rPr>
                <w:rFonts w:ascii="Times New Roman" w:hAnsi="Times New Roman"/>
              </w:rPr>
              <w:t>Реализуй себя!</w:t>
            </w:r>
          </w:p>
          <w:p w:rsidR="00446104" w:rsidRDefault="00446104" w:rsidP="00446104">
            <w:pPr>
              <w:spacing w:after="0"/>
              <w:ind w:firstLine="30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Чтобы жизнь молодого педагога не ограничивалась проведением </w:t>
            </w:r>
            <w:r w:rsidR="00C76E13">
              <w:rPr>
                <w:rFonts w:ascii="Times New Roman" w:hAnsi="Times New Roman"/>
              </w:rPr>
              <w:t>учебных занятий</w:t>
            </w:r>
            <w:r>
              <w:rPr>
                <w:rFonts w:ascii="Times New Roman" w:hAnsi="Times New Roman"/>
              </w:rPr>
              <w:t>, написанием планов и отчетов, проведением родительских собраний – не нужно оставаться в стороне от проводимых профсоюзных мероприятий и конкурсов. Профсоюз является инициатором множества социальных проектов и акций.</w:t>
            </w:r>
          </w:p>
          <w:p w:rsidR="00446104" w:rsidRDefault="00446104" w:rsidP="00446104">
            <w:pPr>
              <w:spacing w:after="0"/>
              <w:ind w:firstLine="30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профсоюзных организациях создаются отраслевые </w:t>
            </w:r>
            <w:r w:rsidRPr="00335CAB">
              <w:rPr>
                <w:rFonts w:ascii="Times New Roman" w:hAnsi="Times New Roman"/>
                <w:b/>
              </w:rPr>
              <w:t>Молодежные советы,</w:t>
            </w:r>
            <w:r>
              <w:rPr>
                <w:rFonts w:ascii="Times New Roman" w:hAnsi="Times New Roman"/>
              </w:rPr>
              <w:t xml:space="preserve"> в состав которых может попасть каждый активный и инициативный молодой педагог.</w:t>
            </w:r>
          </w:p>
          <w:p w:rsidR="00C76E13" w:rsidRDefault="00446104" w:rsidP="00446104">
            <w:pPr>
              <w:spacing w:after="0"/>
              <w:ind w:firstLine="306"/>
              <w:jc w:val="both"/>
              <w:rPr>
                <w:rFonts w:ascii="Times New Roman" w:hAnsi="Times New Roman"/>
              </w:rPr>
            </w:pPr>
            <w:r w:rsidRPr="00335CAB">
              <w:rPr>
                <w:rFonts w:ascii="Times New Roman" w:hAnsi="Times New Roman"/>
                <w:b/>
              </w:rPr>
              <w:t>Молодежный совет</w:t>
            </w:r>
            <w:r w:rsidR="00C76E13">
              <w:rPr>
                <w:rFonts w:ascii="Times New Roman" w:hAnsi="Times New Roman"/>
                <w:b/>
              </w:rPr>
              <w:t xml:space="preserve"> – собрание молодых, активных представителей того или иного сообщества, </w:t>
            </w:r>
            <w:r w:rsidR="00C76E13" w:rsidRPr="00C76E13">
              <w:rPr>
                <w:rFonts w:ascii="Times New Roman" w:hAnsi="Times New Roman"/>
              </w:rPr>
              <w:t>созданное с целью решения актуальных проблем молодежи, стимулирования их гражданской позиции, поддержания общественных инициатив и развития молодежной политики в целом.</w:t>
            </w:r>
          </w:p>
          <w:p w:rsidR="00446104" w:rsidRDefault="00C76E13" w:rsidP="00446104">
            <w:pPr>
              <w:spacing w:after="0"/>
              <w:ind w:firstLine="30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Молодежный совет - </w:t>
            </w:r>
            <w:r w:rsidR="00446104">
              <w:rPr>
                <w:rFonts w:ascii="Times New Roman" w:hAnsi="Times New Roman"/>
              </w:rPr>
              <w:t xml:space="preserve">это именно та бурная, идейная и эмоциональная составляющая, от которой зависит будущая работа профсоюзов. Мы ждем от каждого свежие идеи и предложения по дальнейшему развитию </w:t>
            </w:r>
            <w:r w:rsidR="00FD4ECA">
              <w:rPr>
                <w:rFonts w:ascii="Times New Roman" w:hAnsi="Times New Roman"/>
              </w:rPr>
              <w:t>Минской областной организации профсоюза работников образования и науки</w:t>
            </w:r>
            <w:r w:rsidR="00446104">
              <w:rPr>
                <w:rFonts w:ascii="Times New Roman" w:hAnsi="Times New Roman"/>
              </w:rPr>
              <w:t>.</w:t>
            </w:r>
          </w:p>
          <w:p w:rsidR="00BF4348" w:rsidRPr="00446104" w:rsidRDefault="00446104" w:rsidP="00C76E13">
            <w:pPr>
              <w:spacing w:after="0"/>
              <w:ind w:firstLine="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1A616A" wp14:editId="1617F8E6">
                  <wp:extent cx="732496" cy="640934"/>
                  <wp:effectExtent l="0" t="0" r="0" b="698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otrudnichestvo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76" cy="64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:rsidR="00BF4348" w:rsidRPr="00EC2CA7" w:rsidRDefault="00BF4348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:rsidR="00BF4348" w:rsidRPr="00EC2CA7" w:rsidRDefault="00BF4348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</w:tcPr>
          <w:p w:rsidR="009F12BF" w:rsidRDefault="009F12BF" w:rsidP="00D60C5B">
            <w:pPr>
              <w:pStyle w:val="1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0B45DC8" wp14:editId="127E8D69">
                  <wp:simplePos x="0" y="0"/>
                  <wp:positionH relativeFrom="margin">
                    <wp:posOffset>3563620</wp:posOffset>
                  </wp:positionH>
                  <wp:positionV relativeFrom="margin">
                    <wp:posOffset>102905</wp:posOffset>
                  </wp:positionV>
                  <wp:extent cx="647065" cy="495300"/>
                  <wp:effectExtent l="0" t="0" r="63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ko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40"/>
                <w:szCs w:val="40"/>
              </w:rPr>
              <w:t>ГАРАНТИИ</w:t>
            </w:r>
          </w:p>
          <w:p w:rsidR="009F12BF" w:rsidRDefault="009F12BF" w:rsidP="009F12BF">
            <w:pPr>
              <w:spacing w:after="0"/>
              <w:jc w:val="both"/>
              <w:rPr>
                <w:rFonts w:ascii="Times New Roman" w:hAnsi="Times New Roman"/>
                <w:color w:val="002060"/>
              </w:rPr>
            </w:pPr>
            <w:r>
              <w:rPr>
                <w:rFonts w:ascii="Times New Roman" w:hAnsi="Times New Roman"/>
              </w:rPr>
              <w:t xml:space="preserve">    </w:t>
            </w:r>
            <w:proofErr w:type="gramStart"/>
            <w:r w:rsidRPr="005065AB">
              <w:rPr>
                <w:rFonts w:ascii="Times New Roman" w:hAnsi="Times New Roman"/>
                <w:color w:val="002060"/>
              </w:rPr>
              <w:t>Выпускники  являются</w:t>
            </w:r>
            <w:proofErr w:type="gramEnd"/>
            <w:r w:rsidRPr="005065AB">
              <w:rPr>
                <w:rFonts w:ascii="Times New Roman" w:hAnsi="Times New Roman"/>
                <w:color w:val="002060"/>
              </w:rPr>
              <w:t xml:space="preserve"> молодыми специалистами только в  течение  </w:t>
            </w:r>
            <w:r w:rsidRPr="005065AB">
              <w:rPr>
                <w:rFonts w:ascii="Times New Roman" w:hAnsi="Times New Roman"/>
                <w:b/>
                <w:color w:val="002060"/>
              </w:rPr>
              <w:t>срока  обязательной  работы</w:t>
            </w:r>
            <w:r w:rsidRPr="005065AB">
              <w:rPr>
                <w:rFonts w:ascii="Times New Roman" w:hAnsi="Times New Roman"/>
                <w:color w:val="002060"/>
              </w:rPr>
              <w:t xml:space="preserve">  по распределению, перераспределению,  установленного п. 3 ст. 83 Кодекса  об образовании</w:t>
            </w:r>
            <w:r>
              <w:rPr>
                <w:rFonts w:ascii="Times New Roman" w:hAnsi="Times New Roman"/>
                <w:color w:val="002060"/>
              </w:rPr>
              <w:t>.</w:t>
            </w:r>
            <w:r w:rsidRPr="005065AB">
              <w:rPr>
                <w:rFonts w:ascii="Times New Roman" w:hAnsi="Times New Roman"/>
                <w:color w:val="002060"/>
              </w:rPr>
              <w:t xml:space="preserve"> </w:t>
            </w:r>
          </w:p>
          <w:p w:rsidR="009F12BF" w:rsidRPr="003B7E4E" w:rsidRDefault="009F12BF" w:rsidP="009F12BF">
            <w:pPr>
              <w:spacing w:after="0"/>
              <w:ind w:firstLine="425"/>
              <w:jc w:val="both"/>
              <w:rPr>
                <w:rFonts w:ascii="Times New Roman" w:hAnsi="Times New Roman"/>
              </w:rPr>
            </w:pPr>
            <w:r w:rsidRPr="003B7E4E">
              <w:rPr>
                <w:rFonts w:ascii="Times New Roman" w:hAnsi="Times New Roman"/>
              </w:rPr>
              <w:t xml:space="preserve">В срок обязательной работы по распределению </w:t>
            </w:r>
            <w:r w:rsidRPr="003B7E4E">
              <w:rPr>
                <w:rFonts w:ascii="Times New Roman" w:hAnsi="Times New Roman"/>
                <w:b/>
              </w:rPr>
              <w:t>по желанию выпускника</w:t>
            </w:r>
            <w:r w:rsidRPr="003B7E4E">
              <w:rPr>
                <w:rFonts w:ascii="Times New Roman" w:hAnsi="Times New Roman"/>
              </w:rPr>
              <w:t xml:space="preserve"> засчитываются период военной службы по призыву, службы </w:t>
            </w:r>
            <w:proofErr w:type="gramStart"/>
            <w:r w:rsidRPr="003B7E4E">
              <w:rPr>
                <w:rFonts w:ascii="Times New Roman" w:hAnsi="Times New Roman"/>
              </w:rPr>
              <w:t>в  резерве</w:t>
            </w:r>
            <w:proofErr w:type="gramEnd"/>
            <w:r w:rsidRPr="003B7E4E">
              <w:rPr>
                <w:rFonts w:ascii="Times New Roman" w:hAnsi="Times New Roman"/>
              </w:rPr>
              <w:t xml:space="preserve">  в Вооруженных Силах Р</w:t>
            </w:r>
            <w:r>
              <w:rPr>
                <w:rFonts w:ascii="Times New Roman" w:hAnsi="Times New Roman"/>
              </w:rPr>
              <w:t xml:space="preserve">еспублики </w:t>
            </w:r>
            <w:r w:rsidRPr="003B7E4E"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еларусь</w:t>
            </w:r>
            <w:r w:rsidRPr="003B7E4E">
              <w:rPr>
                <w:rFonts w:ascii="Times New Roman" w:hAnsi="Times New Roman"/>
              </w:rPr>
              <w:t>, других войсках и воинских формированиях Р</w:t>
            </w:r>
            <w:r>
              <w:rPr>
                <w:rFonts w:ascii="Times New Roman" w:hAnsi="Times New Roman"/>
              </w:rPr>
              <w:t xml:space="preserve">еспублики </w:t>
            </w:r>
            <w:r w:rsidRPr="003B7E4E"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еларусь</w:t>
            </w:r>
            <w:r w:rsidRPr="003B7E4E">
              <w:rPr>
                <w:rFonts w:ascii="Times New Roman" w:hAnsi="Times New Roman"/>
              </w:rPr>
              <w:t>, период нахождения в отпуске  по  уходу за ребенком до достижения им возраста трех лет, иные периоды, определяемые Правительством Республики  Беларусь.</w:t>
            </w:r>
          </w:p>
          <w:p w:rsidR="009F12BF" w:rsidRPr="003B7E4E" w:rsidRDefault="009F12BF" w:rsidP="009F12BF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/>
              </w:rPr>
            </w:pPr>
            <w:r w:rsidRPr="003B7E4E">
              <w:rPr>
                <w:rFonts w:ascii="Times New Roman" w:hAnsi="Times New Roman"/>
              </w:rPr>
              <w:t xml:space="preserve">Согласно ч. 2 п. 27 </w:t>
            </w:r>
            <w:r w:rsidRPr="00C76E13">
              <w:rPr>
                <w:rFonts w:ascii="Times New Roman" w:hAnsi="Times New Roman"/>
                <w:sz w:val="18"/>
                <w:szCs w:val="18"/>
                <w:u w:val="single"/>
              </w:rPr>
              <w:t>По</w:t>
            </w:r>
            <w:r w:rsidR="00D60C5B" w:rsidRPr="00C76E13">
              <w:rPr>
                <w:rFonts w:ascii="Times New Roman" w:hAnsi="Times New Roman"/>
                <w:sz w:val="18"/>
                <w:szCs w:val="18"/>
                <w:u w:val="single"/>
              </w:rPr>
              <w:t>ложения о порядке распределения, перераспределения, направления на работу, последующего направления на работу выпускников, получивших послевузовское, высшее, среднее специальное или профессионально техническое образование, утвержденное постановлением Совета Министров Республики Беларусь от 22.06.2011 г. № 821, с изменениями и дополнениями (далее</w:t>
            </w:r>
            <w:r w:rsidR="009139C2">
              <w:rPr>
                <w:rFonts w:ascii="Times New Roman" w:hAnsi="Times New Roman"/>
                <w:sz w:val="18"/>
                <w:szCs w:val="18"/>
                <w:u w:val="single"/>
              </w:rPr>
              <w:t xml:space="preserve"> -</w:t>
            </w:r>
            <w:r w:rsidR="00D60C5B" w:rsidRPr="00C76E13">
              <w:rPr>
                <w:rFonts w:ascii="Times New Roman" w:hAnsi="Times New Roman"/>
                <w:sz w:val="18"/>
                <w:szCs w:val="18"/>
                <w:u w:val="single"/>
              </w:rPr>
              <w:t xml:space="preserve"> Положение о порядке распределения)</w:t>
            </w:r>
            <w:r w:rsidR="00D60C5B">
              <w:rPr>
                <w:rFonts w:ascii="Times New Roman" w:hAnsi="Times New Roman"/>
              </w:rPr>
              <w:t xml:space="preserve"> </w:t>
            </w:r>
            <w:r w:rsidRPr="003B7E4E">
              <w:rPr>
                <w:rFonts w:ascii="Times New Roman" w:hAnsi="Times New Roman"/>
                <w:b/>
              </w:rPr>
              <w:t>наниматель обязан</w:t>
            </w:r>
            <w:r w:rsidRPr="003B7E4E">
              <w:rPr>
                <w:rFonts w:ascii="Times New Roman" w:hAnsi="Times New Roman"/>
              </w:rPr>
              <w:t xml:space="preserve"> принять на работу прибывшего по направлению выпускника обеспечить молодого специалиста работой в соответствии с полученной специальностью и присвоенной квалификацией.</w:t>
            </w:r>
          </w:p>
          <w:p w:rsidR="00BF4348" w:rsidRDefault="009F12BF" w:rsidP="00C76E13">
            <w:pPr>
              <w:tabs>
                <w:tab w:val="left" w:pos="1309"/>
              </w:tabs>
              <w:spacing w:after="0"/>
              <w:ind w:firstLine="289"/>
              <w:jc w:val="both"/>
              <w:rPr>
                <w:rFonts w:ascii="Times New Roman" w:hAnsi="Times New Roman"/>
              </w:rPr>
            </w:pPr>
            <w:r w:rsidRPr="003B7E4E">
              <w:rPr>
                <w:rFonts w:ascii="Times New Roman" w:hAnsi="Times New Roman"/>
                <w:b/>
              </w:rPr>
              <w:t>Запрещается</w:t>
            </w:r>
            <w:r w:rsidRPr="003B7E4E">
              <w:rPr>
                <w:rFonts w:ascii="Times New Roman" w:hAnsi="Times New Roman"/>
              </w:rPr>
              <w:t xml:space="preserve"> до окончания срока обязательной работы переводить молодого специалиста на работу, которая не связана с полученной специальностью (направлением специальности, специализацией) и присвоенной квалификацией </w:t>
            </w:r>
            <w:r w:rsidRPr="00C76E13">
              <w:rPr>
                <w:rFonts w:ascii="Times New Roman" w:hAnsi="Times New Roman"/>
                <w:sz w:val="18"/>
                <w:szCs w:val="18"/>
              </w:rPr>
              <w:t>(ч. 1 п. 33 Положения о порядке распределения).</w:t>
            </w:r>
          </w:p>
          <w:p w:rsidR="009F12BF" w:rsidRPr="008B46ED" w:rsidRDefault="009F12BF" w:rsidP="009F12BF">
            <w:pPr>
              <w:widowControl w:val="0"/>
              <w:autoSpaceDE w:val="0"/>
              <w:autoSpaceDN w:val="0"/>
              <w:adjustRightInd w:val="0"/>
              <w:spacing w:after="0"/>
              <w:ind w:firstLine="283"/>
              <w:jc w:val="both"/>
              <w:rPr>
                <w:rFonts w:ascii="Times New Roman" w:hAnsi="Times New Roman"/>
              </w:rPr>
            </w:pPr>
            <w:r w:rsidRPr="008B46ED">
              <w:rPr>
                <w:rFonts w:ascii="Times New Roman" w:hAnsi="Times New Roman"/>
                <w:b/>
              </w:rPr>
              <w:t>Запрещено</w:t>
            </w:r>
            <w:r w:rsidRPr="008B46ED">
              <w:rPr>
                <w:rFonts w:ascii="Times New Roman" w:hAnsi="Times New Roman"/>
              </w:rPr>
              <w:t xml:space="preserve"> увольнять молодых специалистов или переводить их на работу, которая не связана с полученной </w:t>
            </w:r>
            <w:r w:rsidR="009139C2">
              <w:rPr>
                <w:rFonts w:ascii="Times New Roman" w:hAnsi="Times New Roman"/>
              </w:rPr>
              <w:t>специальностью</w:t>
            </w:r>
            <w:r w:rsidRPr="008B46ED">
              <w:rPr>
                <w:rFonts w:ascii="Times New Roman" w:hAnsi="Times New Roman"/>
              </w:rPr>
              <w:t xml:space="preserve"> и присвоенной квалификацией, до окончания срока </w:t>
            </w:r>
            <w:r w:rsidRPr="008B46ED">
              <w:rPr>
                <w:rFonts w:ascii="Times New Roman" w:hAnsi="Times New Roman"/>
                <w:b/>
              </w:rPr>
              <w:t>обязательной работы</w:t>
            </w:r>
            <w:r w:rsidRPr="008B46ED">
              <w:rPr>
                <w:rFonts w:ascii="Times New Roman" w:hAnsi="Times New Roman"/>
              </w:rPr>
              <w:t>.</w:t>
            </w:r>
          </w:p>
          <w:p w:rsidR="009F12BF" w:rsidRPr="008B46ED" w:rsidRDefault="009F12BF" w:rsidP="009F12BF">
            <w:pPr>
              <w:spacing w:after="0"/>
              <w:ind w:firstLine="170"/>
              <w:jc w:val="both"/>
              <w:rPr>
                <w:rFonts w:ascii="Times New Roman" w:hAnsi="Times New Roman"/>
              </w:rPr>
            </w:pPr>
            <w:r w:rsidRPr="008B46ED">
              <w:rPr>
                <w:rFonts w:ascii="Times New Roman" w:hAnsi="Times New Roman"/>
              </w:rPr>
              <w:t xml:space="preserve">Исключение: </w:t>
            </w:r>
          </w:p>
          <w:p w:rsidR="009F12BF" w:rsidRPr="008B46ED" w:rsidRDefault="009F12BF" w:rsidP="009F12BF">
            <w:pPr>
              <w:widowControl w:val="0"/>
              <w:autoSpaceDE w:val="0"/>
              <w:autoSpaceDN w:val="0"/>
              <w:adjustRightInd w:val="0"/>
              <w:spacing w:after="0"/>
              <w:ind w:firstLine="141"/>
              <w:jc w:val="both"/>
              <w:rPr>
                <w:rFonts w:ascii="Times New Roman" w:hAnsi="Times New Roman"/>
              </w:rPr>
            </w:pPr>
            <w:r w:rsidRPr="008B46ED">
              <w:rPr>
                <w:rFonts w:ascii="Times New Roman" w:hAnsi="Times New Roman"/>
              </w:rPr>
              <w:t xml:space="preserve">1) </w:t>
            </w:r>
            <w:r w:rsidRPr="008B46ED">
              <w:rPr>
                <w:rFonts w:ascii="Times New Roman" w:hAnsi="Times New Roman"/>
                <w:b/>
              </w:rPr>
              <w:t>переход на выборную должность</w:t>
            </w:r>
            <w:r w:rsidRPr="008B46ED">
              <w:rPr>
                <w:rFonts w:ascii="Times New Roman" w:hAnsi="Times New Roman"/>
              </w:rPr>
              <w:t xml:space="preserve"> (п. 4 ч. 2 ст. 35 ТК).</w:t>
            </w:r>
          </w:p>
          <w:p w:rsidR="009F12BF" w:rsidRPr="008B46ED" w:rsidRDefault="009F12BF" w:rsidP="009F12BF">
            <w:pPr>
              <w:widowControl w:val="0"/>
              <w:autoSpaceDE w:val="0"/>
              <w:autoSpaceDN w:val="0"/>
              <w:adjustRightInd w:val="0"/>
              <w:spacing w:after="0"/>
              <w:ind w:firstLine="141"/>
              <w:jc w:val="both"/>
              <w:rPr>
                <w:rFonts w:ascii="Times New Roman" w:hAnsi="Times New Roman"/>
              </w:rPr>
            </w:pPr>
            <w:r w:rsidRPr="008B46ED">
              <w:rPr>
                <w:rFonts w:ascii="Times New Roman" w:hAnsi="Times New Roman"/>
              </w:rPr>
              <w:t xml:space="preserve">2) </w:t>
            </w:r>
            <w:r w:rsidRPr="008B46ED">
              <w:rPr>
                <w:rFonts w:ascii="Times New Roman" w:hAnsi="Times New Roman"/>
                <w:b/>
              </w:rPr>
              <w:t xml:space="preserve">перераспределение </w:t>
            </w:r>
            <w:r w:rsidRPr="008B46ED">
              <w:rPr>
                <w:rFonts w:ascii="Times New Roman" w:hAnsi="Times New Roman"/>
              </w:rPr>
              <w:t xml:space="preserve">молодого специалиста либо </w:t>
            </w:r>
            <w:r w:rsidRPr="008B46ED">
              <w:rPr>
                <w:rFonts w:ascii="Times New Roman" w:hAnsi="Times New Roman"/>
                <w:b/>
              </w:rPr>
              <w:t>выдач</w:t>
            </w:r>
            <w:r w:rsidR="00C76E13">
              <w:rPr>
                <w:rFonts w:ascii="Times New Roman" w:hAnsi="Times New Roman"/>
                <w:b/>
              </w:rPr>
              <w:t>а</w:t>
            </w:r>
            <w:r w:rsidRPr="008B46ED">
              <w:rPr>
                <w:rFonts w:ascii="Times New Roman" w:hAnsi="Times New Roman"/>
                <w:b/>
              </w:rPr>
              <w:t xml:space="preserve"> ему справки о самостоятельном трудоустройстве</w:t>
            </w:r>
            <w:r w:rsidRPr="008B46ED">
              <w:rPr>
                <w:rFonts w:ascii="Times New Roman" w:hAnsi="Times New Roman"/>
              </w:rPr>
              <w:t>.</w:t>
            </w:r>
          </w:p>
          <w:p w:rsidR="009F12BF" w:rsidRPr="008B46ED" w:rsidRDefault="009F12BF" w:rsidP="009F12BF">
            <w:pPr>
              <w:widowControl w:val="0"/>
              <w:autoSpaceDE w:val="0"/>
              <w:autoSpaceDN w:val="0"/>
              <w:adjustRightInd w:val="0"/>
              <w:spacing w:after="0"/>
              <w:ind w:firstLine="141"/>
              <w:jc w:val="both"/>
              <w:rPr>
                <w:rFonts w:ascii="Times New Roman" w:hAnsi="Times New Roman"/>
              </w:rPr>
            </w:pPr>
            <w:r w:rsidRPr="008B46ED">
              <w:rPr>
                <w:rFonts w:ascii="Times New Roman" w:hAnsi="Times New Roman"/>
              </w:rPr>
              <w:t xml:space="preserve">3) </w:t>
            </w:r>
            <w:r w:rsidRPr="008B46ED">
              <w:rPr>
                <w:rFonts w:ascii="Times New Roman" w:hAnsi="Times New Roman"/>
                <w:b/>
              </w:rPr>
              <w:t>зачисление в учреждение образования на обучение в дневной форме получения образования более высокого уровня</w:t>
            </w:r>
            <w:r w:rsidRPr="008B46ED">
              <w:rPr>
                <w:rFonts w:ascii="Times New Roman" w:hAnsi="Times New Roman"/>
              </w:rPr>
              <w:t xml:space="preserve"> (ступени).</w:t>
            </w:r>
          </w:p>
          <w:p w:rsidR="009F12BF" w:rsidRPr="008B46ED" w:rsidRDefault="009F12BF" w:rsidP="009F12BF">
            <w:pPr>
              <w:widowControl w:val="0"/>
              <w:autoSpaceDE w:val="0"/>
              <w:autoSpaceDN w:val="0"/>
              <w:adjustRightInd w:val="0"/>
              <w:spacing w:after="0"/>
              <w:ind w:firstLine="141"/>
              <w:jc w:val="both"/>
              <w:rPr>
                <w:rFonts w:ascii="Times New Roman" w:hAnsi="Times New Roman"/>
              </w:rPr>
            </w:pPr>
            <w:r w:rsidRPr="008B46ED">
              <w:rPr>
                <w:rFonts w:ascii="Times New Roman" w:hAnsi="Times New Roman"/>
                <w:bCs/>
              </w:rPr>
              <w:t>4)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8B46ED">
              <w:rPr>
                <w:rFonts w:ascii="Times New Roman" w:hAnsi="Times New Roman"/>
                <w:b/>
              </w:rPr>
              <w:t xml:space="preserve">нарушение нанимателем законодательства о труде, коллективного или трудового договора </w:t>
            </w:r>
            <w:r w:rsidRPr="008B46ED">
              <w:rPr>
                <w:rFonts w:ascii="Times New Roman" w:hAnsi="Times New Roman"/>
                <w:bCs/>
              </w:rPr>
              <w:t>(ст. 41 Т</w:t>
            </w:r>
            <w:r w:rsidR="009139C2">
              <w:rPr>
                <w:rFonts w:ascii="Times New Roman" w:hAnsi="Times New Roman"/>
                <w:bCs/>
              </w:rPr>
              <w:t>рудового кодекса</w:t>
            </w:r>
            <w:r w:rsidRPr="008B46ED">
              <w:rPr>
                <w:rFonts w:ascii="Times New Roman" w:hAnsi="Times New Roman"/>
                <w:bCs/>
              </w:rPr>
              <w:t>).</w:t>
            </w:r>
          </w:p>
          <w:p w:rsidR="009F12BF" w:rsidRPr="008B46ED" w:rsidRDefault="009F12BF" w:rsidP="009139C2">
            <w:pPr>
              <w:spacing w:after="0"/>
              <w:ind w:firstLine="141"/>
              <w:jc w:val="both"/>
            </w:pPr>
            <w:r w:rsidRPr="008B46ED">
              <w:rPr>
                <w:rFonts w:ascii="Times New Roman" w:hAnsi="Times New Roman"/>
              </w:rPr>
              <w:t xml:space="preserve">5) </w:t>
            </w:r>
            <w:r w:rsidRPr="008B46ED">
              <w:rPr>
                <w:rFonts w:ascii="Times New Roman" w:hAnsi="Times New Roman"/>
                <w:b/>
              </w:rPr>
              <w:t>увольнение по инициативе нанимателя</w:t>
            </w:r>
            <w:r w:rsidRPr="008B46E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8B46ED">
              <w:rPr>
                <w:rFonts w:ascii="Times New Roman" w:hAnsi="Times New Roman"/>
                <w:u w:val="single"/>
              </w:rPr>
              <w:t xml:space="preserve">п. 1, 2, 4 - 9 ст. </w:t>
            </w:r>
            <w:r w:rsidRPr="009139C2">
              <w:rPr>
                <w:rFonts w:ascii="Times New Roman" w:hAnsi="Times New Roman"/>
                <w:u w:val="single"/>
              </w:rPr>
              <w:t xml:space="preserve">42 </w:t>
            </w:r>
            <w:r w:rsidR="009139C2" w:rsidRPr="009139C2">
              <w:rPr>
                <w:rFonts w:ascii="Times New Roman" w:hAnsi="Times New Roman"/>
                <w:bCs/>
                <w:u w:val="single"/>
              </w:rPr>
              <w:t>Трудового кодекса</w:t>
            </w:r>
            <w:r w:rsidRPr="009139C2">
              <w:rPr>
                <w:rFonts w:ascii="Times New Roman" w:hAnsi="Times New Roman"/>
                <w:u w:val="single"/>
              </w:rPr>
              <w:t>).</w:t>
            </w:r>
          </w:p>
          <w:p w:rsidR="009F12BF" w:rsidRPr="008B46ED" w:rsidRDefault="009F12BF" w:rsidP="009F12BF">
            <w:pPr>
              <w:spacing w:after="0"/>
              <w:ind w:firstLine="170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 xml:space="preserve">6) </w:t>
            </w:r>
            <w:r w:rsidRPr="008B46ED">
              <w:rPr>
                <w:rFonts w:ascii="Times New Roman" w:hAnsi="Times New Roman"/>
                <w:b/>
              </w:rPr>
              <w:t>обстоятельства, не зависящи</w:t>
            </w:r>
            <w:r>
              <w:rPr>
                <w:rFonts w:ascii="Times New Roman" w:hAnsi="Times New Roman"/>
                <w:b/>
              </w:rPr>
              <w:t>е</w:t>
            </w:r>
            <w:r w:rsidRPr="008B46ED">
              <w:rPr>
                <w:rFonts w:ascii="Times New Roman" w:hAnsi="Times New Roman"/>
                <w:b/>
              </w:rPr>
              <w:t xml:space="preserve"> от воли сторон</w:t>
            </w:r>
            <w:r w:rsidRPr="008B46ED">
              <w:rPr>
                <w:rFonts w:ascii="Times New Roman" w:hAnsi="Times New Roman"/>
              </w:rPr>
              <w:t>, предусмотренны</w:t>
            </w:r>
            <w:r>
              <w:rPr>
                <w:rFonts w:ascii="Times New Roman" w:hAnsi="Times New Roman"/>
              </w:rPr>
              <w:t>е</w:t>
            </w:r>
            <w:r w:rsidRPr="008B46ED">
              <w:rPr>
                <w:rFonts w:ascii="Times New Roman" w:hAnsi="Times New Roman"/>
              </w:rPr>
              <w:t xml:space="preserve"> в </w:t>
            </w:r>
            <w:r w:rsidRPr="008B46ED">
              <w:rPr>
                <w:rFonts w:ascii="Times New Roman" w:hAnsi="Times New Roman"/>
                <w:u w:val="single"/>
              </w:rPr>
              <w:t xml:space="preserve">п. 1 - 3, 5, 6 ст. 44 </w:t>
            </w:r>
            <w:r w:rsidR="009139C2" w:rsidRPr="009139C2">
              <w:rPr>
                <w:rFonts w:ascii="Times New Roman" w:hAnsi="Times New Roman"/>
                <w:bCs/>
                <w:u w:val="single"/>
              </w:rPr>
              <w:t>Трудового кодекса</w:t>
            </w:r>
            <w:r w:rsidR="009139C2">
              <w:rPr>
                <w:rFonts w:ascii="Times New Roman" w:hAnsi="Times New Roman"/>
                <w:bCs/>
              </w:rPr>
              <w:t>.</w:t>
            </w:r>
          </w:p>
          <w:p w:rsidR="009F12BF" w:rsidRDefault="009F12BF" w:rsidP="009F12BF">
            <w:pPr>
              <w:spacing w:after="0"/>
              <w:ind w:firstLine="170"/>
              <w:jc w:val="both"/>
              <w:rPr>
                <w:rFonts w:ascii="Times New Roman" w:hAnsi="Times New Roman"/>
              </w:rPr>
            </w:pPr>
            <w:r w:rsidRPr="008B46ED">
              <w:rPr>
                <w:rFonts w:ascii="Times New Roman" w:hAnsi="Times New Roman"/>
                <w:u w:val="single"/>
              </w:rPr>
              <w:t xml:space="preserve">Выпускникам, переезжающим на работу в другую местность, возмещаются: </w:t>
            </w:r>
            <w:r w:rsidRPr="006E0CAB">
              <w:rPr>
                <w:rFonts w:ascii="Times New Roman" w:hAnsi="Times New Roman"/>
              </w:rPr>
              <w:t>стоимость проезда, расходы по провозу имущества, суточные за каждый день нахождения в пути и единовременное</w:t>
            </w:r>
            <w:r w:rsidRPr="008B46ED">
              <w:rPr>
                <w:rFonts w:ascii="Times New Roman" w:hAnsi="Times New Roman"/>
              </w:rPr>
              <w:t xml:space="preserve"> пособие в размере его месячной тарифной ставки (оклада) по новому месту работы</w:t>
            </w:r>
            <w:r>
              <w:rPr>
                <w:rFonts w:ascii="Times New Roman" w:hAnsi="Times New Roman"/>
              </w:rPr>
              <w:t>.</w:t>
            </w:r>
          </w:p>
          <w:p w:rsidR="009F12BF" w:rsidRPr="00C76E13" w:rsidRDefault="009F12BF" w:rsidP="00C76E13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hAnsi="Times New Roman"/>
              </w:rPr>
            </w:pPr>
            <w:r w:rsidRPr="008B46ED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C03C120" wp14:editId="5714A325">
                  <wp:simplePos x="0" y="0"/>
                  <wp:positionH relativeFrom="margin">
                    <wp:posOffset>3153236</wp:posOffset>
                  </wp:positionH>
                  <wp:positionV relativeFrom="margin">
                    <wp:posOffset>6017260</wp:posOffset>
                  </wp:positionV>
                  <wp:extent cx="1208405" cy="45720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XA0h1by489k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2" r="33828"/>
                          <a:stretch/>
                        </pic:blipFill>
                        <pic:spPr bwMode="auto">
                          <a:xfrm>
                            <a:off x="0" y="0"/>
                            <a:ext cx="120840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4D30">
              <w:rPr>
                <w:rFonts w:ascii="Times New Roman" w:hAnsi="Times New Roman"/>
                <w:b/>
              </w:rPr>
              <w:t xml:space="preserve">Трудовой отпуск </w:t>
            </w:r>
            <w:r w:rsidRPr="005F4D30">
              <w:rPr>
                <w:rFonts w:ascii="Times New Roman" w:hAnsi="Times New Roman"/>
              </w:rPr>
              <w:t>молодому специалисту предоставляется в общеустановленном порядке наравне с иными работниками.</w:t>
            </w:r>
          </w:p>
        </w:tc>
      </w:tr>
      <w:tr w:rsidR="002709A2" w:rsidRPr="00EC2CA7" w:rsidTr="000941F2">
        <w:trPr>
          <w:trHeight w:hRule="exact" w:val="288"/>
          <w:jc w:val="center"/>
        </w:trPr>
        <w:tc>
          <w:tcPr>
            <w:tcW w:w="6756" w:type="dxa"/>
          </w:tcPr>
          <w:p w:rsidR="002709A2" w:rsidRPr="00BF4348" w:rsidRDefault="009F12BF">
            <w:pPr>
              <w:pStyle w:val="a7"/>
              <w:rPr>
                <w:rStyle w:val="af2"/>
                <w:rFonts w:ascii="Times New Roman" w:hAnsi="Times New Roman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6</w:t>
            </w:r>
          </w:p>
        </w:tc>
        <w:tc>
          <w:tcPr>
            <w:tcW w:w="943" w:type="dxa"/>
          </w:tcPr>
          <w:p w:rsidR="002709A2" w:rsidRPr="00EC2CA7" w:rsidRDefault="002709A2">
            <w:pPr>
              <w:pStyle w:val="a7"/>
              <w:rPr>
                <w:lang w:val="ro-RO"/>
              </w:rPr>
            </w:pPr>
          </w:p>
        </w:tc>
        <w:tc>
          <w:tcPr>
            <w:tcW w:w="550" w:type="dxa"/>
          </w:tcPr>
          <w:p w:rsidR="002709A2" w:rsidRPr="00EC2CA7" w:rsidRDefault="002709A2">
            <w:pPr>
              <w:pStyle w:val="a7"/>
              <w:rPr>
                <w:lang w:val="ro-RO"/>
              </w:rPr>
            </w:pPr>
          </w:p>
        </w:tc>
        <w:tc>
          <w:tcPr>
            <w:tcW w:w="7149" w:type="dxa"/>
          </w:tcPr>
          <w:p w:rsidR="002709A2" w:rsidRDefault="009F12BF">
            <w:pPr>
              <w:pStyle w:val="a7"/>
              <w:jc w:val="right"/>
              <w:rPr>
                <w:rStyle w:val="af2"/>
                <w:rFonts w:ascii="Times New Roman" w:hAnsi="Times New Roman"/>
                <w:lang w:bidi="ru-RU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3</w:t>
            </w:r>
          </w:p>
          <w:p w:rsidR="00BF4348" w:rsidRDefault="00BF4348">
            <w:pPr>
              <w:pStyle w:val="a7"/>
              <w:jc w:val="right"/>
              <w:rPr>
                <w:rStyle w:val="af2"/>
                <w:rFonts w:ascii="Times New Roman" w:hAnsi="Times New Roman"/>
                <w:lang w:bidi="ru-RU"/>
              </w:rPr>
            </w:pPr>
          </w:p>
          <w:p w:rsidR="00BF4348" w:rsidRDefault="00BF4348">
            <w:pPr>
              <w:pStyle w:val="a7"/>
              <w:jc w:val="right"/>
              <w:rPr>
                <w:rStyle w:val="af2"/>
                <w:rFonts w:ascii="Times New Roman" w:hAnsi="Times New Roman"/>
                <w:lang w:bidi="ru-RU"/>
              </w:rPr>
            </w:pPr>
          </w:p>
          <w:p w:rsidR="00BF4348" w:rsidRDefault="00BF4348">
            <w:pPr>
              <w:pStyle w:val="a7"/>
              <w:jc w:val="right"/>
              <w:rPr>
                <w:rStyle w:val="af2"/>
                <w:rFonts w:ascii="Times New Roman" w:hAnsi="Times New Roman"/>
                <w:lang w:bidi="ru-RU"/>
              </w:rPr>
            </w:pPr>
          </w:p>
          <w:p w:rsidR="00BF4348" w:rsidRDefault="00BF4348">
            <w:pPr>
              <w:pStyle w:val="a7"/>
              <w:jc w:val="right"/>
              <w:rPr>
                <w:rStyle w:val="af2"/>
                <w:rFonts w:ascii="Times New Roman" w:hAnsi="Times New Roman"/>
                <w:lang w:bidi="ru-RU"/>
              </w:rPr>
            </w:pPr>
          </w:p>
          <w:p w:rsidR="00BF4348" w:rsidRDefault="00BF4348">
            <w:pPr>
              <w:pStyle w:val="a7"/>
              <w:jc w:val="right"/>
              <w:rPr>
                <w:rStyle w:val="af2"/>
                <w:rFonts w:ascii="Times New Roman" w:hAnsi="Times New Roman"/>
                <w:lang w:bidi="ru-RU"/>
              </w:rPr>
            </w:pPr>
          </w:p>
          <w:p w:rsidR="00BF4348" w:rsidRPr="00BF4348" w:rsidRDefault="00BF4348">
            <w:pPr>
              <w:pStyle w:val="a7"/>
              <w:jc w:val="right"/>
              <w:rPr>
                <w:rStyle w:val="af2"/>
                <w:rFonts w:ascii="Times New Roman" w:hAnsi="Times New Roman"/>
              </w:rPr>
            </w:pPr>
          </w:p>
        </w:tc>
      </w:tr>
    </w:tbl>
    <w:p w:rsidR="00BF4348" w:rsidRDefault="00BF4348">
      <w:pPr>
        <w:spacing w:line="288" w:lineRule="auto"/>
        <w:rPr>
          <w:color w:val="4B5CB0" w:themeColor="text1" w:themeTint="A6"/>
          <w:sz w:val="8"/>
          <w:lang w:val="ro-RO"/>
        </w:rPr>
      </w:pPr>
      <w:r>
        <w:rPr>
          <w:sz w:val="8"/>
          <w:lang w:val="ro-RO"/>
        </w:rPr>
        <w:br w:type="page"/>
      </w:r>
    </w:p>
    <w:tbl>
      <w:tblPr>
        <w:tblStyle w:val="a6"/>
        <w:tblW w:w="15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1"/>
        <w:gridCol w:w="7701"/>
      </w:tblGrid>
      <w:tr w:rsidR="00BF4348" w:rsidTr="00BF4348">
        <w:trPr>
          <w:trHeight w:val="10022"/>
        </w:trPr>
        <w:tc>
          <w:tcPr>
            <w:tcW w:w="7701" w:type="dxa"/>
          </w:tcPr>
          <w:p w:rsidR="00BF4348" w:rsidRPr="000941F2" w:rsidRDefault="00BF4348" w:rsidP="00BF4348">
            <w:pPr>
              <w:pStyle w:val="1"/>
              <w:spacing w:after="0"/>
              <w:outlineLvl w:val="0"/>
              <w:rPr>
                <w:rFonts w:asciiTheme="majorHAnsi" w:hAnsiTheme="majorHAnsi"/>
                <w:sz w:val="40"/>
                <w:szCs w:val="40"/>
                <w:lang w:val="ro-RO"/>
              </w:rPr>
            </w:pPr>
            <w:r w:rsidRPr="000941F2">
              <w:rPr>
                <w:rFonts w:ascii="Times New Roman" w:hAnsi="Times New Roman"/>
                <w:sz w:val="40"/>
                <w:szCs w:val="40"/>
              </w:rPr>
              <w:lastRenderedPageBreak/>
              <w:t>ОПЛАТА ТРУДА</w:t>
            </w:r>
          </w:p>
          <w:p w:rsidR="00BF4348" w:rsidRPr="000941F2" w:rsidRDefault="00BF4348" w:rsidP="002A5F02">
            <w:pPr>
              <w:pStyle w:val="21"/>
              <w:outlineLvl w:val="1"/>
              <w:rPr>
                <w:lang w:val="ro-RO"/>
              </w:rPr>
            </w:pPr>
            <w:r w:rsidRPr="000941F2">
              <w:rPr>
                <w:rFonts w:ascii="Times New Roman" w:hAnsi="Times New Roman"/>
              </w:rPr>
              <w:t>Что нужно знать?</w:t>
            </w:r>
          </w:p>
          <w:p w:rsidR="00BF4348" w:rsidRPr="002A5F02" w:rsidRDefault="00A73D9F" w:rsidP="00BF4348">
            <w:pPr>
              <w:ind w:firstLine="306"/>
              <w:jc w:val="both"/>
              <w:rPr>
                <w:rFonts w:ascii="Times New Roman" w:hAnsi="Times New Roman" w:cs="Times New Roman"/>
                <w:color w:val="002060"/>
                <w:lang w:val="ro-RO"/>
              </w:rPr>
            </w:pPr>
            <w:sdt>
              <w:sdtPr>
                <w:rPr>
                  <w:rFonts w:ascii="Times New Roman" w:hAnsi="Times New Roman" w:cs="Times New Roman"/>
                  <w:color w:val="002060"/>
                  <w:lang w:val="ro-RO"/>
                </w:rPr>
                <w:id w:val="-300696917"/>
                <w:placeholder>
                  <w:docPart w:val="4F5A0EF6B3F04A6E83B1D9C62D1CE982"/>
                </w:placeholder>
                <w:temporary/>
                <w15:appearance w15:val="hidden"/>
              </w:sdtPr>
              <w:sdtEndPr/>
              <w:sdtContent>
                <w:r w:rsidR="00BF4348" w:rsidRPr="002A5F02">
                  <w:rPr>
                    <w:rFonts w:ascii="Times New Roman" w:eastAsia="Times New Roman" w:hAnsi="Times New Roman" w:cs="Times New Roman"/>
                    <w:color w:val="002060"/>
                    <w:lang w:eastAsia="ru-RU"/>
                  </w:rPr>
                  <w:t xml:space="preserve">Оклады педагогических работников определяются на основании постановления Министерства образования Республики </w:t>
                </w:r>
                <w:proofErr w:type="gramStart"/>
                <w:r w:rsidR="00BF4348" w:rsidRPr="002A5F02">
                  <w:rPr>
                    <w:rFonts w:ascii="Times New Roman" w:eastAsia="Times New Roman" w:hAnsi="Times New Roman" w:cs="Times New Roman"/>
                    <w:color w:val="002060"/>
                    <w:lang w:eastAsia="ru-RU"/>
                  </w:rPr>
                  <w:t>Беларусь  от</w:t>
                </w:r>
                <w:proofErr w:type="gramEnd"/>
                <w:r w:rsidR="00BF4348" w:rsidRPr="002A5F02">
                  <w:rPr>
                    <w:rFonts w:ascii="Times New Roman" w:eastAsia="Times New Roman" w:hAnsi="Times New Roman" w:cs="Times New Roman"/>
                    <w:color w:val="002060"/>
                    <w:lang w:eastAsia="ru-RU"/>
                  </w:rPr>
                  <w:t xml:space="preserve"> 3 июня </w:t>
                </w:r>
                <w:smartTag w:uri="urn:schemas-microsoft-com:office:smarttags" w:element="metricconverter">
                  <w:smartTagPr>
                    <w:attr w:name="ProductID" w:val="2019 г"/>
                  </w:smartTagPr>
                  <w:r w:rsidR="00BF4348" w:rsidRPr="002A5F02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2019 г</w:t>
                  </w:r>
                </w:smartTag>
                <w:r w:rsidR="00BF4348" w:rsidRPr="002A5F02">
                  <w:rPr>
                    <w:rFonts w:ascii="Times New Roman" w:eastAsia="Times New Roman" w:hAnsi="Times New Roman" w:cs="Times New Roman"/>
                    <w:color w:val="002060"/>
                    <w:lang w:eastAsia="ru-RU"/>
                  </w:rPr>
                  <w:t>. № 71.  При этом оклад устанавливается в одинаковом размере как для специалистов со средним специальным, так и с  высшим образованием.</w:t>
                </w:r>
              </w:sdtContent>
            </w:sdt>
            <w:r w:rsidR="00BF4348" w:rsidRPr="002A5F02">
              <w:rPr>
                <w:rFonts w:ascii="Times New Roman" w:hAnsi="Times New Roman" w:cs="Times New Roman"/>
                <w:color w:val="002060"/>
                <w:lang w:val="ro-RO" w:bidi="ru-RU"/>
              </w:rPr>
              <w:t xml:space="preserve"> </w:t>
            </w:r>
          </w:p>
          <w:p w:rsidR="00BF4348" w:rsidRPr="00F4060F" w:rsidRDefault="00BF4348" w:rsidP="002A5F02">
            <w:pPr>
              <w:pStyle w:val="24"/>
              <w:spacing w:before="0" w:after="0"/>
              <w:ind w:left="164" w:firstLine="437"/>
              <w:jc w:val="both"/>
              <w:rPr>
                <w:rFonts w:ascii="Times New Roman" w:hAnsi="Times New Roman" w:cs="Times New Roman"/>
                <w:sz w:val="22"/>
                <w:szCs w:val="22"/>
                <w:lang w:val="ro-RO"/>
              </w:rPr>
            </w:pPr>
            <w:r w:rsidRPr="00F4060F">
              <w:rPr>
                <w:rFonts w:ascii="Times New Roman" w:hAnsi="Times New Roman" w:cs="Times New Roman"/>
                <w:sz w:val="22"/>
                <w:szCs w:val="22"/>
              </w:rPr>
              <w:t>Для учителя, воспитателя дошкольного образования, не имеющих квалификационной категории, работающих на ставку, оклад устанавливается по 7 тарифному разряду и составляет с 1 августа 2021 г. 291,06 руб. (198 руб.*1,47).</w:t>
            </w:r>
          </w:p>
          <w:p w:rsidR="00BF4348" w:rsidRPr="00F4060F" w:rsidRDefault="00BF4348" w:rsidP="002A5F02">
            <w:pPr>
              <w:pStyle w:val="21"/>
              <w:spacing w:after="0"/>
              <w:outlineLvl w:val="1"/>
              <w:rPr>
                <w:rFonts w:ascii="Times New Roman" w:hAnsi="Times New Roman" w:cs="Times New Roman"/>
                <w:lang w:val="ro-RO"/>
              </w:rPr>
            </w:pPr>
            <w:r w:rsidRPr="00F4060F">
              <w:rPr>
                <w:rFonts w:ascii="Times New Roman" w:hAnsi="Times New Roman" w:cs="Times New Roman"/>
              </w:rPr>
              <w:t>Кроме того!</w:t>
            </w:r>
          </w:p>
          <w:p w:rsidR="00BF4348" w:rsidRPr="00F4060F" w:rsidRDefault="00BF4348" w:rsidP="00BF4348">
            <w:pPr>
              <w:ind w:firstLine="306"/>
              <w:jc w:val="both"/>
              <w:rPr>
                <w:rFonts w:ascii="Times New Roman" w:hAnsi="Times New Roman" w:cs="Times New Roman"/>
              </w:rPr>
            </w:pPr>
            <w:r w:rsidRPr="00F4060F">
              <w:rPr>
                <w:rFonts w:ascii="Times New Roman" w:hAnsi="Times New Roman" w:cs="Times New Roman"/>
              </w:rPr>
              <w:t>Устанавливаются: надбавка за стаж работы в бюджетных организациях до 5 лет  –  19,80 руб. (10% от базовой ставки 198 руб.); работающим в сельской местности  – надбавка в размере 20% от базовой ставки (39,6 руб.); надбавка за специфику работы в сфере образования не имеющим квалификационной категории – 30% оклада.</w:t>
            </w:r>
          </w:p>
          <w:p w:rsidR="00BF4348" w:rsidRPr="00F4060F" w:rsidRDefault="00BF4348" w:rsidP="00BF4348">
            <w:pPr>
              <w:jc w:val="both"/>
              <w:rPr>
                <w:rFonts w:ascii="Times New Roman" w:hAnsi="Times New Roman" w:cs="Times New Roman"/>
              </w:rPr>
            </w:pPr>
            <w:r w:rsidRPr="00F4060F">
              <w:rPr>
                <w:rFonts w:ascii="Times New Roman" w:hAnsi="Times New Roman" w:cs="Times New Roman"/>
              </w:rPr>
              <w:t xml:space="preserve">        При присвоении  по результатам аттестации  второй  квалификационной  категории оклад будет устанавливаться по 8 тарифному разряду и составит 310,86 руб. (198 руб. х 1,57), а надбавка за специфику работы в сфере образования – 40% оклада. </w:t>
            </w:r>
          </w:p>
          <w:p w:rsidR="00BF4348" w:rsidRPr="00F4060F" w:rsidRDefault="00BF4348" w:rsidP="00BF4348">
            <w:pPr>
              <w:ind w:firstLine="306"/>
              <w:jc w:val="both"/>
              <w:rPr>
                <w:rFonts w:ascii="Times New Roman" w:hAnsi="Times New Roman" w:cs="Times New Roman"/>
              </w:rPr>
            </w:pPr>
            <w:r w:rsidRPr="00F4060F">
              <w:rPr>
                <w:rFonts w:ascii="Times New Roman" w:hAnsi="Times New Roman" w:cs="Times New Roman"/>
              </w:rPr>
              <w:t xml:space="preserve">Устанавливается надбавка молодым специалистам в течение срока обязательной работы по распределению – двух лет, а для молодых специалистов, обучавшихся по целевому направлению, – пяти лет, в размере 30% оклада. </w:t>
            </w:r>
          </w:p>
          <w:p w:rsidR="00BF4348" w:rsidRPr="00F4060F" w:rsidRDefault="00BF4348" w:rsidP="00BF4348">
            <w:pPr>
              <w:jc w:val="both"/>
              <w:rPr>
                <w:rFonts w:ascii="Times New Roman" w:hAnsi="Times New Roman" w:cs="Times New Roman"/>
              </w:rPr>
            </w:pPr>
            <w:r w:rsidRPr="00F4060F">
              <w:rPr>
                <w:rFonts w:ascii="Times New Roman" w:hAnsi="Times New Roman" w:cs="Times New Roman"/>
              </w:rPr>
              <w:t xml:space="preserve">        Для педагогических работников, отработавших срок обяза</w:t>
            </w:r>
            <w:r w:rsidR="00B147AA">
              <w:rPr>
                <w:rFonts w:ascii="Times New Roman" w:hAnsi="Times New Roman" w:cs="Times New Roman"/>
              </w:rPr>
              <w:t xml:space="preserve">тельной работы по </w:t>
            </w:r>
            <w:proofErr w:type="gramStart"/>
            <w:r w:rsidR="00B147AA">
              <w:rPr>
                <w:rFonts w:ascii="Times New Roman" w:hAnsi="Times New Roman" w:cs="Times New Roman"/>
              </w:rPr>
              <w:t>распределению</w:t>
            </w:r>
            <w:r w:rsidRPr="00F4060F">
              <w:rPr>
                <w:rFonts w:ascii="Times New Roman" w:hAnsi="Times New Roman" w:cs="Times New Roman"/>
              </w:rPr>
              <w:t xml:space="preserve">  и</w:t>
            </w:r>
            <w:proofErr w:type="gramEnd"/>
            <w:r w:rsidRPr="00F4060F">
              <w:rPr>
                <w:rFonts w:ascii="Times New Roman" w:hAnsi="Times New Roman" w:cs="Times New Roman"/>
              </w:rPr>
              <w:t xml:space="preserve"> продолжающих работать на должностях педагогических работников, надбавка молодым специалистам выплачивается в течение последующего одного года.</w:t>
            </w:r>
          </w:p>
          <w:p w:rsidR="00BF4348" w:rsidRPr="00F4060F" w:rsidRDefault="00BF4348" w:rsidP="00BF4348">
            <w:pPr>
              <w:ind w:firstLine="306"/>
              <w:jc w:val="both"/>
              <w:rPr>
                <w:rFonts w:ascii="Times New Roman" w:hAnsi="Times New Roman" w:cs="Times New Roman"/>
              </w:rPr>
            </w:pPr>
            <w:r w:rsidRPr="00F4060F">
              <w:rPr>
                <w:rFonts w:ascii="Times New Roman" w:hAnsi="Times New Roman" w:cs="Times New Roman"/>
              </w:rPr>
              <w:t>Молодым специалистам из числа педагогических работников, устанавливаются надбавки за характер труда, за высокие достижения в труде, производится премирование в размерах  в соответствии с имеющимися в учреждении положениями об установлении надбавок и о премировании.</w:t>
            </w:r>
          </w:p>
          <w:p w:rsidR="00BF4348" w:rsidRDefault="00BF4348" w:rsidP="002A5F02">
            <w:pPr>
              <w:pStyle w:val="a7"/>
              <w:tabs>
                <w:tab w:val="left" w:pos="13320"/>
              </w:tabs>
              <w:jc w:val="center"/>
              <w:rPr>
                <w:sz w:val="8"/>
                <w:lang w:val="ro-RO"/>
              </w:rPr>
            </w:pPr>
            <w:r>
              <w:rPr>
                <w:noProof/>
                <w:sz w:val="18"/>
                <w:lang w:eastAsia="ru-RU"/>
              </w:rPr>
              <w:drawing>
                <wp:inline distT="0" distB="0" distL="0" distR="0" wp14:anchorId="4D5DC8AF" wp14:editId="21E8B532">
                  <wp:extent cx="1268095" cy="780951"/>
                  <wp:effectExtent l="0" t="0" r="8255" b="63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5_11_16_p3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44" cy="79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1" w:type="dxa"/>
          </w:tcPr>
          <w:p w:rsidR="00BF4348" w:rsidRPr="00AE2198" w:rsidRDefault="00BF4348" w:rsidP="00BF4348">
            <w:pPr>
              <w:pStyle w:val="1"/>
              <w:spacing w:after="0"/>
              <w:outlineLvl w:val="0"/>
              <w:rPr>
                <w:sz w:val="40"/>
                <w:szCs w:val="40"/>
                <w:lang w:val="ro-RO"/>
              </w:rPr>
            </w:pPr>
            <w:r w:rsidRPr="00AE2198">
              <w:rPr>
                <w:rFonts w:ascii="Times New Roman" w:hAnsi="Times New Roman"/>
                <w:sz w:val="40"/>
                <w:szCs w:val="40"/>
              </w:rPr>
              <w:t>АТТЕСТАЦИЯ</w:t>
            </w:r>
          </w:p>
          <w:p w:rsidR="00BF4348" w:rsidRPr="002A5F02" w:rsidRDefault="00BF4348" w:rsidP="0085464F">
            <w:pPr>
              <w:pStyle w:val="21"/>
              <w:outlineLvl w:val="1"/>
              <w:rPr>
                <w:sz w:val="20"/>
                <w:szCs w:val="20"/>
                <w:lang w:val="ro-RO"/>
              </w:rPr>
            </w:pPr>
            <w:r w:rsidRPr="002A5F02">
              <w:rPr>
                <w:rFonts w:ascii="Times New Roman" w:hAnsi="Times New Roman"/>
                <w:sz w:val="20"/>
                <w:szCs w:val="20"/>
              </w:rPr>
              <w:t>Порядок аттестации регулируется</w:t>
            </w:r>
          </w:p>
          <w:p w:rsidR="00BF4348" w:rsidRPr="002A5F02" w:rsidRDefault="00BF4348" w:rsidP="00BF4348">
            <w:pPr>
              <w:ind w:firstLine="283"/>
              <w:jc w:val="both"/>
              <w:rPr>
                <w:rFonts w:ascii="Times New Roman" w:hAnsi="Times New Roman" w:cs="Times New Roman"/>
              </w:rPr>
            </w:pPr>
            <w:r w:rsidRPr="002A5F02">
              <w:rPr>
                <w:rFonts w:ascii="Times New Roman" w:hAnsi="Times New Roman" w:cs="Times New Roman"/>
              </w:rPr>
              <w:t xml:space="preserve">Инструкцией о </w:t>
            </w:r>
            <w:proofErr w:type="gramStart"/>
            <w:r w:rsidRPr="002A5F02">
              <w:rPr>
                <w:rFonts w:ascii="Times New Roman" w:hAnsi="Times New Roman" w:cs="Times New Roman"/>
              </w:rPr>
              <w:t>порядке  проведения</w:t>
            </w:r>
            <w:proofErr w:type="gramEnd"/>
            <w:r w:rsidRPr="002A5F02">
              <w:rPr>
                <w:rFonts w:ascii="Times New Roman" w:hAnsi="Times New Roman" w:cs="Times New Roman"/>
              </w:rPr>
              <w:t xml:space="preserve"> аттестации педагогических работников системы образования (кроме педагогических работников из числа профессорско-преподавательского состава), утверждённой  постановлением Министерства образования Республики Беларусь от 22 августа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A5F02">
                <w:rPr>
                  <w:rFonts w:ascii="Times New Roman" w:hAnsi="Times New Roman" w:cs="Times New Roman"/>
                </w:rPr>
                <w:t>2012 г</w:t>
              </w:r>
            </w:smartTag>
            <w:r w:rsidRPr="002A5F02">
              <w:rPr>
                <w:rFonts w:ascii="Times New Roman" w:hAnsi="Times New Roman" w:cs="Times New Roman"/>
              </w:rPr>
              <w:t>. № 101 с изменениями и дополнениями.</w:t>
            </w:r>
          </w:p>
          <w:p w:rsidR="00BF4348" w:rsidRPr="002A5F02" w:rsidRDefault="00BF4348" w:rsidP="002A5F02">
            <w:pPr>
              <w:ind w:firstLine="416"/>
              <w:jc w:val="both"/>
              <w:rPr>
                <w:rFonts w:ascii="Times New Roman" w:hAnsi="Times New Roman" w:cs="Times New Roman"/>
                <w:u w:val="single"/>
              </w:rPr>
            </w:pPr>
            <w:r w:rsidRPr="002A5F02">
              <w:rPr>
                <w:rFonts w:ascii="Times New Roman" w:hAnsi="Times New Roman" w:cs="Times New Roman"/>
                <w:u w:val="single"/>
              </w:rPr>
              <w:t>Аттестация проводится аттестационной комисси</w:t>
            </w:r>
            <w:r w:rsidR="002A5F02" w:rsidRPr="002A5F02">
              <w:rPr>
                <w:rFonts w:ascii="Times New Roman" w:hAnsi="Times New Roman" w:cs="Times New Roman"/>
                <w:u w:val="single"/>
              </w:rPr>
              <w:t>ей</w:t>
            </w:r>
            <w:r w:rsidRPr="002A5F02">
              <w:rPr>
                <w:rFonts w:ascii="Times New Roman" w:hAnsi="Times New Roman" w:cs="Times New Roman"/>
                <w:u w:val="single"/>
              </w:rPr>
              <w:t xml:space="preserve"> учреждения образования. </w:t>
            </w:r>
          </w:p>
          <w:p w:rsidR="00BF4348" w:rsidRDefault="00BF4348" w:rsidP="00BF4348">
            <w:pPr>
              <w:pStyle w:val="a7"/>
              <w:tabs>
                <w:tab w:val="left" w:pos="13320"/>
              </w:tabs>
              <w:rPr>
                <w:rFonts w:ascii="Times New Roman" w:hAnsi="Times New Roman" w:cs="Times New Roman"/>
                <w:color w:val="002060"/>
              </w:rPr>
            </w:pPr>
            <w:r w:rsidRPr="002A5F02">
              <w:rPr>
                <w:rFonts w:ascii="Times New Roman" w:hAnsi="Times New Roman" w:cs="Times New Roman"/>
                <w:color w:val="002060"/>
              </w:rPr>
              <w:t xml:space="preserve">        При отсутствии аттестационной комиссии в учреждении аттестация проводится в комиссии органа управления образованием местного исполнительного и распорядительного органа.</w:t>
            </w:r>
          </w:p>
          <w:tbl>
            <w:tblPr>
              <w:tblW w:w="5000" w:type="pct"/>
              <w:jc w:val="center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2495"/>
              <w:gridCol w:w="4990"/>
            </w:tblGrid>
            <w:tr w:rsidR="00BF4348" w:rsidRPr="00C723E3" w:rsidTr="0085464F">
              <w:trPr>
                <w:trHeight w:val="2113"/>
                <w:jc w:val="center"/>
              </w:trPr>
              <w:tc>
                <w:tcPr>
                  <w:tcW w:w="2495" w:type="dxa"/>
                </w:tcPr>
                <w:p w:rsidR="00BF4348" w:rsidRPr="00725FD4" w:rsidRDefault="00BF4348" w:rsidP="00BF4348">
                  <w:pPr>
                    <w:pStyle w:val="af3"/>
                    <w:jc w:val="center"/>
                  </w:pPr>
                </w:p>
                <w:p w:rsidR="00BF4348" w:rsidRDefault="00BF4348" w:rsidP="00BF4348">
                  <w:pPr>
                    <w:pStyle w:val="af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723E3">
                    <w:rPr>
                      <w:rFonts w:ascii="Times New Roman" w:hAnsi="Times New Roman"/>
                      <w:sz w:val="28"/>
                      <w:szCs w:val="28"/>
                    </w:rPr>
                    <w:t>Условия допуска к аттестации</w:t>
                  </w:r>
                </w:p>
                <w:p w:rsidR="00BF4348" w:rsidRPr="00B66F1D" w:rsidRDefault="00BF4348" w:rsidP="00BF4348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252257AD" wp14:editId="318A4AC3">
                        <wp:extent cx="1203960" cy="716602"/>
                        <wp:effectExtent l="0" t="0" r="0" b="762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EdfbZmHXgAAmEXC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6938" cy="718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90" w:type="dxa"/>
                </w:tcPr>
                <w:p w:rsidR="00BF4348" w:rsidRDefault="00BF4348" w:rsidP="00BF4348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соответствие полученного образования квалификационным требованиям;</w:t>
                  </w:r>
                </w:p>
                <w:p w:rsidR="00BF4348" w:rsidRDefault="00BF4348" w:rsidP="00BF4348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наличие необходимого стажа работы;</w:t>
                  </w:r>
                </w:p>
                <w:p w:rsidR="00BF4348" w:rsidRPr="00C723E3" w:rsidRDefault="00BF4348" w:rsidP="00BF4348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освоение содержания образовательной программы повышения квалификации (прохождение курсов).</w:t>
                  </w:r>
                  <w:r>
                    <w:t xml:space="preserve"> </w:t>
                  </w:r>
                  <w:r w:rsidRPr="00C723E3">
                    <w:rPr>
                      <w:rFonts w:ascii="Times New Roman" w:hAnsi="Times New Roman"/>
                      <w:u w:val="single"/>
                    </w:rPr>
                    <w:t>П</w:t>
                  </w:r>
                  <w:r w:rsidRPr="00C723E3">
                    <w:rPr>
                      <w:u w:val="single"/>
                    </w:rPr>
                    <w:t>ретендовать на присвоение второй квалификационной категории имеют право педагогические работники, имеющие стаж работы в должности, по которой они аттестуются, два года.</w:t>
                  </w:r>
                </w:p>
              </w:tc>
            </w:tr>
            <w:tr w:rsidR="00BF4348" w:rsidRPr="00C723E3" w:rsidTr="0085464F">
              <w:trPr>
                <w:trHeight w:val="4275"/>
                <w:jc w:val="center"/>
              </w:trPr>
              <w:tc>
                <w:tcPr>
                  <w:tcW w:w="7485" w:type="dxa"/>
                  <w:gridSpan w:val="2"/>
                </w:tcPr>
                <w:p w:rsidR="00BF4348" w:rsidRPr="0085464F" w:rsidRDefault="00BF4348" w:rsidP="00BF4348">
                  <w:pPr>
                    <w:spacing w:after="0"/>
                    <w:ind w:firstLine="425"/>
                    <w:jc w:val="both"/>
                    <w:rPr>
                      <w:rFonts w:ascii="Times New Roman" w:hAnsi="Times New Roman" w:cs="Times New Roman"/>
                    </w:rPr>
                  </w:pPr>
                  <w:r w:rsidRPr="0085464F">
                    <w:rPr>
                      <w:rFonts w:ascii="Times New Roman" w:hAnsi="Times New Roman" w:cs="Times New Roman"/>
                    </w:rPr>
                    <w:t xml:space="preserve">Лица, которые получили диплом о среднем специальном </w:t>
                  </w:r>
                  <w:proofErr w:type="gramStart"/>
                  <w:r w:rsidRPr="0085464F">
                    <w:rPr>
                      <w:rFonts w:ascii="Times New Roman" w:hAnsi="Times New Roman" w:cs="Times New Roman"/>
                    </w:rPr>
                    <w:t>образовании  или</w:t>
                  </w:r>
                  <w:proofErr w:type="gramEnd"/>
                  <w:r w:rsidRPr="0085464F">
                    <w:rPr>
                      <w:rFonts w:ascii="Times New Roman" w:hAnsi="Times New Roman" w:cs="Times New Roman"/>
                    </w:rPr>
                    <w:t xml:space="preserve"> диплом о высшем образовании с отличием, диплом магистра или диплом исследователя, допускаются к аттестации на присвоение второй квалификационной категории без учёта стажа работы на должности, по которой они проходят аттестацию. При этом прохождение курсов повышения квалификации не требуется.</w:t>
                  </w:r>
                </w:p>
                <w:p w:rsidR="00BF4348" w:rsidRPr="00F4060F" w:rsidRDefault="00BF4348" w:rsidP="00BF434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F4060F">
                    <w:rPr>
                      <w:rFonts w:ascii="Times New Roman" w:hAnsi="Times New Roman" w:cs="Times New Roman"/>
                    </w:rPr>
                    <w:t xml:space="preserve">         Претендовать на присвоение первой квалификационной категории имеют право педагогические работники, имеющие стаж работы два года с дня присвоения второй квалификационной категории. </w:t>
                  </w:r>
                </w:p>
                <w:p w:rsidR="00BF4348" w:rsidRPr="00F4060F" w:rsidRDefault="00BF4348" w:rsidP="00BF434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r w:rsidRPr="00F4060F"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F4060F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В стаже работы, дающем право на аттестацию, не учитывается период нахождения педагогического работника в отпуске по уходу за ребёнком до достижения им возраста трёх лет. </w:t>
                  </w:r>
                </w:p>
                <w:p w:rsidR="00BF4348" w:rsidRPr="0085464F" w:rsidRDefault="00BF4348" w:rsidP="00BF4348">
                  <w:pPr>
                    <w:jc w:val="both"/>
                  </w:pPr>
                  <w:r w:rsidRPr="00F4060F"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85464F">
                    <w:rPr>
                      <w:rFonts w:ascii="Times New Roman" w:hAnsi="Times New Roman" w:cs="Times New Roman"/>
                    </w:rPr>
                    <w:t xml:space="preserve">При присвоении второй квалификационной категории оклад увеличивается на один разряд (6,8%), а надбавка за специфику работы в сфере образования – на 10%.  При присвоении первой квалификационной категории оклад увеличивается на </w:t>
                  </w:r>
                  <w:proofErr w:type="gramStart"/>
                  <w:r w:rsidRPr="0085464F">
                    <w:rPr>
                      <w:rFonts w:ascii="Times New Roman" w:hAnsi="Times New Roman" w:cs="Times New Roman"/>
                    </w:rPr>
                    <w:t>один  разряд</w:t>
                  </w:r>
                  <w:proofErr w:type="gramEnd"/>
                  <w:r w:rsidRPr="0085464F">
                    <w:rPr>
                      <w:rFonts w:ascii="Times New Roman" w:hAnsi="Times New Roman" w:cs="Times New Roman"/>
                    </w:rPr>
                    <w:t xml:space="preserve"> (7% по сравнению с окладом по второй категории), надбавка за специфику работы в сфере образования – на 10% (по сравнению с надбавкой по второй категории). Соответственно увеличатся и стимулирующие выплаты, устанавливаемые от оклада.</w:t>
                  </w:r>
                </w:p>
              </w:tc>
            </w:tr>
          </w:tbl>
          <w:p w:rsidR="00BF4348" w:rsidRPr="00BF4348" w:rsidRDefault="00BF4348" w:rsidP="00BF4348">
            <w:pPr>
              <w:rPr>
                <w:lang w:val="ro-RO"/>
              </w:rPr>
            </w:pPr>
          </w:p>
        </w:tc>
      </w:tr>
      <w:tr w:rsidR="00BF4348" w:rsidTr="00BF4348">
        <w:trPr>
          <w:trHeight w:val="412"/>
        </w:trPr>
        <w:tc>
          <w:tcPr>
            <w:tcW w:w="7701" w:type="dxa"/>
          </w:tcPr>
          <w:p w:rsidR="00BF4348" w:rsidRDefault="009F12BF" w:rsidP="00BF4348">
            <w:pPr>
              <w:pStyle w:val="a7"/>
              <w:tabs>
                <w:tab w:val="left" w:pos="13320"/>
              </w:tabs>
              <w:rPr>
                <w:sz w:val="8"/>
                <w:lang w:val="ro-RO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7701" w:type="dxa"/>
          </w:tcPr>
          <w:p w:rsidR="00BF4348" w:rsidRPr="009F12BF" w:rsidRDefault="009F12BF" w:rsidP="009F12BF">
            <w:pPr>
              <w:pStyle w:val="a7"/>
              <w:tabs>
                <w:tab w:val="left" w:pos="13320"/>
              </w:tabs>
              <w:jc w:val="right"/>
              <w:rPr>
                <w:rFonts w:ascii="Times New Roman" w:hAnsi="Times New Roman"/>
                <w:sz w:val="8"/>
              </w:rPr>
            </w:pPr>
            <w:r>
              <w:rPr>
                <w:rStyle w:val="af2"/>
                <w:rFonts w:ascii="Times New Roman" w:hAnsi="Times New Roman"/>
                <w:lang w:bidi="ru-RU"/>
              </w:rPr>
              <w:t>5</w:t>
            </w:r>
          </w:p>
        </w:tc>
      </w:tr>
    </w:tbl>
    <w:p w:rsidR="002709A2" w:rsidRPr="00EC2CA7" w:rsidRDefault="002709A2" w:rsidP="00BF4348">
      <w:pPr>
        <w:pStyle w:val="a7"/>
        <w:tabs>
          <w:tab w:val="left" w:pos="13320"/>
        </w:tabs>
        <w:rPr>
          <w:sz w:val="8"/>
          <w:lang w:val="ro-RO"/>
        </w:rPr>
      </w:pPr>
    </w:p>
    <w:sectPr w:rsidR="002709A2" w:rsidRPr="00EC2CA7" w:rsidSect="009139C2">
      <w:headerReference w:type="default" r:id="rId29"/>
      <w:headerReference w:type="first" r:id="rId30"/>
      <w:pgSz w:w="16838" w:h="11906" w:orient="landscape" w:code="9"/>
      <w:pgMar w:top="426" w:right="720" w:bottom="426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D9F" w:rsidRDefault="00A73D9F" w:rsidP="009966C9">
      <w:pPr>
        <w:spacing w:after="0"/>
      </w:pPr>
      <w:r>
        <w:separator/>
      </w:r>
    </w:p>
  </w:endnote>
  <w:endnote w:type="continuationSeparator" w:id="0">
    <w:p w:rsidR="00A73D9F" w:rsidRDefault="00A73D9F" w:rsidP="009966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libr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D9F" w:rsidRDefault="00A73D9F" w:rsidP="009966C9">
      <w:pPr>
        <w:spacing w:after="0"/>
      </w:pPr>
      <w:r>
        <w:separator/>
      </w:r>
    </w:p>
  </w:footnote>
  <w:footnote w:type="continuationSeparator" w:id="0">
    <w:p w:rsidR="00A73D9F" w:rsidRDefault="00A73D9F" w:rsidP="009966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A6" w:rsidRPr="00EC2CA7" w:rsidRDefault="00827DA6">
    <w:pPr>
      <w:pStyle w:val="af4"/>
      <w:rPr>
        <w:lang w:val="ro-RO"/>
      </w:rPr>
    </w:pPr>
    <w:r w:rsidRPr="00EC2CA7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608F2DA" wp14:editId="13D4BC6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515600" cy="7006167"/>
              <wp:effectExtent l="0" t="0" r="12700" b="7620"/>
              <wp:wrapNone/>
              <wp:docPr id="76" name="Группа 7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15600" cy="7006167"/>
                        <a:chOff x="0" y="0"/>
                        <a:chExt cx="10515600" cy="7006167"/>
                      </a:xfrm>
                    </wpg:grpSpPr>
                    <wps:wsp>
                      <wps:cNvPr id="74" name="Фигура"/>
                      <wps:cNvSpPr/>
                      <wps:spPr>
                        <a:xfrm>
                          <a:off x="1363133" y="0"/>
                          <a:ext cx="2952872" cy="502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92" h="21535" extrusionOk="0">
                              <a:moveTo>
                                <a:pt x="12529" y="12286"/>
                              </a:moveTo>
                              <a:cubicBezTo>
                                <a:pt x="12547" y="12286"/>
                                <a:pt x="12575" y="12286"/>
                                <a:pt x="12594" y="12286"/>
                              </a:cubicBezTo>
                              <a:cubicBezTo>
                                <a:pt x="12612" y="12286"/>
                                <a:pt x="12594" y="12231"/>
                                <a:pt x="12566" y="12231"/>
                              </a:cubicBezTo>
                              <a:cubicBezTo>
                                <a:pt x="12529" y="12231"/>
                                <a:pt x="12519" y="12286"/>
                                <a:pt x="12529" y="12286"/>
                              </a:cubicBezTo>
                              <a:close/>
                              <a:moveTo>
                                <a:pt x="12529" y="8151"/>
                              </a:moveTo>
                              <a:cubicBezTo>
                                <a:pt x="12547" y="8096"/>
                                <a:pt x="12538" y="8096"/>
                                <a:pt x="12519" y="8096"/>
                              </a:cubicBezTo>
                              <a:cubicBezTo>
                                <a:pt x="12501" y="8096"/>
                                <a:pt x="12491" y="8096"/>
                                <a:pt x="12501" y="8151"/>
                              </a:cubicBezTo>
                              <a:cubicBezTo>
                                <a:pt x="12501" y="8151"/>
                                <a:pt x="12519" y="8151"/>
                                <a:pt x="12529" y="8151"/>
                              </a:cubicBezTo>
                              <a:close/>
                              <a:moveTo>
                                <a:pt x="12473" y="13591"/>
                              </a:moveTo>
                              <a:cubicBezTo>
                                <a:pt x="12445" y="13591"/>
                                <a:pt x="12436" y="13591"/>
                                <a:pt x="12454" y="13646"/>
                              </a:cubicBezTo>
                              <a:cubicBezTo>
                                <a:pt x="12464" y="13700"/>
                                <a:pt x="12482" y="13700"/>
                                <a:pt x="12501" y="13646"/>
                              </a:cubicBezTo>
                              <a:cubicBezTo>
                                <a:pt x="12510" y="13646"/>
                                <a:pt x="12501" y="13591"/>
                                <a:pt x="12473" y="13591"/>
                              </a:cubicBezTo>
                              <a:close/>
                              <a:moveTo>
                                <a:pt x="11637" y="8368"/>
                              </a:moveTo>
                              <a:cubicBezTo>
                                <a:pt x="11637" y="8423"/>
                                <a:pt x="11767" y="8423"/>
                                <a:pt x="11916" y="8423"/>
                              </a:cubicBezTo>
                              <a:cubicBezTo>
                                <a:pt x="12074" y="8423"/>
                                <a:pt x="12194" y="8368"/>
                                <a:pt x="12194" y="8314"/>
                              </a:cubicBezTo>
                              <a:cubicBezTo>
                                <a:pt x="12194" y="8259"/>
                                <a:pt x="12176" y="8205"/>
                                <a:pt x="12148" y="8205"/>
                              </a:cubicBezTo>
                              <a:lnTo>
                                <a:pt x="12101" y="8205"/>
                              </a:lnTo>
                              <a:lnTo>
                                <a:pt x="12157" y="8151"/>
                              </a:lnTo>
                              <a:cubicBezTo>
                                <a:pt x="12185" y="8096"/>
                                <a:pt x="12241" y="8096"/>
                                <a:pt x="12287" y="8151"/>
                              </a:cubicBezTo>
                              <a:cubicBezTo>
                                <a:pt x="12334" y="8205"/>
                                <a:pt x="12361" y="8151"/>
                                <a:pt x="12361" y="8096"/>
                              </a:cubicBezTo>
                              <a:cubicBezTo>
                                <a:pt x="12361" y="8042"/>
                                <a:pt x="12343" y="7987"/>
                                <a:pt x="12315" y="7933"/>
                              </a:cubicBezTo>
                              <a:cubicBezTo>
                                <a:pt x="12222" y="7879"/>
                                <a:pt x="11851" y="7987"/>
                                <a:pt x="11841" y="8042"/>
                              </a:cubicBezTo>
                              <a:cubicBezTo>
                                <a:pt x="11841" y="8096"/>
                                <a:pt x="11813" y="8151"/>
                                <a:pt x="11776" y="8151"/>
                              </a:cubicBezTo>
                              <a:cubicBezTo>
                                <a:pt x="11693" y="8151"/>
                                <a:pt x="11637" y="8259"/>
                                <a:pt x="11637" y="8368"/>
                              </a:cubicBezTo>
                              <a:close/>
                              <a:moveTo>
                                <a:pt x="11832" y="7171"/>
                              </a:moveTo>
                              <a:cubicBezTo>
                                <a:pt x="11841" y="7117"/>
                                <a:pt x="11832" y="7117"/>
                                <a:pt x="11813" y="7117"/>
                              </a:cubicBezTo>
                              <a:cubicBezTo>
                                <a:pt x="11786" y="7117"/>
                                <a:pt x="11776" y="7117"/>
                                <a:pt x="11795" y="7171"/>
                              </a:cubicBezTo>
                              <a:cubicBezTo>
                                <a:pt x="11795" y="7226"/>
                                <a:pt x="11823" y="7226"/>
                                <a:pt x="11832" y="7171"/>
                              </a:cubicBezTo>
                              <a:close/>
                              <a:moveTo>
                                <a:pt x="12157" y="4941"/>
                              </a:moveTo>
                              <a:cubicBezTo>
                                <a:pt x="12157" y="4886"/>
                                <a:pt x="12157" y="4832"/>
                                <a:pt x="12148" y="4832"/>
                              </a:cubicBezTo>
                              <a:cubicBezTo>
                                <a:pt x="12148" y="4832"/>
                                <a:pt x="12139" y="4886"/>
                                <a:pt x="12129" y="4941"/>
                              </a:cubicBezTo>
                              <a:cubicBezTo>
                                <a:pt x="12120" y="4995"/>
                                <a:pt x="12129" y="5049"/>
                                <a:pt x="12139" y="5049"/>
                              </a:cubicBezTo>
                              <a:cubicBezTo>
                                <a:pt x="12148" y="5049"/>
                                <a:pt x="12157" y="4995"/>
                                <a:pt x="12157" y="4941"/>
                              </a:cubicBezTo>
                              <a:close/>
                              <a:moveTo>
                                <a:pt x="13309" y="12340"/>
                              </a:moveTo>
                              <a:cubicBezTo>
                                <a:pt x="13290" y="12340"/>
                                <a:pt x="13281" y="12340"/>
                                <a:pt x="13290" y="12394"/>
                              </a:cubicBezTo>
                              <a:cubicBezTo>
                                <a:pt x="13299" y="12449"/>
                                <a:pt x="13309" y="12449"/>
                                <a:pt x="13327" y="12394"/>
                              </a:cubicBezTo>
                              <a:cubicBezTo>
                                <a:pt x="13336" y="12394"/>
                                <a:pt x="13327" y="12340"/>
                                <a:pt x="13309" y="12340"/>
                              </a:cubicBezTo>
                              <a:close/>
                              <a:moveTo>
                                <a:pt x="12352" y="12340"/>
                              </a:moveTo>
                              <a:cubicBezTo>
                                <a:pt x="12371" y="12394"/>
                                <a:pt x="12482" y="12394"/>
                                <a:pt x="12482" y="12286"/>
                              </a:cubicBezTo>
                              <a:cubicBezTo>
                                <a:pt x="12482" y="12286"/>
                                <a:pt x="12445" y="12231"/>
                                <a:pt x="12408" y="12231"/>
                              </a:cubicBezTo>
                              <a:cubicBezTo>
                                <a:pt x="12352" y="12231"/>
                                <a:pt x="12334" y="12286"/>
                                <a:pt x="12352" y="12340"/>
                              </a:cubicBezTo>
                              <a:close/>
                              <a:moveTo>
                                <a:pt x="11981" y="7171"/>
                              </a:moveTo>
                              <a:cubicBezTo>
                                <a:pt x="11999" y="7171"/>
                                <a:pt x="11990" y="7117"/>
                                <a:pt x="11962" y="7117"/>
                              </a:cubicBezTo>
                              <a:cubicBezTo>
                                <a:pt x="11934" y="7117"/>
                                <a:pt x="11916" y="7117"/>
                                <a:pt x="11934" y="7171"/>
                              </a:cubicBezTo>
                              <a:cubicBezTo>
                                <a:pt x="11944" y="7226"/>
                                <a:pt x="11962" y="7226"/>
                                <a:pt x="11981" y="7171"/>
                              </a:cubicBezTo>
                              <a:close/>
                              <a:moveTo>
                                <a:pt x="12222" y="13591"/>
                              </a:moveTo>
                              <a:cubicBezTo>
                                <a:pt x="12185" y="13537"/>
                                <a:pt x="12176" y="13537"/>
                                <a:pt x="12194" y="13428"/>
                              </a:cubicBezTo>
                              <a:cubicBezTo>
                                <a:pt x="12213" y="13319"/>
                                <a:pt x="12213" y="13319"/>
                                <a:pt x="12194" y="13374"/>
                              </a:cubicBezTo>
                              <a:cubicBezTo>
                                <a:pt x="12139" y="13483"/>
                                <a:pt x="12157" y="13646"/>
                                <a:pt x="12213" y="13646"/>
                              </a:cubicBezTo>
                              <a:cubicBezTo>
                                <a:pt x="12269" y="13646"/>
                                <a:pt x="12269" y="13646"/>
                                <a:pt x="12222" y="13591"/>
                              </a:cubicBezTo>
                              <a:close/>
                              <a:moveTo>
                                <a:pt x="12334" y="8423"/>
                              </a:moveTo>
                              <a:cubicBezTo>
                                <a:pt x="12343" y="8477"/>
                                <a:pt x="12361" y="8477"/>
                                <a:pt x="12380" y="8423"/>
                              </a:cubicBezTo>
                              <a:cubicBezTo>
                                <a:pt x="12389" y="8368"/>
                                <a:pt x="12380" y="8368"/>
                                <a:pt x="12361" y="8368"/>
                              </a:cubicBezTo>
                              <a:cubicBezTo>
                                <a:pt x="12343" y="8368"/>
                                <a:pt x="12315" y="8423"/>
                                <a:pt x="12334" y="8423"/>
                              </a:cubicBezTo>
                              <a:close/>
                              <a:moveTo>
                                <a:pt x="12315" y="7280"/>
                              </a:moveTo>
                              <a:cubicBezTo>
                                <a:pt x="12334" y="7280"/>
                                <a:pt x="12324" y="7226"/>
                                <a:pt x="12296" y="7226"/>
                              </a:cubicBezTo>
                              <a:cubicBezTo>
                                <a:pt x="12269" y="7226"/>
                                <a:pt x="12250" y="7226"/>
                                <a:pt x="12269" y="7280"/>
                              </a:cubicBezTo>
                              <a:cubicBezTo>
                                <a:pt x="12269" y="7335"/>
                                <a:pt x="12296" y="7335"/>
                                <a:pt x="12315" y="7280"/>
                              </a:cubicBezTo>
                              <a:close/>
                              <a:moveTo>
                                <a:pt x="12575" y="14081"/>
                              </a:moveTo>
                              <a:cubicBezTo>
                                <a:pt x="12594" y="14081"/>
                                <a:pt x="12575" y="14027"/>
                                <a:pt x="12547" y="14027"/>
                              </a:cubicBezTo>
                              <a:cubicBezTo>
                                <a:pt x="12519" y="14027"/>
                                <a:pt x="12501" y="14027"/>
                                <a:pt x="12519" y="14081"/>
                              </a:cubicBezTo>
                              <a:cubicBezTo>
                                <a:pt x="12529" y="14081"/>
                                <a:pt x="12556" y="14081"/>
                                <a:pt x="12575" y="14081"/>
                              </a:cubicBezTo>
                              <a:close/>
                              <a:moveTo>
                                <a:pt x="18862" y="18162"/>
                              </a:moveTo>
                              <a:cubicBezTo>
                                <a:pt x="18945" y="18162"/>
                                <a:pt x="19958" y="15985"/>
                                <a:pt x="19958" y="15822"/>
                              </a:cubicBezTo>
                              <a:cubicBezTo>
                                <a:pt x="19958" y="15768"/>
                                <a:pt x="19967" y="15713"/>
                                <a:pt x="19698" y="16366"/>
                              </a:cubicBezTo>
                              <a:cubicBezTo>
                                <a:pt x="19335" y="17182"/>
                                <a:pt x="19001" y="17890"/>
                                <a:pt x="18955" y="17890"/>
                              </a:cubicBezTo>
                              <a:cubicBezTo>
                                <a:pt x="18918" y="17890"/>
                                <a:pt x="18825" y="18162"/>
                                <a:pt x="18862" y="18162"/>
                              </a:cubicBezTo>
                              <a:close/>
                              <a:moveTo>
                                <a:pt x="12956" y="13646"/>
                              </a:moveTo>
                              <a:cubicBezTo>
                                <a:pt x="12974" y="13591"/>
                                <a:pt x="12965" y="13591"/>
                                <a:pt x="12946" y="13591"/>
                              </a:cubicBezTo>
                              <a:cubicBezTo>
                                <a:pt x="12928" y="13591"/>
                                <a:pt x="12919" y="13591"/>
                                <a:pt x="12928" y="13646"/>
                              </a:cubicBezTo>
                              <a:cubicBezTo>
                                <a:pt x="12928" y="13700"/>
                                <a:pt x="12937" y="13700"/>
                                <a:pt x="12956" y="13646"/>
                              </a:cubicBezTo>
                              <a:close/>
                              <a:moveTo>
                                <a:pt x="19075" y="19087"/>
                              </a:moveTo>
                              <a:cubicBezTo>
                                <a:pt x="19038" y="19304"/>
                                <a:pt x="19057" y="19468"/>
                                <a:pt x="19103" y="19304"/>
                              </a:cubicBezTo>
                              <a:cubicBezTo>
                                <a:pt x="19122" y="19250"/>
                                <a:pt x="19122" y="19195"/>
                                <a:pt x="19113" y="19195"/>
                              </a:cubicBezTo>
                              <a:cubicBezTo>
                                <a:pt x="19103" y="19195"/>
                                <a:pt x="19103" y="19141"/>
                                <a:pt x="19122" y="19032"/>
                              </a:cubicBezTo>
                              <a:cubicBezTo>
                                <a:pt x="19150" y="18815"/>
                                <a:pt x="19113" y="18869"/>
                                <a:pt x="19075" y="19087"/>
                              </a:cubicBezTo>
                              <a:close/>
                              <a:moveTo>
                                <a:pt x="12984" y="14081"/>
                              </a:moveTo>
                              <a:cubicBezTo>
                                <a:pt x="13011" y="14081"/>
                                <a:pt x="13002" y="14081"/>
                                <a:pt x="12974" y="13972"/>
                              </a:cubicBezTo>
                              <a:cubicBezTo>
                                <a:pt x="12928" y="13863"/>
                                <a:pt x="12928" y="13863"/>
                                <a:pt x="12937" y="13972"/>
                              </a:cubicBezTo>
                              <a:cubicBezTo>
                                <a:pt x="12946" y="14081"/>
                                <a:pt x="12965" y="14081"/>
                                <a:pt x="12984" y="14081"/>
                              </a:cubicBezTo>
                              <a:close/>
                              <a:moveTo>
                                <a:pt x="13011" y="10653"/>
                              </a:moveTo>
                              <a:cubicBezTo>
                                <a:pt x="13030" y="10653"/>
                                <a:pt x="13011" y="10599"/>
                                <a:pt x="12984" y="10599"/>
                              </a:cubicBezTo>
                              <a:cubicBezTo>
                                <a:pt x="12946" y="10599"/>
                                <a:pt x="12937" y="10599"/>
                                <a:pt x="12956" y="10653"/>
                              </a:cubicBezTo>
                              <a:cubicBezTo>
                                <a:pt x="12974" y="10653"/>
                                <a:pt x="12993" y="10653"/>
                                <a:pt x="13011" y="10653"/>
                              </a:cubicBezTo>
                              <a:close/>
                              <a:moveTo>
                                <a:pt x="12974" y="12503"/>
                              </a:moveTo>
                              <a:cubicBezTo>
                                <a:pt x="12993" y="12503"/>
                                <a:pt x="12984" y="12449"/>
                                <a:pt x="12946" y="12449"/>
                              </a:cubicBezTo>
                              <a:cubicBezTo>
                                <a:pt x="12909" y="12449"/>
                                <a:pt x="12891" y="12449"/>
                                <a:pt x="12909" y="12503"/>
                              </a:cubicBezTo>
                              <a:cubicBezTo>
                                <a:pt x="12919" y="12558"/>
                                <a:pt x="12946" y="12558"/>
                                <a:pt x="12974" y="12503"/>
                              </a:cubicBezTo>
                              <a:close/>
                              <a:moveTo>
                                <a:pt x="12881" y="13918"/>
                              </a:moveTo>
                              <a:cubicBezTo>
                                <a:pt x="12872" y="13918"/>
                                <a:pt x="12863" y="13918"/>
                                <a:pt x="12863" y="13972"/>
                              </a:cubicBezTo>
                              <a:cubicBezTo>
                                <a:pt x="12863" y="13972"/>
                                <a:pt x="12872" y="14027"/>
                                <a:pt x="12881" y="14081"/>
                              </a:cubicBezTo>
                              <a:cubicBezTo>
                                <a:pt x="12891" y="14136"/>
                                <a:pt x="12900" y="14081"/>
                                <a:pt x="12900" y="14027"/>
                              </a:cubicBezTo>
                              <a:cubicBezTo>
                                <a:pt x="12900" y="13972"/>
                                <a:pt x="12891" y="13918"/>
                                <a:pt x="12881" y="13918"/>
                              </a:cubicBezTo>
                              <a:close/>
                              <a:moveTo>
                                <a:pt x="20775" y="19141"/>
                              </a:moveTo>
                              <a:cubicBezTo>
                                <a:pt x="20803" y="19141"/>
                                <a:pt x="20821" y="18978"/>
                                <a:pt x="20812" y="18815"/>
                              </a:cubicBezTo>
                              <a:cubicBezTo>
                                <a:pt x="20803" y="18706"/>
                                <a:pt x="20738" y="18651"/>
                                <a:pt x="20738" y="18760"/>
                              </a:cubicBezTo>
                              <a:cubicBezTo>
                                <a:pt x="20728" y="18923"/>
                                <a:pt x="20756" y="19141"/>
                                <a:pt x="20775" y="19141"/>
                              </a:cubicBezTo>
                              <a:close/>
                              <a:moveTo>
                                <a:pt x="12575" y="13646"/>
                              </a:moveTo>
                              <a:cubicBezTo>
                                <a:pt x="12584" y="13700"/>
                                <a:pt x="12612" y="13700"/>
                                <a:pt x="12631" y="13646"/>
                              </a:cubicBezTo>
                              <a:cubicBezTo>
                                <a:pt x="12649" y="13591"/>
                                <a:pt x="12640" y="13591"/>
                                <a:pt x="12612" y="13591"/>
                              </a:cubicBezTo>
                              <a:cubicBezTo>
                                <a:pt x="12575" y="13591"/>
                                <a:pt x="12566" y="13646"/>
                                <a:pt x="12575" y="13646"/>
                              </a:cubicBezTo>
                              <a:close/>
                              <a:moveTo>
                                <a:pt x="12547" y="12558"/>
                              </a:moveTo>
                              <a:cubicBezTo>
                                <a:pt x="12529" y="12503"/>
                                <a:pt x="12510" y="12449"/>
                                <a:pt x="12501" y="12449"/>
                              </a:cubicBezTo>
                              <a:cubicBezTo>
                                <a:pt x="12491" y="12449"/>
                                <a:pt x="12473" y="12503"/>
                                <a:pt x="12454" y="12558"/>
                              </a:cubicBezTo>
                              <a:cubicBezTo>
                                <a:pt x="12436" y="12612"/>
                                <a:pt x="12445" y="12667"/>
                                <a:pt x="12501" y="12667"/>
                              </a:cubicBezTo>
                              <a:cubicBezTo>
                                <a:pt x="12556" y="12667"/>
                                <a:pt x="12566" y="12612"/>
                                <a:pt x="12547" y="12558"/>
                              </a:cubicBezTo>
                              <a:close/>
                              <a:moveTo>
                                <a:pt x="12751" y="12884"/>
                              </a:moveTo>
                              <a:cubicBezTo>
                                <a:pt x="12733" y="12884"/>
                                <a:pt x="12724" y="12884"/>
                                <a:pt x="12733" y="12939"/>
                              </a:cubicBezTo>
                              <a:cubicBezTo>
                                <a:pt x="12742" y="12993"/>
                                <a:pt x="12751" y="12993"/>
                                <a:pt x="12770" y="12939"/>
                              </a:cubicBezTo>
                              <a:cubicBezTo>
                                <a:pt x="12770" y="12884"/>
                                <a:pt x="12770" y="12884"/>
                                <a:pt x="12751" y="12884"/>
                              </a:cubicBezTo>
                              <a:close/>
                              <a:moveTo>
                                <a:pt x="12956" y="12177"/>
                              </a:moveTo>
                              <a:cubicBezTo>
                                <a:pt x="12919" y="12177"/>
                                <a:pt x="12900" y="12177"/>
                                <a:pt x="12919" y="12231"/>
                              </a:cubicBezTo>
                              <a:cubicBezTo>
                                <a:pt x="12937" y="12231"/>
                                <a:pt x="12965" y="12231"/>
                                <a:pt x="12993" y="12231"/>
                              </a:cubicBezTo>
                              <a:cubicBezTo>
                                <a:pt x="13021" y="12231"/>
                                <a:pt x="12993" y="12177"/>
                                <a:pt x="12956" y="12177"/>
                              </a:cubicBezTo>
                              <a:close/>
                              <a:moveTo>
                                <a:pt x="12807" y="11143"/>
                              </a:moveTo>
                              <a:cubicBezTo>
                                <a:pt x="12900" y="11089"/>
                                <a:pt x="12974" y="11034"/>
                                <a:pt x="12984" y="11034"/>
                              </a:cubicBezTo>
                              <a:lnTo>
                                <a:pt x="12984" y="11034"/>
                              </a:lnTo>
                              <a:cubicBezTo>
                                <a:pt x="12993" y="10925"/>
                                <a:pt x="12668" y="11089"/>
                                <a:pt x="12649" y="11143"/>
                              </a:cubicBezTo>
                              <a:cubicBezTo>
                                <a:pt x="12649" y="11197"/>
                                <a:pt x="12714" y="11197"/>
                                <a:pt x="12807" y="11143"/>
                              </a:cubicBezTo>
                              <a:close/>
                              <a:moveTo>
                                <a:pt x="12761" y="12503"/>
                              </a:moveTo>
                              <a:cubicBezTo>
                                <a:pt x="12770" y="12449"/>
                                <a:pt x="12761" y="12449"/>
                                <a:pt x="12742" y="12449"/>
                              </a:cubicBezTo>
                              <a:cubicBezTo>
                                <a:pt x="12724" y="12449"/>
                                <a:pt x="12705" y="12449"/>
                                <a:pt x="12724" y="12503"/>
                              </a:cubicBezTo>
                              <a:cubicBezTo>
                                <a:pt x="12733" y="12558"/>
                                <a:pt x="12751" y="12558"/>
                                <a:pt x="12761" y="12503"/>
                              </a:cubicBezTo>
                              <a:close/>
                              <a:moveTo>
                                <a:pt x="12733" y="13591"/>
                              </a:moveTo>
                              <a:cubicBezTo>
                                <a:pt x="12751" y="13537"/>
                                <a:pt x="12761" y="13483"/>
                                <a:pt x="12742" y="13483"/>
                              </a:cubicBezTo>
                              <a:cubicBezTo>
                                <a:pt x="12724" y="13483"/>
                                <a:pt x="12705" y="13537"/>
                                <a:pt x="12686" y="13591"/>
                              </a:cubicBezTo>
                              <a:cubicBezTo>
                                <a:pt x="12649" y="13700"/>
                                <a:pt x="12677" y="13700"/>
                                <a:pt x="12733" y="13591"/>
                              </a:cubicBezTo>
                              <a:close/>
                              <a:moveTo>
                                <a:pt x="12148" y="7171"/>
                              </a:moveTo>
                              <a:cubicBezTo>
                                <a:pt x="12157" y="7117"/>
                                <a:pt x="12148" y="7117"/>
                                <a:pt x="12129" y="7117"/>
                              </a:cubicBezTo>
                              <a:cubicBezTo>
                                <a:pt x="12101" y="7117"/>
                                <a:pt x="12092" y="7117"/>
                                <a:pt x="12111" y="7171"/>
                              </a:cubicBezTo>
                              <a:cubicBezTo>
                                <a:pt x="12129" y="7226"/>
                                <a:pt x="12139" y="7226"/>
                                <a:pt x="12148" y="7171"/>
                              </a:cubicBezTo>
                              <a:close/>
                              <a:moveTo>
                                <a:pt x="11247" y="13102"/>
                              </a:moveTo>
                              <a:cubicBezTo>
                                <a:pt x="11210" y="13102"/>
                                <a:pt x="11201" y="13102"/>
                                <a:pt x="11219" y="13156"/>
                              </a:cubicBezTo>
                              <a:cubicBezTo>
                                <a:pt x="11238" y="13156"/>
                                <a:pt x="11266" y="13156"/>
                                <a:pt x="11284" y="13156"/>
                              </a:cubicBezTo>
                              <a:cubicBezTo>
                                <a:pt x="11293" y="13102"/>
                                <a:pt x="11284" y="13102"/>
                                <a:pt x="11247" y="13102"/>
                              </a:cubicBezTo>
                              <a:close/>
                              <a:moveTo>
                                <a:pt x="10978" y="14136"/>
                              </a:moveTo>
                              <a:cubicBezTo>
                                <a:pt x="10959" y="14136"/>
                                <a:pt x="10950" y="14136"/>
                                <a:pt x="10959" y="14190"/>
                              </a:cubicBezTo>
                              <a:cubicBezTo>
                                <a:pt x="10968" y="14244"/>
                                <a:pt x="10978" y="14244"/>
                                <a:pt x="10996" y="14190"/>
                              </a:cubicBezTo>
                              <a:lnTo>
                                <a:pt x="10996" y="14190"/>
                              </a:lnTo>
                              <a:cubicBezTo>
                                <a:pt x="11006" y="14136"/>
                                <a:pt x="10996" y="14136"/>
                                <a:pt x="10978" y="14136"/>
                              </a:cubicBezTo>
                              <a:close/>
                              <a:moveTo>
                                <a:pt x="11080" y="14897"/>
                              </a:moveTo>
                              <a:cubicBezTo>
                                <a:pt x="11089" y="14952"/>
                                <a:pt x="11098" y="14952"/>
                                <a:pt x="11117" y="14897"/>
                              </a:cubicBezTo>
                              <a:cubicBezTo>
                                <a:pt x="11136" y="14843"/>
                                <a:pt x="11126" y="14843"/>
                                <a:pt x="11108" y="14843"/>
                              </a:cubicBezTo>
                              <a:cubicBezTo>
                                <a:pt x="11080" y="14843"/>
                                <a:pt x="11071" y="14843"/>
                                <a:pt x="11080" y="14897"/>
                              </a:cubicBezTo>
                              <a:close/>
                              <a:moveTo>
                                <a:pt x="10931" y="12884"/>
                              </a:moveTo>
                              <a:cubicBezTo>
                                <a:pt x="10987" y="12830"/>
                                <a:pt x="11006" y="12884"/>
                                <a:pt x="10996" y="12939"/>
                              </a:cubicBezTo>
                              <a:cubicBezTo>
                                <a:pt x="10978" y="13102"/>
                                <a:pt x="10987" y="13102"/>
                                <a:pt x="11071" y="12884"/>
                              </a:cubicBezTo>
                              <a:cubicBezTo>
                                <a:pt x="11108" y="12775"/>
                                <a:pt x="11182" y="12721"/>
                                <a:pt x="11228" y="12721"/>
                              </a:cubicBezTo>
                              <a:cubicBezTo>
                                <a:pt x="11340" y="12721"/>
                                <a:pt x="11470" y="12612"/>
                                <a:pt x="11470" y="12503"/>
                              </a:cubicBezTo>
                              <a:cubicBezTo>
                                <a:pt x="11470" y="12340"/>
                                <a:pt x="10866" y="12612"/>
                                <a:pt x="10848" y="12830"/>
                              </a:cubicBezTo>
                              <a:cubicBezTo>
                                <a:pt x="10848" y="12884"/>
                                <a:pt x="10885" y="12939"/>
                                <a:pt x="10931" y="12884"/>
                              </a:cubicBezTo>
                              <a:close/>
                              <a:moveTo>
                                <a:pt x="11136" y="14027"/>
                              </a:moveTo>
                              <a:cubicBezTo>
                                <a:pt x="11117" y="14027"/>
                                <a:pt x="11089" y="14081"/>
                                <a:pt x="11061" y="14136"/>
                              </a:cubicBezTo>
                              <a:cubicBezTo>
                                <a:pt x="11024" y="14244"/>
                                <a:pt x="11024" y="14244"/>
                                <a:pt x="11061" y="14244"/>
                              </a:cubicBezTo>
                              <a:cubicBezTo>
                                <a:pt x="11080" y="14244"/>
                                <a:pt x="11108" y="14190"/>
                                <a:pt x="11136" y="14136"/>
                              </a:cubicBezTo>
                              <a:cubicBezTo>
                                <a:pt x="11173" y="14027"/>
                                <a:pt x="11173" y="14027"/>
                                <a:pt x="11136" y="14027"/>
                              </a:cubicBezTo>
                              <a:close/>
                              <a:moveTo>
                                <a:pt x="12185" y="14299"/>
                              </a:moveTo>
                              <a:cubicBezTo>
                                <a:pt x="12194" y="14353"/>
                                <a:pt x="12204" y="14353"/>
                                <a:pt x="12222" y="14299"/>
                              </a:cubicBezTo>
                              <a:cubicBezTo>
                                <a:pt x="12241" y="14244"/>
                                <a:pt x="12231" y="14244"/>
                                <a:pt x="12213" y="14244"/>
                              </a:cubicBezTo>
                              <a:cubicBezTo>
                                <a:pt x="12185" y="14244"/>
                                <a:pt x="12176" y="14244"/>
                                <a:pt x="12185" y="14299"/>
                              </a:cubicBezTo>
                              <a:close/>
                              <a:moveTo>
                                <a:pt x="10857" y="13863"/>
                              </a:moveTo>
                              <a:cubicBezTo>
                                <a:pt x="10838" y="13918"/>
                                <a:pt x="10829" y="13972"/>
                                <a:pt x="10829" y="14027"/>
                              </a:cubicBezTo>
                              <a:cubicBezTo>
                                <a:pt x="10829" y="14081"/>
                                <a:pt x="10792" y="14136"/>
                                <a:pt x="10736" y="14136"/>
                              </a:cubicBezTo>
                              <a:cubicBezTo>
                                <a:pt x="10671" y="14136"/>
                                <a:pt x="10653" y="14081"/>
                                <a:pt x="10671" y="14027"/>
                              </a:cubicBezTo>
                              <a:cubicBezTo>
                                <a:pt x="10690" y="13972"/>
                                <a:pt x="10643" y="13918"/>
                                <a:pt x="10513" y="13972"/>
                              </a:cubicBezTo>
                              <a:cubicBezTo>
                                <a:pt x="10411" y="14027"/>
                                <a:pt x="10318" y="14081"/>
                                <a:pt x="10309" y="14135"/>
                              </a:cubicBezTo>
                              <a:cubicBezTo>
                                <a:pt x="10291" y="14244"/>
                                <a:pt x="10123" y="14462"/>
                                <a:pt x="10096" y="14462"/>
                              </a:cubicBezTo>
                              <a:cubicBezTo>
                                <a:pt x="10068" y="14408"/>
                                <a:pt x="9891" y="14571"/>
                                <a:pt x="9873" y="14680"/>
                              </a:cubicBezTo>
                              <a:cubicBezTo>
                                <a:pt x="9863" y="14734"/>
                                <a:pt x="9798" y="14788"/>
                                <a:pt x="9724" y="14843"/>
                              </a:cubicBezTo>
                              <a:cubicBezTo>
                                <a:pt x="9603" y="14897"/>
                                <a:pt x="9594" y="14897"/>
                                <a:pt x="9631" y="14734"/>
                              </a:cubicBezTo>
                              <a:cubicBezTo>
                                <a:pt x="9659" y="14625"/>
                                <a:pt x="9659" y="14571"/>
                                <a:pt x="9640" y="14571"/>
                              </a:cubicBezTo>
                              <a:cubicBezTo>
                                <a:pt x="9613" y="14571"/>
                                <a:pt x="9548" y="14788"/>
                                <a:pt x="9575" y="14788"/>
                              </a:cubicBezTo>
                              <a:cubicBezTo>
                                <a:pt x="9585" y="14788"/>
                                <a:pt x="9585" y="14843"/>
                                <a:pt x="9566" y="14897"/>
                              </a:cubicBezTo>
                              <a:cubicBezTo>
                                <a:pt x="9548" y="14952"/>
                                <a:pt x="9548" y="15006"/>
                                <a:pt x="9585" y="15006"/>
                              </a:cubicBezTo>
                              <a:cubicBezTo>
                                <a:pt x="9622" y="15006"/>
                                <a:pt x="9613" y="15060"/>
                                <a:pt x="9557" y="15169"/>
                              </a:cubicBezTo>
                              <a:cubicBezTo>
                                <a:pt x="9445" y="15387"/>
                                <a:pt x="9483" y="15441"/>
                                <a:pt x="9622" y="15278"/>
                              </a:cubicBezTo>
                              <a:cubicBezTo>
                                <a:pt x="9696" y="15169"/>
                                <a:pt x="9798" y="15060"/>
                                <a:pt x="9854" y="15060"/>
                              </a:cubicBezTo>
                              <a:cubicBezTo>
                                <a:pt x="9910" y="15060"/>
                                <a:pt x="9993" y="15006"/>
                                <a:pt x="10040" y="14952"/>
                              </a:cubicBezTo>
                              <a:cubicBezTo>
                                <a:pt x="10086" y="14897"/>
                                <a:pt x="10142" y="14897"/>
                                <a:pt x="10179" y="14843"/>
                              </a:cubicBezTo>
                              <a:cubicBezTo>
                                <a:pt x="10216" y="14788"/>
                                <a:pt x="10253" y="14734"/>
                                <a:pt x="10272" y="14625"/>
                              </a:cubicBezTo>
                              <a:cubicBezTo>
                                <a:pt x="10291" y="14516"/>
                                <a:pt x="10328" y="14462"/>
                                <a:pt x="10374" y="14462"/>
                              </a:cubicBezTo>
                              <a:cubicBezTo>
                                <a:pt x="10411" y="14462"/>
                                <a:pt x="10486" y="14462"/>
                                <a:pt x="10532" y="14408"/>
                              </a:cubicBezTo>
                              <a:cubicBezTo>
                                <a:pt x="10578" y="14353"/>
                                <a:pt x="10671" y="14353"/>
                                <a:pt x="10736" y="14299"/>
                              </a:cubicBezTo>
                              <a:cubicBezTo>
                                <a:pt x="10801" y="14299"/>
                                <a:pt x="10866" y="14244"/>
                                <a:pt x="10876" y="14135"/>
                              </a:cubicBezTo>
                              <a:cubicBezTo>
                                <a:pt x="10894" y="14081"/>
                                <a:pt x="10968" y="13972"/>
                                <a:pt x="11043" y="13918"/>
                              </a:cubicBezTo>
                              <a:cubicBezTo>
                                <a:pt x="11117" y="13863"/>
                                <a:pt x="11191" y="13809"/>
                                <a:pt x="11201" y="13755"/>
                              </a:cubicBezTo>
                              <a:cubicBezTo>
                                <a:pt x="11201" y="13646"/>
                                <a:pt x="10913" y="13755"/>
                                <a:pt x="10857" y="13863"/>
                              </a:cubicBezTo>
                              <a:close/>
                              <a:moveTo>
                                <a:pt x="10486" y="14244"/>
                              </a:moveTo>
                              <a:cubicBezTo>
                                <a:pt x="10448" y="14299"/>
                                <a:pt x="10411" y="14299"/>
                                <a:pt x="10402" y="14244"/>
                              </a:cubicBezTo>
                              <a:lnTo>
                                <a:pt x="10402" y="14244"/>
                              </a:lnTo>
                              <a:cubicBezTo>
                                <a:pt x="10393" y="14190"/>
                                <a:pt x="10421" y="14135"/>
                                <a:pt x="10467" y="14135"/>
                              </a:cubicBezTo>
                              <a:lnTo>
                                <a:pt x="10551" y="14135"/>
                              </a:lnTo>
                              <a:lnTo>
                                <a:pt x="10486" y="14244"/>
                              </a:lnTo>
                              <a:close/>
                              <a:moveTo>
                                <a:pt x="10188" y="15060"/>
                              </a:moveTo>
                              <a:cubicBezTo>
                                <a:pt x="10170" y="15060"/>
                                <a:pt x="10142" y="15115"/>
                                <a:pt x="10133" y="15224"/>
                              </a:cubicBezTo>
                              <a:cubicBezTo>
                                <a:pt x="10105" y="15387"/>
                                <a:pt x="10114" y="15387"/>
                                <a:pt x="10161" y="15387"/>
                              </a:cubicBezTo>
                              <a:cubicBezTo>
                                <a:pt x="10198" y="15387"/>
                                <a:pt x="10207" y="15332"/>
                                <a:pt x="10179" y="15332"/>
                              </a:cubicBezTo>
                              <a:cubicBezTo>
                                <a:pt x="10142" y="15278"/>
                                <a:pt x="10142" y="15278"/>
                                <a:pt x="10179" y="15169"/>
                              </a:cubicBezTo>
                              <a:cubicBezTo>
                                <a:pt x="10216" y="15060"/>
                                <a:pt x="10216" y="15060"/>
                                <a:pt x="10188" y="15060"/>
                              </a:cubicBezTo>
                              <a:close/>
                              <a:moveTo>
                                <a:pt x="10114" y="13646"/>
                              </a:moveTo>
                              <a:cubicBezTo>
                                <a:pt x="10086" y="13755"/>
                                <a:pt x="10077" y="13809"/>
                                <a:pt x="10096" y="14027"/>
                              </a:cubicBezTo>
                              <a:cubicBezTo>
                                <a:pt x="10105" y="14190"/>
                                <a:pt x="10123" y="14190"/>
                                <a:pt x="10123" y="14136"/>
                              </a:cubicBezTo>
                              <a:cubicBezTo>
                                <a:pt x="10133" y="14027"/>
                                <a:pt x="10300" y="13809"/>
                                <a:pt x="10383" y="13809"/>
                              </a:cubicBezTo>
                              <a:cubicBezTo>
                                <a:pt x="10393" y="13809"/>
                                <a:pt x="10402" y="13755"/>
                                <a:pt x="10402" y="13700"/>
                              </a:cubicBezTo>
                              <a:cubicBezTo>
                                <a:pt x="10402" y="13646"/>
                                <a:pt x="10383" y="13591"/>
                                <a:pt x="10356" y="13591"/>
                              </a:cubicBezTo>
                              <a:cubicBezTo>
                                <a:pt x="10328" y="13591"/>
                                <a:pt x="10318" y="13537"/>
                                <a:pt x="10318" y="13537"/>
                              </a:cubicBezTo>
                              <a:cubicBezTo>
                                <a:pt x="10318" y="13483"/>
                                <a:pt x="10272" y="13483"/>
                                <a:pt x="10207" y="13483"/>
                              </a:cubicBezTo>
                              <a:cubicBezTo>
                                <a:pt x="10142" y="13483"/>
                                <a:pt x="10096" y="13483"/>
                                <a:pt x="10114" y="13537"/>
                              </a:cubicBezTo>
                              <a:cubicBezTo>
                                <a:pt x="10142" y="13483"/>
                                <a:pt x="10142" y="13537"/>
                                <a:pt x="10114" y="13646"/>
                              </a:cubicBezTo>
                              <a:close/>
                              <a:moveTo>
                                <a:pt x="10300" y="10273"/>
                              </a:moveTo>
                              <a:cubicBezTo>
                                <a:pt x="10291" y="10218"/>
                                <a:pt x="10272" y="10164"/>
                                <a:pt x="10253" y="10218"/>
                              </a:cubicBezTo>
                              <a:cubicBezTo>
                                <a:pt x="10235" y="10273"/>
                                <a:pt x="10235" y="10273"/>
                                <a:pt x="10263" y="10436"/>
                              </a:cubicBezTo>
                              <a:cubicBezTo>
                                <a:pt x="10309" y="10653"/>
                                <a:pt x="10346" y="10545"/>
                                <a:pt x="10300" y="10273"/>
                              </a:cubicBezTo>
                              <a:close/>
                              <a:moveTo>
                                <a:pt x="10718" y="14897"/>
                              </a:moveTo>
                              <a:cubicBezTo>
                                <a:pt x="10727" y="14952"/>
                                <a:pt x="10746" y="14952"/>
                                <a:pt x="10764" y="14897"/>
                              </a:cubicBezTo>
                              <a:cubicBezTo>
                                <a:pt x="10783" y="14843"/>
                                <a:pt x="10764" y="14843"/>
                                <a:pt x="10746" y="14843"/>
                              </a:cubicBezTo>
                              <a:cubicBezTo>
                                <a:pt x="10718" y="14843"/>
                                <a:pt x="10708" y="14897"/>
                                <a:pt x="10718" y="14897"/>
                              </a:cubicBezTo>
                              <a:close/>
                              <a:moveTo>
                                <a:pt x="10523" y="14843"/>
                              </a:moveTo>
                              <a:cubicBezTo>
                                <a:pt x="10495" y="14897"/>
                                <a:pt x="10495" y="14952"/>
                                <a:pt x="10532" y="14952"/>
                              </a:cubicBezTo>
                              <a:cubicBezTo>
                                <a:pt x="10560" y="14952"/>
                                <a:pt x="10578" y="14897"/>
                                <a:pt x="10578" y="14843"/>
                              </a:cubicBezTo>
                              <a:cubicBezTo>
                                <a:pt x="10578" y="14734"/>
                                <a:pt x="10569" y="14734"/>
                                <a:pt x="10523" y="14843"/>
                              </a:cubicBezTo>
                              <a:close/>
                              <a:moveTo>
                                <a:pt x="10959" y="14897"/>
                              </a:moveTo>
                              <a:cubicBezTo>
                                <a:pt x="10978" y="14897"/>
                                <a:pt x="10959" y="14843"/>
                                <a:pt x="10931" y="14843"/>
                              </a:cubicBezTo>
                              <a:cubicBezTo>
                                <a:pt x="10903" y="14843"/>
                                <a:pt x="10885" y="14843"/>
                                <a:pt x="10903" y="14897"/>
                              </a:cubicBezTo>
                              <a:cubicBezTo>
                                <a:pt x="10922" y="14952"/>
                                <a:pt x="10950" y="14952"/>
                                <a:pt x="10959" y="14897"/>
                              </a:cubicBezTo>
                              <a:close/>
                              <a:moveTo>
                                <a:pt x="10968" y="15332"/>
                              </a:moveTo>
                              <a:cubicBezTo>
                                <a:pt x="10978" y="15278"/>
                                <a:pt x="10968" y="15278"/>
                                <a:pt x="10950" y="15278"/>
                              </a:cubicBezTo>
                              <a:cubicBezTo>
                                <a:pt x="10931" y="15278"/>
                                <a:pt x="10913" y="15278"/>
                                <a:pt x="10931" y="15332"/>
                              </a:cubicBezTo>
                              <a:cubicBezTo>
                                <a:pt x="10941" y="15332"/>
                                <a:pt x="10959" y="15332"/>
                                <a:pt x="10968" y="15332"/>
                              </a:cubicBezTo>
                              <a:close/>
                              <a:moveTo>
                                <a:pt x="11981" y="13809"/>
                              </a:moveTo>
                              <a:cubicBezTo>
                                <a:pt x="12009" y="13809"/>
                                <a:pt x="12036" y="13755"/>
                                <a:pt x="12055" y="13700"/>
                              </a:cubicBezTo>
                              <a:cubicBezTo>
                                <a:pt x="12074" y="13591"/>
                                <a:pt x="12074" y="13591"/>
                                <a:pt x="12046" y="13591"/>
                              </a:cubicBezTo>
                              <a:cubicBezTo>
                                <a:pt x="12027" y="13591"/>
                                <a:pt x="11999" y="13646"/>
                                <a:pt x="11971" y="13700"/>
                              </a:cubicBezTo>
                              <a:cubicBezTo>
                                <a:pt x="11944" y="13755"/>
                                <a:pt x="11944" y="13809"/>
                                <a:pt x="11981" y="13809"/>
                              </a:cubicBezTo>
                              <a:close/>
                              <a:moveTo>
                                <a:pt x="11962" y="12394"/>
                              </a:moveTo>
                              <a:lnTo>
                                <a:pt x="12018" y="12394"/>
                              </a:lnTo>
                              <a:cubicBezTo>
                                <a:pt x="12036" y="12394"/>
                                <a:pt x="12064" y="12340"/>
                                <a:pt x="12074" y="12286"/>
                              </a:cubicBezTo>
                              <a:lnTo>
                                <a:pt x="12027" y="12340"/>
                              </a:lnTo>
                              <a:lnTo>
                                <a:pt x="11962" y="12394"/>
                              </a:lnTo>
                              <a:close/>
                              <a:moveTo>
                                <a:pt x="12074" y="14081"/>
                              </a:moveTo>
                              <a:cubicBezTo>
                                <a:pt x="12092" y="14027"/>
                                <a:pt x="12083" y="14027"/>
                                <a:pt x="12064" y="14027"/>
                              </a:cubicBezTo>
                              <a:cubicBezTo>
                                <a:pt x="12046" y="14027"/>
                                <a:pt x="12036" y="14027"/>
                                <a:pt x="12046" y="14081"/>
                              </a:cubicBezTo>
                              <a:cubicBezTo>
                                <a:pt x="12046" y="14081"/>
                                <a:pt x="12064" y="14081"/>
                                <a:pt x="12074" y="14081"/>
                              </a:cubicBezTo>
                              <a:close/>
                              <a:moveTo>
                                <a:pt x="11433" y="13972"/>
                              </a:moveTo>
                              <a:cubicBezTo>
                                <a:pt x="11442" y="14027"/>
                                <a:pt x="11461" y="14027"/>
                                <a:pt x="11479" y="13972"/>
                              </a:cubicBezTo>
                              <a:cubicBezTo>
                                <a:pt x="11488" y="13918"/>
                                <a:pt x="11479" y="13918"/>
                                <a:pt x="11461" y="13918"/>
                              </a:cubicBezTo>
                              <a:cubicBezTo>
                                <a:pt x="11442" y="13918"/>
                                <a:pt x="11423" y="13918"/>
                                <a:pt x="11433" y="13972"/>
                              </a:cubicBezTo>
                              <a:close/>
                              <a:moveTo>
                                <a:pt x="12204" y="12394"/>
                              </a:moveTo>
                              <a:cubicBezTo>
                                <a:pt x="12213" y="12340"/>
                                <a:pt x="12204" y="12340"/>
                                <a:pt x="12185" y="12340"/>
                              </a:cubicBezTo>
                              <a:cubicBezTo>
                                <a:pt x="12166" y="12340"/>
                                <a:pt x="12148" y="12340"/>
                                <a:pt x="12166" y="12394"/>
                              </a:cubicBezTo>
                              <a:cubicBezTo>
                                <a:pt x="12166" y="12449"/>
                                <a:pt x="12185" y="12449"/>
                                <a:pt x="12204" y="12394"/>
                              </a:cubicBezTo>
                              <a:close/>
                              <a:moveTo>
                                <a:pt x="11721" y="7280"/>
                              </a:moveTo>
                              <a:cubicBezTo>
                                <a:pt x="11748" y="7171"/>
                                <a:pt x="11758" y="7117"/>
                                <a:pt x="11739" y="7117"/>
                              </a:cubicBezTo>
                              <a:cubicBezTo>
                                <a:pt x="11711" y="7117"/>
                                <a:pt x="11656" y="7280"/>
                                <a:pt x="11674" y="7335"/>
                              </a:cubicBezTo>
                              <a:cubicBezTo>
                                <a:pt x="11674" y="7389"/>
                                <a:pt x="11693" y="7335"/>
                                <a:pt x="11721" y="7280"/>
                              </a:cubicBezTo>
                              <a:close/>
                              <a:moveTo>
                                <a:pt x="12064" y="12286"/>
                              </a:moveTo>
                              <a:lnTo>
                                <a:pt x="12064" y="12286"/>
                              </a:lnTo>
                              <a:cubicBezTo>
                                <a:pt x="12064" y="12286"/>
                                <a:pt x="12064" y="12286"/>
                                <a:pt x="12064" y="12286"/>
                              </a:cubicBezTo>
                              <a:lnTo>
                                <a:pt x="12064" y="12286"/>
                              </a:lnTo>
                              <a:close/>
                              <a:moveTo>
                                <a:pt x="11628" y="6192"/>
                              </a:moveTo>
                              <a:cubicBezTo>
                                <a:pt x="11628" y="6192"/>
                                <a:pt x="11637" y="6138"/>
                                <a:pt x="11646" y="6083"/>
                              </a:cubicBezTo>
                              <a:cubicBezTo>
                                <a:pt x="11656" y="6029"/>
                                <a:pt x="11646" y="5974"/>
                                <a:pt x="11637" y="5974"/>
                              </a:cubicBezTo>
                              <a:cubicBezTo>
                                <a:pt x="11628" y="5974"/>
                                <a:pt x="11618" y="6029"/>
                                <a:pt x="11618" y="6083"/>
                              </a:cubicBezTo>
                              <a:cubicBezTo>
                                <a:pt x="11618" y="6138"/>
                                <a:pt x="11618" y="6192"/>
                                <a:pt x="11628" y="6192"/>
                              </a:cubicBezTo>
                              <a:close/>
                              <a:moveTo>
                                <a:pt x="11628" y="13918"/>
                              </a:moveTo>
                              <a:cubicBezTo>
                                <a:pt x="11665" y="13918"/>
                                <a:pt x="11693" y="13863"/>
                                <a:pt x="11693" y="13809"/>
                              </a:cubicBezTo>
                              <a:cubicBezTo>
                                <a:pt x="11693" y="13755"/>
                                <a:pt x="11665" y="13755"/>
                                <a:pt x="11628" y="13755"/>
                              </a:cubicBezTo>
                              <a:cubicBezTo>
                                <a:pt x="11591" y="13755"/>
                                <a:pt x="11563" y="13809"/>
                                <a:pt x="11563" y="13863"/>
                              </a:cubicBezTo>
                              <a:cubicBezTo>
                                <a:pt x="11563" y="13863"/>
                                <a:pt x="11591" y="13918"/>
                                <a:pt x="11628" y="13918"/>
                              </a:cubicBezTo>
                              <a:close/>
                              <a:moveTo>
                                <a:pt x="11433" y="13591"/>
                              </a:moveTo>
                              <a:cubicBezTo>
                                <a:pt x="11377" y="13591"/>
                                <a:pt x="11303" y="13646"/>
                                <a:pt x="11275" y="13646"/>
                              </a:cubicBezTo>
                              <a:lnTo>
                                <a:pt x="11219" y="13700"/>
                              </a:lnTo>
                              <a:lnTo>
                                <a:pt x="11284" y="13700"/>
                              </a:lnTo>
                              <a:cubicBezTo>
                                <a:pt x="11321" y="13700"/>
                                <a:pt x="11386" y="13646"/>
                                <a:pt x="11442" y="13646"/>
                              </a:cubicBezTo>
                              <a:lnTo>
                                <a:pt x="11442" y="13646"/>
                              </a:lnTo>
                              <a:lnTo>
                                <a:pt x="11535" y="13591"/>
                              </a:lnTo>
                              <a:lnTo>
                                <a:pt x="11433" y="13591"/>
                              </a:lnTo>
                              <a:close/>
                              <a:moveTo>
                                <a:pt x="11656" y="13537"/>
                              </a:moveTo>
                              <a:cubicBezTo>
                                <a:pt x="11674" y="13537"/>
                                <a:pt x="11665" y="13483"/>
                                <a:pt x="11628" y="13483"/>
                              </a:cubicBezTo>
                              <a:cubicBezTo>
                                <a:pt x="11591" y="13483"/>
                                <a:pt x="11572" y="13483"/>
                                <a:pt x="11591" y="13537"/>
                              </a:cubicBezTo>
                              <a:cubicBezTo>
                                <a:pt x="11600" y="13591"/>
                                <a:pt x="11637" y="13591"/>
                                <a:pt x="11656" y="13537"/>
                              </a:cubicBezTo>
                              <a:close/>
                              <a:moveTo>
                                <a:pt x="11553" y="12612"/>
                              </a:moveTo>
                              <a:cubicBezTo>
                                <a:pt x="11581" y="12666"/>
                                <a:pt x="11600" y="12666"/>
                                <a:pt x="11609" y="12558"/>
                              </a:cubicBezTo>
                              <a:cubicBezTo>
                                <a:pt x="11609" y="12503"/>
                                <a:pt x="11628" y="12449"/>
                                <a:pt x="11637" y="12449"/>
                              </a:cubicBezTo>
                              <a:cubicBezTo>
                                <a:pt x="11646" y="12449"/>
                                <a:pt x="11646" y="12503"/>
                                <a:pt x="11646" y="12558"/>
                              </a:cubicBezTo>
                              <a:cubicBezTo>
                                <a:pt x="11637" y="12612"/>
                                <a:pt x="11646" y="12666"/>
                                <a:pt x="11665" y="12666"/>
                              </a:cubicBezTo>
                              <a:cubicBezTo>
                                <a:pt x="11683" y="12666"/>
                                <a:pt x="11693" y="12612"/>
                                <a:pt x="11693" y="12558"/>
                              </a:cubicBezTo>
                              <a:cubicBezTo>
                                <a:pt x="11693" y="12503"/>
                                <a:pt x="11739" y="12449"/>
                                <a:pt x="11795" y="12449"/>
                              </a:cubicBezTo>
                              <a:cubicBezTo>
                                <a:pt x="11860" y="12449"/>
                                <a:pt x="11878" y="12394"/>
                                <a:pt x="11841" y="12394"/>
                              </a:cubicBezTo>
                              <a:lnTo>
                                <a:pt x="11786" y="12340"/>
                              </a:lnTo>
                              <a:lnTo>
                                <a:pt x="11832" y="12231"/>
                              </a:lnTo>
                              <a:cubicBezTo>
                                <a:pt x="11869" y="12177"/>
                                <a:pt x="11860" y="12177"/>
                                <a:pt x="11813" y="12177"/>
                              </a:cubicBezTo>
                              <a:cubicBezTo>
                                <a:pt x="11479" y="12449"/>
                                <a:pt x="11479" y="12449"/>
                                <a:pt x="11553" y="12612"/>
                              </a:cubicBezTo>
                              <a:close/>
                              <a:moveTo>
                                <a:pt x="11665" y="11197"/>
                              </a:moveTo>
                              <a:cubicBezTo>
                                <a:pt x="11656" y="11143"/>
                                <a:pt x="11628" y="11089"/>
                                <a:pt x="11581" y="11089"/>
                              </a:cubicBezTo>
                              <a:cubicBezTo>
                                <a:pt x="11535" y="11089"/>
                                <a:pt x="11516" y="11089"/>
                                <a:pt x="11516" y="11197"/>
                              </a:cubicBezTo>
                              <a:cubicBezTo>
                                <a:pt x="11526" y="11252"/>
                                <a:pt x="11563" y="11306"/>
                                <a:pt x="11600" y="11306"/>
                              </a:cubicBezTo>
                              <a:cubicBezTo>
                                <a:pt x="11637" y="11306"/>
                                <a:pt x="11665" y="11252"/>
                                <a:pt x="11665" y="11197"/>
                              </a:cubicBezTo>
                              <a:close/>
                              <a:moveTo>
                                <a:pt x="12018" y="12122"/>
                              </a:moveTo>
                              <a:lnTo>
                                <a:pt x="11962" y="12122"/>
                              </a:lnTo>
                              <a:lnTo>
                                <a:pt x="12018" y="12177"/>
                              </a:lnTo>
                              <a:lnTo>
                                <a:pt x="12074" y="12231"/>
                              </a:lnTo>
                              <a:cubicBezTo>
                                <a:pt x="12074" y="12231"/>
                                <a:pt x="12083" y="12177"/>
                                <a:pt x="12083" y="12177"/>
                              </a:cubicBezTo>
                              <a:cubicBezTo>
                                <a:pt x="12074" y="12177"/>
                                <a:pt x="12055" y="12122"/>
                                <a:pt x="12018" y="12122"/>
                              </a:cubicBezTo>
                              <a:close/>
                              <a:moveTo>
                                <a:pt x="16187" y="14952"/>
                              </a:moveTo>
                              <a:cubicBezTo>
                                <a:pt x="16197" y="15006"/>
                                <a:pt x="16252" y="15060"/>
                                <a:pt x="16317" y="15060"/>
                              </a:cubicBezTo>
                              <a:cubicBezTo>
                                <a:pt x="16401" y="15060"/>
                                <a:pt x="16429" y="15006"/>
                                <a:pt x="16410" y="14952"/>
                              </a:cubicBezTo>
                              <a:cubicBezTo>
                                <a:pt x="16401" y="14897"/>
                                <a:pt x="16392" y="14788"/>
                                <a:pt x="16401" y="14680"/>
                              </a:cubicBezTo>
                              <a:cubicBezTo>
                                <a:pt x="16410" y="14571"/>
                                <a:pt x="16401" y="14571"/>
                                <a:pt x="16373" y="14625"/>
                              </a:cubicBezTo>
                              <a:cubicBezTo>
                                <a:pt x="16355" y="14680"/>
                                <a:pt x="16317" y="14734"/>
                                <a:pt x="16280" y="14734"/>
                              </a:cubicBezTo>
                              <a:cubicBezTo>
                                <a:pt x="16215" y="14734"/>
                                <a:pt x="16169" y="14843"/>
                                <a:pt x="16187" y="14952"/>
                              </a:cubicBezTo>
                              <a:close/>
                              <a:moveTo>
                                <a:pt x="16373" y="13537"/>
                              </a:moveTo>
                              <a:cubicBezTo>
                                <a:pt x="16382" y="13483"/>
                                <a:pt x="16373" y="13483"/>
                                <a:pt x="16355" y="13483"/>
                              </a:cubicBezTo>
                              <a:cubicBezTo>
                                <a:pt x="16327" y="13483"/>
                                <a:pt x="16317" y="13483"/>
                                <a:pt x="16336" y="13537"/>
                              </a:cubicBezTo>
                              <a:cubicBezTo>
                                <a:pt x="16336" y="13591"/>
                                <a:pt x="16355" y="13591"/>
                                <a:pt x="16373" y="13537"/>
                              </a:cubicBezTo>
                              <a:close/>
                              <a:moveTo>
                                <a:pt x="15723" y="13591"/>
                              </a:moveTo>
                              <a:cubicBezTo>
                                <a:pt x="15686" y="13591"/>
                                <a:pt x="15667" y="13591"/>
                                <a:pt x="15686" y="13646"/>
                              </a:cubicBezTo>
                              <a:cubicBezTo>
                                <a:pt x="15704" y="13646"/>
                                <a:pt x="15732" y="13646"/>
                                <a:pt x="15760" y="13646"/>
                              </a:cubicBezTo>
                              <a:lnTo>
                                <a:pt x="15760" y="13646"/>
                              </a:lnTo>
                              <a:cubicBezTo>
                                <a:pt x="15779" y="13646"/>
                                <a:pt x="15769" y="13591"/>
                                <a:pt x="15723" y="13591"/>
                              </a:cubicBezTo>
                              <a:close/>
                              <a:moveTo>
                                <a:pt x="15844" y="7879"/>
                              </a:moveTo>
                              <a:cubicBezTo>
                                <a:pt x="15890" y="7824"/>
                                <a:pt x="15964" y="7879"/>
                                <a:pt x="16002" y="7933"/>
                              </a:cubicBezTo>
                              <a:cubicBezTo>
                                <a:pt x="16039" y="7987"/>
                                <a:pt x="16067" y="7987"/>
                                <a:pt x="16057" y="7933"/>
                              </a:cubicBezTo>
                              <a:cubicBezTo>
                                <a:pt x="16048" y="7879"/>
                                <a:pt x="16011" y="7770"/>
                                <a:pt x="15983" y="7715"/>
                              </a:cubicBezTo>
                              <a:cubicBezTo>
                                <a:pt x="15881" y="7552"/>
                                <a:pt x="15751" y="7552"/>
                                <a:pt x="15751" y="7715"/>
                              </a:cubicBezTo>
                              <a:cubicBezTo>
                                <a:pt x="15751" y="7879"/>
                                <a:pt x="15769" y="7933"/>
                                <a:pt x="15844" y="7879"/>
                              </a:cubicBezTo>
                              <a:close/>
                              <a:moveTo>
                                <a:pt x="18360" y="16040"/>
                              </a:moveTo>
                              <a:cubicBezTo>
                                <a:pt x="18379" y="16040"/>
                                <a:pt x="18370" y="15985"/>
                                <a:pt x="18342" y="15985"/>
                              </a:cubicBezTo>
                              <a:cubicBezTo>
                                <a:pt x="18314" y="15985"/>
                                <a:pt x="18295" y="15985"/>
                                <a:pt x="18314" y="16040"/>
                              </a:cubicBezTo>
                              <a:cubicBezTo>
                                <a:pt x="18323" y="16094"/>
                                <a:pt x="18342" y="16094"/>
                                <a:pt x="18360" y="16040"/>
                              </a:cubicBezTo>
                              <a:close/>
                              <a:moveTo>
                                <a:pt x="18072" y="16366"/>
                              </a:moveTo>
                              <a:cubicBezTo>
                                <a:pt x="18137" y="16312"/>
                                <a:pt x="18212" y="16257"/>
                                <a:pt x="18240" y="16203"/>
                              </a:cubicBezTo>
                              <a:cubicBezTo>
                                <a:pt x="18305" y="16094"/>
                                <a:pt x="18100" y="16203"/>
                                <a:pt x="18017" y="16312"/>
                              </a:cubicBezTo>
                              <a:cubicBezTo>
                                <a:pt x="17970" y="16366"/>
                                <a:pt x="17989" y="16366"/>
                                <a:pt x="18072" y="16366"/>
                              </a:cubicBezTo>
                              <a:close/>
                              <a:moveTo>
                                <a:pt x="16011" y="10055"/>
                              </a:moveTo>
                              <a:cubicBezTo>
                                <a:pt x="15992" y="10055"/>
                                <a:pt x="15983" y="10055"/>
                                <a:pt x="15992" y="10109"/>
                              </a:cubicBezTo>
                              <a:cubicBezTo>
                                <a:pt x="16002" y="10164"/>
                                <a:pt x="16011" y="10164"/>
                                <a:pt x="16029" y="10109"/>
                              </a:cubicBezTo>
                              <a:cubicBezTo>
                                <a:pt x="16029" y="10055"/>
                                <a:pt x="16029" y="10055"/>
                                <a:pt x="16011" y="10055"/>
                              </a:cubicBezTo>
                              <a:close/>
                              <a:moveTo>
                                <a:pt x="16039" y="13918"/>
                              </a:moveTo>
                              <a:cubicBezTo>
                                <a:pt x="16057" y="14081"/>
                                <a:pt x="16150" y="14027"/>
                                <a:pt x="16159" y="13863"/>
                              </a:cubicBezTo>
                              <a:cubicBezTo>
                                <a:pt x="16169" y="13755"/>
                                <a:pt x="16159" y="13700"/>
                                <a:pt x="16132" y="13700"/>
                              </a:cubicBezTo>
                              <a:cubicBezTo>
                                <a:pt x="16076" y="13700"/>
                                <a:pt x="16029" y="13809"/>
                                <a:pt x="16039" y="13918"/>
                              </a:cubicBezTo>
                              <a:close/>
                              <a:moveTo>
                                <a:pt x="15844" y="13700"/>
                              </a:moveTo>
                              <a:cubicBezTo>
                                <a:pt x="15853" y="13700"/>
                                <a:pt x="15890" y="13809"/>
                                <a:pt x="15918" y="13918"/>
                              </a:cubicBezTo>
                              <a:cubicBezTo>
                                <a:pt x="15946" y="14027"/>
                                <a:pt x="15974" y="14135"/>
                                <a:pt x="15974" y="14081"/>
                              </a:cubicBezTo>
                              <a:cubicBezTo>
                                <a:pt x="15983" y="14027"/>
                                <a:pt x="15983" y="14027"/>
                                <a:pt x="15974" y="13972"/>
                              </a:cubicBezTo>
                              <a:cubicBezTo>
                                <a:pt x="15974" y="13972"/>
                                <a:pt x="15946" y="13863"/>
                                <a:pt x="15918" y="13700"/>
                              </a:cubicBezTo>
                              <a:cubicBezTo>
                                <a:pt x="15872" y="13483"/>
                                <a:pt x="15788" y="13374"/>
                                <a:pt x="15807" y="13591"/>
                              </a:cubicBezTo>
                              <a:cubicBezTo>
                                <a:pt x="15816" y="13646"/>
                                <a:pt x="15834" y="13700"/>
                                <a:pt x="15844" y="13700"/>
                              </a:cubicBezTo>
                              <a:close/>
                              <a:moveTo>
                                <a:pt x="15816" y="9946"/>
                              </a:moveTo>
                              <a:cubicBezTo>
                                <a:pt x="15807" y="9892"/>
                                <a:pt x="15797" y="9892"/>
                                <a:pt x="15769" y="9946"/>
                              </a:cubicBezTo>
                              <a:cubicBezTo>
                                <a:pt x="15751" y="10000"/>
                                <a:pt x="15714" y="10055"/>
                                <a:pt x="15695" y="10055"/>
                              </a:cubicBezTo>
                              <a:cubicBezTo>
                                <a:pt x="15677" y="10055"/>
                                <a:pt x="15639" y="10109"/>
                                <a:pt x="15630" y="10164"/>
                              </a:cubicBezTo>
                              <a:cubicBezTo>
                                <a:pt x="15612" y="10218"/>
                                <a:pt x="15621" y="10273"/>
                                <a:pt x="15677" y="10218"/>
                              </a:cubicBezTo>
                              <a:cubicBezTo>
                                <a:pt x="15797" y="10109"/>
                                <a:pt x="15825" y="10055"/>
                                <a:pt x="15816" y="9946"/>
                              </a:cubicBezTo>
                              <a:close/>
                              <a:moveTo>
                                <a:pt x="15398" y="8967"/>
                              </a:moveTo>
                              <a:cubicBezTo>
                                <a:pt x="15509" y="8912"/>
                                <a:pt x="15556" y="8967"/>
                                <a:pt x="15686" y="9184"/>
                              </a:cubicBezTo>
                              <a:cubicBezTo>
                                <a:pt x="15732" y="9239"/>
                                <a:pt x="15732" y="9239"/>
                                <a:pt x="15695" y="9076"/>
                              </a:cubicBezTo>
                              <a:cubicBezTo>
                                <a:pt x="15658" y="8912"/>
                                <a:pt x="15667" y="8912"/>
                                <a:pt x="15732" y="8967"/>
                              </a:cubicBezTo>
                              <a:cubicBezTo>
                                <a:pt x="15779" y="9021"/>
                                <a:pt x="15788" y="9021"/>
                                <a:pt x="15769" y="8912"/>
                              </a:cubicBezTo>
                              <a:cubicBezTo>
                                <a:pt x="15723" y="8803"/>
                                <a:pt x="15435" y="8803"/>
                                <a:pt x="15352" y="8912"/>
                              </a:cubicBezTo>
                              <a:cubicBezTo>
                                <a:pt x="15287" y="8967"/>
                                <a:pt x="15296" y="8967"/>
                                <a:pt x="15398" y="8967"/>
                              </a:cubicBezTo>
                              <a:close/>
                              <a:moveTo>
                                <a:pt x="15918" y="12394"/>
                              </a:moveTo>
                              <a:cubicBezTo>
                                <a:pt x="15964" y="12394"/>
                                <a:pt x="15974" y="12394"/>
                                <a:pt x="15955" y="12286"/>
                              </a:cubicBezTo>
                              <a:cubicBezTo>
                                <a:pt x="15937" y="12177"/>
                                <a:pt x="15890" y="11796"/>
                                <a:pt x="15890" y="11687"/>
                              </a:cubicBezTo>
                              <a:cubicBezTo>
                                <a:pt x="15890" y="11633"/>
                                <a:pt x="15899" y="11633"/>
                                <a:pt x="15918" y="11687"/>
                              </a:cubicBezTo>
                              <a:cubicBezTo>
                                <a:pt x="15974" y="11796"/>
                                <a:pt x="15946" y="11633"/>
                                <a:pt x="15890" y="11470"/>
                              </a:cubicBezTo>
                              <a:cubicBezTo>
                                <a:pt x="15853" y="11361"/>
                                <a:pt x="15807" y="11361"/>
                                <a:pt x="15760" y="11361"/>
                              </a:cubicBezTo>
                              <a:cubicBezTo>
                                <a:pt x="15714" y="11415"/>
                                <a:pt x="15667" y="11415"/>
                                <a:pt x="15649" y="11415"/>
                              </a:cubicBezTo>
                              <a:cubicBezTo>
                                <a:pt x="15630" y="11415"/>
                                <a:pt x="15612" y="11470"/>
                                <a:pt x="15612" y="11524"/>
                              </a:cubicBezTo>
                              <a:cubicBezTo>
                                <a:pt x="15612" y="11578"/>
                                <a:pt x="15639" y="11633"/>
                                <a:pt x="15677" y="11633"/>
                              </a:cubicBezTo>
                              <a:cubicBezTo>
                                <a:pt x="15714" y="11633"/>
                                <a:pt x="15751" y="11687"/>
                                <a:pt x="15769" y="11850"/>
                              </a:cubicBezTo>
                              <a:cubicBezTo>
                                <a:pt x="15844" y="12340"/>
                                <a:pt x="15853" y="12394"/>
                                <a:pt x="15918" y="12394"/>
                              </a:cubicBezTo>
                              <a:close/>
                              <a:moveTo>
                                <a:pt x="15834" y="11687"/>
                              </a:moveTo>
                              <a:cubicBezTo>
                                <a:pt x="15834" y="11687"/>
                                <a:pt x="15844" y="11742"/>
                                <a:pt x="15853" y="11796"/>
                              </a:cubicBezTo>
                              <a:cubicBezTo>
                                <a:pt x="15862" y="11850"/>
                                <a:pt x="15853" y="11905"/>
                                <a:pt x="15844" y="11905"/>
                              </a:cubicBezTo>
                              <a:cubicBezTo>
                                <a:pt x="15834" y="11905"/>
                                <a:pt x="15825" y="11850"/>
                                <a:pt x="15825" y="11796"/>
                              </a:cubicBezTo>
                              <a:cubicBezTo>
                                <a:pt x="15825" y="11742"/>
                                <a:pt x="15825" y="11687"/>
                                <a:pt x="15834" y="11687"/>
                              </a:cubicBezTo>
                              <a:close/>
                              <a:moveTo>
                                <a:pt x="18147" y="15985"/>
                              </a:moveTo>
                              <a:cubicBezTo>
                                <a:pt x="18165" y="15931"/>
                                <a:pt x="18175" y="15877"/>
                                <a:pt x="18156" y="15877"/>
                              </a:cubicBezTo>
                              <a:cubicBezTo>
                                <a:pt x="18137" y="15877"/>
                                <a:pt x="18110" y="15931"/>
                                <a:pt x="18091" y="15985"/>
                              </a:cubicBezTo>
                              <a:cubicBezTo>
                                <a:pt x="18072" y="16040"/>
                                <a:pt x="18063" y="16094"/>
                                <a:pt x="18082" y="16094"/>
                              </a:cubicBezTo>
                              <a:cubicBezTo>
                                <a:pt x="18100" y="16094"/>
                                <a:pt x="18128" y="16040"/>
                                <a:pt x="18147" y="15985"/>
                              </a:cubicBezTo>
                              <a:close/>
                              <a:moveTo>
                                <a:pt x="15686" y="14897"/>
                              </a:moveTo>
                              <a:cubicBezTo>
                                <a:pt x="15695" y="14952"/>
                                <a:pt x="15704" y="14952"/>
                                <a:pt x="15723" y="14897"/>
                              </a:cubicBezTo>
                              <a:cubicBezTo>
                                <a:pt x="15742" y="14843"/>
                                <a:pt x="15732" y="14843"/>
                                <a:pt x="15714" y="14843"/>
                              </a:cubicBezTo>
                              <a:cubicBezTo>
                                <a:pt x="15695" y="14843"/>
                                <a:pt x="15686" y="14843"/>
                                <a:pt x="15686" y="14897"/>
                              </a:cubicBezTo>
                              <a:close/>
                              <a:moveTo>
                                <a:pt x="17506" y="13918"/>
                              </a:moveTo>
                              <a:cubicBezTo>
                                <a:pt x="17497" y="14027"/>
                                <a:pt x="17487" y="14136"/>
                                <a:pt x="17497" y="14136"/>
                              </a:cubicBezTo>
                              <a:cubicBezTo>
                                <a:pt x="17506" y="14136"/>
                                <a:pt x="17515" y="14027"/>
                                <a:pt x="17534" y="13918"/>
                              </a:cubicBezTo>
                              <a:cubicBezTo>
                                <a:pt x="17552" y="13809"/>
                                <a:pt x="17552" y="13700"/>
                                <a:pt x="17543" y="13700"/>
                              </a:cubicBezTo>
                              <a:cubicBezTo>
                                <a:pt x="17534" y="13700"/>
                                <a:pt x="17515" y="13809"/>
                                <a:pt x="17506" y="13918"/>
                              </a:cubicBezTo>
                              <a:close/>
                              <a:moveTo>
                                <a:pt x="16094" y="10436"/>
                              </a:moveTo>
                              <a:cubicBezTo>
                                <a:pt x="16113" y="10436"/>
                                <a:pt x="16122" y="10381"/>
                                <a:pt x="16122" y="10327"/>
                              </a:cubicBezTo>
                              <a:cubicBezTo>
                                <a:pt x="16122" y="10273"/>
                                <a:pt x="16113" y="10218"/>
                                <a:pt x="16094" y="10218"/>
                              </a:cubicBezTo>
                              <a:cubicBezTo>
                                <a:pt x="16076" y="10218"/>
                                <a:pt x="16067" y="10273"/>
                                <a:pt x="16067" y="10327"/>
                              </a:cubicBezTo>
                              <a:cubicBezTo>
                                <a:pt x="16067" y="10436"/>
                                <a:pt x="16076" y="10436"/>
                                <a:pt x="16094" y="10436"/>
                              </a:cubicBezTo>
                              <a:close/>
                              <a:moveTo>
                                <a:pt x="16485" y="11197"/>
                              </a:moveTo>
                              <a:cubicBezTo>
                                <a:pt x="16531" y="11089"/>
                                <a:pt x="16531" y="11089"/>
                                <a:pt x="16466" y="11089"/>
                              </a:cubicBezTo>
                              <a:cubicBezTo>
                                <a:pt x="16420" y="11089"/>
                                <a:pt x="16410" y="11143"/>
                                <a:pt x="16420" y="11197"/>
                              </a:cubicBezTo>
                              <a:cubicBezTo>
                                <a:pt x="16429" y="11306"/>
                                <a:pt x="16447" y="11252"/>
                                <a:pt x="16485" y="11197"/>
                              </a:cubicBezTo>
                              <a:close/>
                              <a:moveTo>
                                <a:pt x="16085" y="12939"/>
                              </a:moveTo>
                              <a:cubicBezTo>
                                <a:pt x="16122" y="12939"/>
                                <a:pt x="16178" y="12939"/>
                                <a:pt x="16206" y="12993"/>
                              </a:cubicBezTo>
                              <a:cubicBezTo>
                                <a:pt x="16252" y="13047"/>
                                <a:pt x="16262" y="13102"/>
                                <a:pt x="16243" y="13211"/>
                              </a:cubicBezTo>
                              <a:cubicBezTo>
                                <a:pt x="16234" y="13265"/>
                                <a:pt x="16187" y="13374"/>
                                <a:pt x="16150" y="13374"/>
                              </a:cubicBezTo>
                              <a:cubicBezTo>
                                <a:pt x="16113" y="13374"/>
                                <a:pt x="16085" y="13428"/>
                                <a:pt x="16094" y="13483"/>
                              </a:cubicBezTo>
                              <a:cubicBezTo>
                                <a:pt x="16104" y="13537"/>
                                <a:pt x="16150" y="13537"/>
                                <a:pt x="16197" y="13483"/>
                              </a:cubicBezTo>
                              <a:cubicBezTo>
                                <a:pt x="16243" y="13428"/>
                                <a:pt x="16271" y="13374"/>
                                <a:pt x="16262" y="13374"/>
                              </a:cubicBezTo>
                              <a:cubicBezTo>
                                <a:pt x="16224" y="13374"/>
                                <a:pt x="16317" y="12939"/>
                                <a:pt x="16355" y="12939"/>
                              </a:cubicBezTo>
                              <a:cubicBezTo>
                                <a:pt x="16373" y="12939"/>
                                <a:pt x="16382" y="12884"/>
                                <a:pt x="16382" y="12830"/>
                              </a:cubicBezTo>
                              <a:cubicBezTo>
                                <a:pt x="16382" y="12666"/>
                                <a:pt x="16512" y="12993"/>
                                <a:pt x="16550" y="13319"/>
                              </a:cubicBezTo>
                              <a:cubicBezTo>
                                <a:pt x="16568" y="13483"/>
                                <a:pt x="16587" y="13537"/>
                                <a:pt x="16587" y="13483"/>
                              </a:cubicBezTo>
                              <a:cubicBezTo>
                                <a:pt x="16587" y="13428"/>
                                <a:pt x="16559" y="13211"/>
                                <a:pt x="16522" y="13047"/>
                              </a:cubicBezTo>
                              <a:cubicBezTo>
                                <a:pt x="16475" y="12830"/>
                                <a:pt x="16466" y="12721"/>
                                <a:pt x="16485" y="12721"/>
                              </a:cubicBezTo>
                              <a:cubicBezTo>
                                <a:pt x="16503" y="12721"/>
                                <a:pt x="16512" y="12666"/>
                                <a:pt x="16512" y="12666"/>
                              </a:cubicBezTo>
                              <a:cubicBezTo>
                                <a:pt x="16512" y="12558"/>
                                <a:pt x="16197" y="12558"/>
                                <a:pt x="16076" y="12666"/>
                              </a:cubicBezTo>
                              <a:cubicBezTo>
                                <a:pt x="15992" y="12775"/>
                                <a:pt x="15983" y="12993"/>
                                <a:pt x="16085" y="12939"/>
                              </a:cubicBezTo>
                              <a:close/>
                              <a:moveTo>
                                <a:pt x="16485" y="9728"/>
                              </a:moveTo>
                              <a:cubicBezTo>
                                <a:pt x="16512" y="9620"/>
                                <a:pt x="16512" y="9620"/>
                                <a:pt x="16466" y="9620"/>
                              </a:cubicBezTo>
                              <a:cubicBezTo>
                                <a:pt x="16429" y="9620"/>
                                <a:pt x="16420" y="9674"/>
                                <a:pt x="16438" y="9728"/>
                              </a:cubicBezTo>
                              <a:cubicBezTo>
                                <a:pt x="16447" y="9837"/>
                                <a:pt x="16457" y="9837"/>
                                <a:pt x="16485" y="9728"/>
                              </a:cubicBezTo>
                              <a:close/>
                              <a:moveTo>
                                <a:pt x="15779" y="2547"/>
                              </a:moveTo>
                              <a:cubicBezTo>
                                <a:pt x="15779" y="2547"/>
                                <a:pt x="15788" y="2492"/>
                                <a:pt x="15797" y="2438"/>
                              </a:cubicBezTo>
                              <a:cubicBezTo>
                                <a:pt x="15807" y="2383"/>
                                <a:pt x="15797" y="2329"/>
                                <a:pt x="15788" y="2329"/>
                              </a:cubicBezTo>
                              <a:cubicBezTo>
                                <a:pt x="15779" y="2329"/>
                                <a:pt x="15769" y="2383"/>
                                <a:pt x="15769" y="2438"/>
                              </a:cubicBezTo>
                              <a:cubicBezTo>
                                <a:pt x="15769" y="2492"/>
                                <a:pt x="15769" y="2547"/>
                                <a:pt x="15779" y="2547"/>
                              </a:cubicBezTo>
                              <a:close/>
                              <a:moveTo>
                                <a:pt x="10495" y="10653"/>
                              </a:moveTo>
                              <a:cubicBezTo>
                                <a:pt x="10495" y="10599"/>
                                <a:pt x="10486" y="10545"/>
                                <a:pt x="10467" y="10490"/>
                              </a:cubicBezTo>
                              <a:cubicBezTo>
                                <a:pt x="10411" y="10381"/>
                                <a:pt x="10402" y="10436"/>
                                <a:pt x="10439" y="10599"/>
                              </a:cubicBezTo>
                              <a:cubicBezTo>
                                <a:pt x="10467" y="10817"/>
                                <a:pt x="10495" y="10817"/>
                                <a:pt x="10495" y="10653"/>
                              </a:cubicBezTo>
                              <a:close/>
                              <a:moveTo>
                                <a:pt x="17283" y="14353"/>
                              </a:moveTo>
                              <a:cubicBezTo>
                                <a:pt x="17162" y="14462"/>
                                <a:pt x="17097" y="14571"/>
                                <a:pt x="17079" y="14680"/>
                              </a:cubicBezTo>
                              <a:cubicBezTo>
                                <a:pt x="17051" y="14843"/>
                                <a:pt x="17079" y="14843"/>
                                <a:pt x="17190" y="14734"/>
                              </a:cubicBezTo>
                              <a:cubicBezTo>
                                <a:pt x="17237" y="14680"/>
                                <a:pt x="17302" y="14625"/>
                                <a:pt x="17348" y="14625"/>
                              </a:cubicBezTo>
                              <a:lnTo>
                                <a:pt x="17422" y="14625"/>
                              </a:lnTo>
                              <a:lnTo>
                                <a:pt x="17367" y="14516"/>
                              </a:lnTo>
                              <a:cubicBezTo>
                                <a:pt x="17348" y="14408"/>
                                <a:pt x="17302" y="14353"/>
                                <a:pt x="17283" y="14353"/>
                              </a:cubicBezTo>
                              <a:close/>
                              <a:moveTo>
                                <a:pt x="15509" y="9728"/>
                              </a:moveTo>
                              <a:cubicBezTo>
                                <a:pt x="15500" y="9728"/>
                                <a:pt x="15482" y="9783"/>
                                <a:pt x="15463" y="9783"/>
                              </a:cubicBezTo>
                              <a:cubicBezTo>
                                <a:pt x="15435" y="9837"/>
                                <a:pt x="15444" y="9892"/>
                                <a:pt x="15509" y="9892"/>
                              </a:cubicBezTo>
                              <a:cubicBezTo>
                                <a:pt x="15593" y="9946"/>
                                <a:pt x="15621" y="9837"/>
                                <a:pt x="15556" y="9728"/>
                              </a:cubicBezTo>
                              <a:cubicBezTo>
                                <a:pt x="15537" y="9783"/>
                                <a:pt x="15509" y="9728"/>
                                <a:pt x="15509" y="9728"/>
                              </a:cubicBezTo>
                              <a:close/>
                              <a:moveTo>
                                <a:pt x="16587" y="11197"/>
                              </a:moveTo>
                              <a:cubicBezTo>
                                <a:pt x="16615" y="11252"/>
                                <a:pt x="16615" y="11306"/>
                                <a:pt x="16587" y="11361"/>
                              </a:cubicBezTo>
                              <a:cubicBezTo>
                                <a:pt x="16568" y="11415"/>
                                <a:pt x="16531" y="11415"/>
                                <a:pt x="16503" y="11415"/>
                              </a:cubicBezTo>
                              <a:lnTo>
                                <a:pt x="16447" y="11415"/>
                              </a:lnTo>
                              <a:lnTo>
                                <a:pt x="16494" y="11524"/>
                              </a:lnTo>
                              <a:cubicBezTo>
                                <a:pt x="16522" y="11578"/>
                                <a:pt x="16596" y="11578"/>
                                <a:pt x="16661" y="11524"/>
                              </a:cubicBezTo>
                              <a:cubicBezTo>
                                <a:pt x="16726" y="11470"/>
                                <a:pt x="16800" y="11470"/>
                                <a:pt x="16828" y="11470"/>
                              </a:cubicBezTo>
                              <a:cubicBezTo>
                                <a:pt x="16865" y="11524"/>
                                <a:pt x="16865" y="11524"/>
                                <a:pt x="16847" y="11415"/>
                              </a:cubicBezTo>
                              <a:cubicBezTo>
                                <a:pt x="16828" y="11361"/>
                                <a:pt x="16782" y="11306"/>
                                <a:pt x="16745" y="11306"/>
                              </a:cubicBezTo>
                              <a:cubicBezTo>
                                <a:pt x="16698" y="11306"/>
                                <a:pt x="16652" y="11252"/>
                                <a:pt x="16642" y="11197"/>
                              </a:cubicBezTo>
                              <a:cubicBezTo>
                                <a:pt x="16624" y="11143"/>
                                <a:pt x="16605" y="11089"/>
                                <a:pt x="16587" y="11089"/>
                              </a:cubicBezTo>
                              <a:cubicBezTo>
                                <a:pt x="16559" y="11089"/>
                                <a:pt x="16559" y="11143"/>
                                <a:pt x="16587" y="11197"/>
                              </a:cubicBezTo>
                              <a:close/>
                              <a:moveTo>
                                <a:pt x="17469" y="5811"/>
                              </a:moveTo>
                              <a:cubicBezTo>
                                <a:pt x="17543" y="5865"/>
                                <a:pt x="17571" y="5757"/>
                                <a:pt x="17525" y="5593"/>
                              </a:cubicBezTo>
                              <a:cubicBezTo>
                                <a:pt x="17497" y="5539"/>
                                <a:pt x="17014" y="5485"/>
                                <a:pt x="17023" y="5593"/>
                              </a:cubicBezTo>
                              <a:cubicBezTo>
                                <a:pt x="17032" y="5648"/>
                                <a:pt x="17116" y="5648"/>
                                <a:pt x="17218" y="5702"/>
                              </a:cubicBezTo>
                              <a:cubicBezTo>
                                <a:pt x="17320" y="5757"/>
                                <a:pt x="17422" y="5811"/>
                                <a:pt x="17469" y="5811"/>
                              </a:cubicBezTo>
                              <a:close/>
                              <a:moveTo>
                                <a:pt x="16577" y="9565"/>
                              </a:moveTo>
                              <a:cubicBezTo>
                                <a:pt x="16587" y="9511"/>
                                <a:pt x="16577" y="9511"/>
                                <a:pt x="16559" y="9511"/>
                              </a:cubicBezTo>
                              <a:cubicBezTo>
                                <a:pt x="16531" y="9511"/>
                                <a:pt x="16522" y="9511"/>
                                <a:pt x="16540" y="9565"/>
                              </a:cubicBezTo>
                              <a:cubicBezTo>
                                <a:pt x="16559" y="9620"/>
                                <a:pt x="16568" y="9620"/>
                                <a:pt x="16577" y="9565"/>
                              </a:cubicBezTo>
                              <a:close/>
                              <a:moveTo>
                                <a:pt x="16605" y="14081"/>
                              </a:moveTo>
                              <a:cubicBezTo>
                                <a:pt x="16596" y="14136"/>
                                <a:pt x="16596" y="14244"/>
                                <a:pt x="16596" y="14299"/>
                              </a:cubicBezTo>
                              <a:cubicBezTo>
                                <a:pt x="16605" y="14408"/>
                                <a:pt x="16615" y="14408"/>
                                <a:pt x="16624" y="14299"/>
                              </a:cubicBezTo>
                              <a:cubicBezTo>
                                <a:pt x="16633" y="14244"/>
                                <a:pt x="16633" y="14136"/>
                                <a:pt x="16633" y="14081"/>
                              </a:cubicBezTo>
                              <a:lnTo>
                                <a:pt x="16633" y="14081"/>
                              </a:lnTo>
                              <a:cubicBezTo>
                                <a:pt x="16633" y="14027"/>
                                <a:pt x="16624" y="14027"/>
                                <a:pt x="16605" y="14081"/>
                              </a:cubicBezTo>
                              <a:close/>
                              <a:moveTo>
                                <a:pt x="16698" y="12340"/>
                              </a:moveTo>
                              <a:cubicBezTo>
                                <a:pt x="16680" y="12394"/>
                                <a:pt x="16680" y="12449"/>
                                <a:pt x="16707" y="12449"/>
                              </a:cubicBezTo>
                              <a:cubicBezTo>
                                <a:pt x="16726" y="12449"/>
                                <a:pt x="16772" y="12449"/>
                                <a:pt x="16800" y="12503"/>
                              </a:cubicBezTo>
                              <a:lnTo>
                                <a:pt x="16865" y="12558"/>
                              </a:lnTo>
                              <a:lnTo>
                                <a:pt x="16810" y="12394"/>
                              </a:lnTo>
                              <a:cubicBezTo>
                                <a:pt x="16754" y="12231"/>
                                <a:pt x="16735" y="12177"/>
                                <a:pt x="16698" y="12340"/>
                              </a:cubicBezTo>
                              <a:close/>
                              <a:moveTo>
                                <a:pt x="13615" y="10925"/>
                              </a:moveTo>
                              <a:cubicBezTo>
                                <a:pt x="13652" y="10925"/>
                                <a:pt x="13624" y="10871"/>
                                <a:pt x="13550" y="10871"/>
                              </a:cubicBezTo>
                              <a:cubicBezTo>
                                <a:pt x="13476" y="10871"/>
                                <a:pt x="13439" y="10871"/>
                                <a:pt x="13476" y="10925"/>
                              </a:cubicBezTo>
                              <a:cubicBezTo>
                                <a:pt x="13513" y="10980"/>
                                <a:pt x="13578" y="10980"/>
                                <a:pt x="13615" y="10925"/>
                              </a:cubicBezTo>
                              <a:close/>
                              <a:moveTo>
                                <a:pt x="15212" y="12721"/>
                              </a:moveTo>
                              <a:cubicBezTo>
                                <a:pt x="15222" y="12775"/>
                                <a:pt x="15231" y="12775"/>
                                <a:pt x="15249" y="12721"/>
                              </a:cubicBezTo>
                              <a:cubicBezTo>
                                <a:pt x="15268" y="12666"/>
                                <a:pt x="15259" y="12666"/>
                                <a:pt x="15240" y="12666"/>
                              </a:cubicBezTo>
                              <a:cubicBezTo>
                                <a:pt x="15222" y="12666"/>
                                <a:pt x="15212" y="12666"/>
                                <a:pt x="15212" y="12721"/>
                              </a:cubicBezTo>
                              <a:close/>
                              <a:moveTo>
                                <a:pt x="13745" y="13211"/>
                              </a:moveTo>
                              <a:cubicBezTo>
                                <a:pt x="13801" y="13156"/>
                                <a:pt x="13810" y="13156"/>
                                <a:pt x="13801" y="13265"/>
                              </a:cubicBezTo>
                              <a:cubicBezTo>
                                <a:pt x="13791" y="13374"/>
                                <a:pt x="13801" y="13374"/>
                                <a:pt x="13819" y="13319"/>
                              </a:cubicBezTo>
                              <a:cubicBezTo>
                                <a:pt x="13931" y="13102"/>
                                <a:pt x="14237" y="12939"/>
                                <a:pt x="14358" y="12993"/>
                              </a:cubicBezTo>
                              <a:cubicBezTo>
                                <a:pt x="14451" y="13047"/>
                                <a:pt x="14497" y="13047"/>
                                <a:pt x="14497" y="12939"/>
                              </a:cubicBezTo>
                              <a:cubicBezTo>
                                <a:pt x="14497" y="12884"/>
                                <a:pt x="14534" y="12830"/>
                                <a:pt x="14599" y="12830"/>
                              </a:cubicBezTo>
                              <a:cubicBezTo>
                                <a:pt x="14655" y="12830"/>
                                <a:pt x="14711" y="12830"/>
                                <a:pt x="14729" y="12775"/>
                              </a:cubicBezTo>
                              <a:cubicBezTo>
                                <a:pt x="14748" y="12721"/>
                                <a:pt x="14804" y="12721"/>
                                <a:pt x="14850" y="12721"/>
                              </a:cubicBezTo>
                              <a:cubicBezTo>
                                <a:pt x="14934" y="12775"/>
                                <a:pt x="14962" y="12666"/>
                                <a:pt x="14915" y="12558"/>
                              </a:cubicBezTo>
                              <a:cubicBezTo>
                                <a:pt x="14906" y="12503"/>
                                <a:pt x="14943" y="12558"/>
                                <a:pt x="14989" y="12558"/>
                              </a:cubicBezTo>
                              <a:cubicBezTo>
                                <a:pt x="15054" y="12612"/>
                                <a:pt x="15101" y="12558"/>
                                <a:pt x="15110" y="12503"/>
                              </a:cubicBezTo>
                              <a:cubicBezTo>
                                <a:pt x="15175" y="12177"/>
                                <a:pt x="15574" y="12122"/>
                                <a:pt x="15695" y="12449"/>
                              </a:cubicBezTo>
                              <a:cubicBezTo>
                                <a:pt x="15732" y="12503"/>
                                <a:pt x="15732" y="12503"/>
                                <a:pt x="15704" y="12340"/>
                              </a:cubicBezTo>
                              <a:cubicBezTo>
                                <a:pt x="15686" y="12231"/>
                                <a:pt x="15667" y="12177"/>
                                <a:pt x="15658" y="12177"/>
                              </a:cubicBezTo>
                              <a:cubicBezTo>
                                <a:pt x="15649" y="12177"/>
                                <a:pt x="15639" y="12122"/>
                                <a:pt x="15639" y="12068"/>
                              </a:cubicBezTo>
                              <a:cubicBezTo>
                                <a:pt x="15639" y="12014"/>
                                <a:pt x="15658" y="11959"/>
                                <a:pt x="15704" y="12014"/>
                              </a:cubicBezTo>
                              <a:cubicBezTo>
                                <a:pt x="15751" y="12068"/>
                                <a:pt x="15760" y="12068"/>
                                <a:pt x="15751" y="11959"/>
                              </a:cubicBezTo>
                              <a:cubicBezTo>
                                <a:pt x="15742" y="11850"/>
                                <a:pt x="15686" y="11850"/>
                                <a:pt x="15528" y="11905"/>
                              </a:cubicBezTo>
                              <a:cubicBezTo>
                                <a:pt x="15101" y="12068"/>
                                <a:pt x="14646" y="12122"/>
                                <a:pt x="14544" y="12068"/>
                              </a:cubicBezTo>
                              <a:cubicBezTo>
                                <a:pt x="14460" y="12014"/>
                                <a:pt x="14432" y="12014"/>
                                <a:pt x="14414" y="12177"/>
                              </a:cubicBezTo>
                              <a:cubicBezTo>
                                <a:pt x="14386" y="12340"/>
                                <a:pt x="14386" y="12340"/>
                                <a:pt x="14423" y="12286"/>
                              </a:cubicBezTo>
                              <a:cubicBezTo>
                                <a:pt x="14442" y="12231"/>
                                <a:pt x="14460" y="12286"/>
                                <a:pt x="14469" y="12340"/>
                              </a:cubicBezTo>
                              <a:cubicBezTo>
                                <a:pt x="14488" y="12503"/>
                                <a:pt x="14349" y="12558"/>
                                <a:pt x="14293" y="12394"/>
                              </a:cubicBezTo>
                              <a:cubicBezTo>
                                <a:pt x="14237" y="12231"/>
                                <a:pt x="14135" y="12177"/>
                                <a:pt x="14089" y="12340"/>
                              </a:cubicBezTo>
                              <a:cubicBezTo>
                                <a:pt x="14070" y="12394"/>
                                <a:pt x="14079" y="12449"/>
                                <a:pt x="14116" y="12394"/>
                              </a:cubicBezTo>
                              <a:cubicBezTo>
                                <a:pt x="14181" y="12340"/>
                                <a:pt x="14274" y="12394"/>
                                <a:pt x="14274" y="12558"/>
                              </a:cubicBezTo>
                              <a:cubicBezTo>
                                <a:pt x="14274" y="12612"/>
                                <a:pt x="14265" y="12666"/>
                                <a:pt x="14256" y="12612"/>
                              </a:cubicBezTo>
                              <a:cubicBezTo>
                                <a:pt x="14219" y="12503"/>
                                <a:pt x="14005" y="12721"/>
                                <a:pt x="13996" y="12884"/>
                              </a:cubicBezTo>
                              <a:cubicBezTo>
                                <a:pt x="13986" y="12993"/>
                                <a:pt x="13921" y="13047"/>
                                <a:pt x="13819" y="13047"/>
                              </a:cubicBezTo>
                              <a:cubicBezTo>
                                <a:pt x="13717" y="13047"/>
                                <a:pt x="13652" y="13102"/>
                                <a:pt x="13661" y="13211"/>
                              </a:cubicBezTo>
                              <a:cubicBezTo>
                                <a:pt x="13671" y="13265"/>
                                <a:pt x="13699" y="13265"/>
                                <a:pt x="13745" y="13211"/>
                              </a:cubicBezTo>
                              <a:close/>
                              <a:moveTo>
                                <a:pt x="14757" y="12340"/>
                              </a:moveTo>
                              <a:cubicBezTo>
                                <a:pt x="14794" y="12340"/>
                                <a:pt x="14804" y="12340"/>
                                <a:pt x="14785" y="12394"/>
                              </a:cubicBezTo>
                              <a:cubicBezTo>
                                <a:pt x="14767" y="12449"/>
                                <a:pt x="14739" y="12394"/>
                                <a:pt x="14720" y="12394"/>
                              </a:cubicBezTo>
                              <a:cubicBezTo>
                                <a:pt x="14702" y="12394"/>
                                <a:pt x="14720" y="12340"/>
                                <a:pt x="14757" y="12340"/>
                              </a:cubicBezTo>
                              <a:close/>
                              <a:moveTo>
                                <a:pt x="13708" y="9728"/>
                              </a:moveTo>
                              <a:cubicBezTo>
                                <a:pt x="13726" y="9620"/>
                                <a:pt x="13726" y="9620"/>
                                <a:pt x="13699" y="9674"/>
                              </a:cubicBezTo>
                              <a:cubicBezTo>
                                <a:pt x="13680" y="9728"/>
                                <a:pt x="13671" y="9783"/>
                                <a:pt x="13680" y="9783"/>
                              </a:cubicBezTo>
                              <a:cubicBezTo>
                                <a:pt x="13689" y="9783"/>
                                <a:pt x="13699" y="9837"/>
                                <a:pt x="13708" y="9728"/>
                              </a:cubicBezTo>
                              <a:close/>
                              <a:moveTo>
                                <a:pt x="18853" y="20012"/>
                              </a:moveTo>
                              <a:cubicBezTo>
                                <a:pt x="18862" y="20066"/>
                                <a:pt x="18880" y="20066"/>
                                <a:pt x="18899" y="20012"/>
                              </a:cubicBezTo>
                              <a:cubicBezTo>
                                <a:pt x="18918" y="19957"/>
                                <a:pt x="18899" y="19957"/>
                                <a:pt x="18880" y="19957"/>
                              </a:cubicBezTo>
                              <a:cubicBezTo>
                                <a:pt x="18853" y="19957"/>
                                <a:pt x="18843" y="20012"/>
                                <a:pt x="18853" y="20012"/>
                              </a:cubicBezTo>
                              <a:close/>
                              <a:moveTo>
                                <a:pt x="13838" y="12286"/>
                              </a:moveTo>
                              <a:cubicBezTo>
                                <a:pt x="13847" y="12340"/>
                                <a:pt x="13866" y="12340"/>
                                <a:pt x="13884" y="12286"/>
                              </a:cubicBezTo>
                              <a:cubicBezTo>
                                <a:pt x="13894" y="12231"/>
                                <a:pt x="13884" y="12231"/>
                                <a:pt x="13866" y="12231"/>
                              </a:cubicBezTo>
                              <a:cubicBezTo>
                                <a:pt x="13847" y="12231"/>
                                <a:pt x="13829" y="12286"/>
                                <a:pt x="13838" y="12286"/>
                              </a:cubicBezTo>
                              <a:close/>
                              <a:moveTo>
                                <a:pt x="13708" y="10925"/>
                              </a:moveTo>
                              <a:cubicBezTo>
                                <a:pt x="13717" y="10980"/>
                                <a:pt x="13726" y="10980"/>
                                <a:pt x="13745" y="10925"/>
                              </a:cubicBezTo>
                              <a:cubicBezTo>
                                <a:pt x="13764" y="10871"/>
                                <a:pt x="13754" y="10871"/>
                                <a:pt x="13736" y="10871"/>
                              </a:cubicBezTo>
                              <a:cubicBezTo>
                                <a:pt x="13708" y="10871"/>
                                <a:pt x="13699" y="10925"/>
                                <a:pt x="13708" y="10925"/>
                              </a:cubicBezTo>
                              <a:close/>
                              <a:moveTo>
                                <a:pt x="14330" y="12014"/>
                              </a:moveTo>
                              <a:cubicBezTo>
                                <a:pt x="14349" y="12122"/>
                                <a:pt x="14404" y="12068"/>
                                <a:pt x="14404" y="11959"/>
                              </a:cubicBezTo>
                              <a:cubicBezTo>
                                <a:pt x="14404" y="11959"/>
                                <a:pt x="14386" y="11905"/>
                                <a:pt x="14358" y="11905"/>
                              </a:cubicBezTo>
                              <a:cubicBezTo>
                                <a:pt x="14321" y="11905"/>
                                <a:pt x="14312" y="11959"/>
                                <a:pt x="14330" y="12014"/>
                              </a:cubicBezTo>
                              <a:close/>
                              <a:moveTo>
                                <a:pt x="13866" y="12068"/>
                              </a:moveTo>
                              <a:cubicBezTo>
                                <a:pt x="13875" y="12014"/>
                                <a:pt x="13866" y="12014"/>
                                <a:pt x="13847" y="12014"/>
                              </a:cubicBezTo>
                              <a:cubicBezTo>
                                <a:pt x="13829" y="12014"/>
                                <a:pt x="13810" y="12014"/>
                                <a:pt x="13829" y="12068"/>
                              </a:cubicBezTo>
                              <a:cubicBezTo>
                                <a:pt x="13829" y="12122"/>
                                <a:pt x="13856" y="12122"/>
                                <a:pt x="13866" y="12068"/>
                              </a:cubicBezTo>
                              <a:close/>
                              <a:moveTo>
                                <a:pt x="13531" y="13265"/>
                              </a:moveTo>
                              <a:cubicBezTo>
                                <a:pt x="13550" y="13265"/>
                                <a:pt x="13531" y="13211"/>
                                <a:pt x="13494" y="13211"/>
                              </a:cubicBezTo>
                              <a:cubicBezTo>
                                <a:pt x="13457" y="13211"/>
                                <a:pt x="13429" y="13211"/>
                                <a:pt x="13457" y="13265"/>
                              </a:cubicBezTo>
                              <a:cubicBezTo>
                                <a:pt x="13476" y="13265"/>
                                <a:pt x="13513" y="13265"/>
                                <a:pt x="13531" y="13265"/>
                              </a:cubicBezTo>
                              <a:close/>
                              <a:moveTo>
                                <a:pt x="14776" y="13156"/>
                              </a:moveTo>
                              <a:cubicBezTo>
                                <a:pt x="14785" y="13211"/>
                                <a:pt x="14794" y="13211"/>
                                <a:pt x="14813" y="13156"/>
                              </a:cubicBezTo>
                              <a:cubicBezTo>
                                <a:pt x="14832" y="13102"/>
                                <a:pt x="14822" y="13102"/>
                                <a:pt x="14804" y="13102"/>
                              </a:cubicBezTo>
                              <a:cubicBezTo>
                                <a:pt x="14785" y="13047"/>
                                <a:pt x="14767" y="13102"/>
                                <a:pt x="14776" y="13156"/>
                              </a:cubicBezTo>
                              <a:close/>
                              <a:moveTo>
                                <a:pt x="13336" y="14299"/>
                              </a:moveTo>
                              <a:cubicBezTo>
                                <a:pt x="13346" y="14299"/>
                                <a:pt x="13355" y="14244"/>
                                <a:pt x="13355" y="14190"/>
                              </a:cubicBezTo>
                              <a:cubicBezTo>
                                <a:pt x="13355" y="14135"/>
                                <a:pt x="13346" y="14081"/>
                                <a:pt x="13327" y="14081"/>
                              </a:cubicBezTo>
                              <a:cubicBezTo>
                                <a:pt x="13309" y="14081"/>
                                <a:pt x="13309" y="14135"/>
                                <a:pt x="13309" y="14190"/>
                              </a:cubicBezTo>
                              <a:cubicBezTo>
                                <a:pt x="13318" y="14299"/>
                                <a:pt x="13327" y="14299"/>
                                <a:pt x="13336" y="14299"/>
                              </a:cubicBezTo>
                              <a:close/>
                              <a:moveTo>
                                <a:pt x="13188" y="11034"/>
                              </a:moveTo>
                              <a:cubicBezTo>
                                <a:pt x="13281" y="10980"/>
                                <a:pt x="13364" y="10925"/>
                                <a:pt x="13374" y="10925"/>
                              </a:cubicBezTo>
                              <a:cubicBezTo>
                                <a:pt x="13392" y="10817"/>
                                <a:pt x="13067" y="10925"/>
                                <a:pt x="13039" y="10980"/>
                              </a:cubicBezTo>
                              <a:cubicBezTo>
                                <a:pt x="13021" y="11034"/>
                                <a:pt x="13067" y="11089"/>
                                <a:pt x="13188" y="11034"/>
                              </a:cubicBezTo>
                              <a:close/>
                              <a:moveTo>
                                <a:pt x="13708" y="13483"/>
                              </a:moveTo>
                              <a:cubicBezTo>
                                <a:pt x="13689" y="13483"/>
                                <a:pt x="13680" y="13483"/>
                                <a:pt x="13689" y="13537"/>
                              </a:cubicBezTo>
                              <a:cubicBezTo>
                                <a:pt x="13699" y="13591"/>
                                <a:pt x="13708" y="13591"/>
                                <a:pt x="13726" y="13537"/>
                              </a:cubicBezTo>
                              <a:lnTo>
                                <a:pt x="13726" y="13537"/>
                              </a:lnTo>
                              <a:cubicBezTo>
                                <a:pt x="13736" y="13537"/>
                                <a:pt x="13736" y="13483"/>
                                <a:pt x="13708" y="13483"/>
                              </a:cubicBezTo>
                              <a:close/>
                              <a:moveTo>
                                <a:pt x="13569" y="9783"/>
                              </a:moveTo>
                              <a:lnTo>
                                <a:pt x="13569" y="9783"/>
                              </a:lnTo>
                              <a:cubicBezTo>
                                <a:pt x="13587" y="9728"/>
                                <a:pt x="13578" y="9728"/>
                                <a:pt x="13559" y="9728"/>
                              </a:cubicBezTo>
                              <a:cubicBezTo>
                                <a:pt x="13541" y="9728"/>
                                <a:pt x="13531" y="9728"/>
                                <a:pt x="13541" y="9783"/>
                              </a:cubicBezTo>
                              <a:cubicBezTo>
                                <a:pt x="13541" y="9837"/>
                                <a:pt x="13550" y="9837"/>
                                <a:pt x="13569" y="9783"/>
                              </a:cubicBezTo>
                              <a:close/>
                              <a:moveTo>
                                <a:pt x="14423" y="8423"/>
                              </a:moveTo>
                              <a:cubicBezTo>
                                <a:pt x="14432" y="8368"/>
                                <a:pt x="14423" y="8368"/>
                                <a:pt x="14404" y="8368"/>
                              </a:cubicBezTo>
                              <a:cubicBezTo>
                                <a:pt x="14386" y="8368"/>
                                <a:pt x="14367" y="8368"/>
                                <a:pt x="14386" y="8423"/>
                              </a:cubicBezTo>
                              <a:cubicBezTo>
                                <a:pt x="14395" y="8477"/>
                                <a:pt x="14414" y="8477"/>
                                <a:pt x="14423" y="8423"/>
                              </a:cubicBezTo>
                              <a:close/>
                              <a:moveTo>
                                <a:pt x="15017" y="8586"/>
                              </a:moveTo>
                              <a:cubicBezTo>
                                <a:pt x="15036" y="8695"/>
                                <a:pt x="15054" y="8749"/>
                                <a:pt x="15054" y="8695"/>
                              </a:cubicBezTo>
                              <a:cubicBezTo>
                                <a:pt x="15054" y="8640"/>
                                <a:pt x="15036" y="8477"/>
                                <a:pt x="15008" y="8368"/>
                              </a:cubicBezTo>
                              <a:cubicBezTo>
                                <a:pt x="14971" y="8205"/>
                                <a:pt x="14943" y="8151"/>
                                <a:pt x="14859" y="8151"/>
                              </a:cubicBezTo>
                              <a:cubicBezTo>
                                <a:pt x="14785" y="8151"/>
                                <a:pt x="14776" y="8151"/>
                                <a:pt x="14832" y="8205"/>
                              </a:cubicBezTo>
                              <a:cubicBezTo>
                                <a:pt x="14943" y="8314"/>
                                <a:pt x="14980" y="8368"/>
                                <a:pt x="15017" y="8586"/>
                              </a:cubicBezTo>
                              <a:close/>
                              <a:moveTo>
                                <a:pt x="15138" y="11415"/>
                              </a:moveTo>
                              <a:cubicBezTo>
                                <a:pt x="15147" y="11415"/>
                                <a:pt x="15157" y="11361"/>
                                <a:pt x="15166" y="11306"/>
                              </a:cubicBezTo>
                              <a:cubicBezTo>
                                <a:pt x="15175" y="11252"/>
                                <a:pt x="15166" y="11197"/>
                                <a:pt x="15147" y="11197"/>
                              </a:cubicBezTo>
                              <a:cubicBezTo>
                                <a:pt x="15129" y="11197"/>
                                <a:pt x="15119" y="11252"/>
                                <a:pt x="15119" y="11306"/>
                              </a:cubicBezTo>
                              <a:cubicBezTo>
                                <a:pt x="15119" y="11361"/>
                                <a:pt x="15129" y="11415"/>
                                <a:pt x="15138" y="11415"/>
                              </a:cubicBezTo>
                              <a:close/>
                              <a:moveTo>
                                <a:pt x="14729" y="10327"/>
                              </a:moveTo>
                              <a:cubicBezTo>
                                <a:pt x="14748" y="10327"/>
                                <a:pt x="14785" y="10327"/>
                                <a:pt x="14804" y="10327"/>
                              </a:cubicBezTo>
                              <a:cubicBezTo>
                                <a:pt x="14822" y="10327"/>
                                <a:pt x="14804" y="10273"/>
                                <a:pt x="14767" y="10273"/>
                              </a:cubicBezTo>
                              <a:cubicBezTo>
                                <a:pt x="14729" y="10273"/>
                                <a:pt x="14711" y="10273"/>
                                <a:pt x="14729" y="10327"/>
                              </a:cubicBezTo>
                              <a:close/>
                              <a:moveTo>
                                <a:pt x="14739" y="8368"/>
                              </a:moveTo>
                              <a:cubicBezTo>
                                <a:pt x="14748" y="8368"/>
                                <a:pt x="14757" y="8314"/>
                                <a:pt x="14757" y="8259"/>
                              </a:cubicBezTo>
                              <a:cubicBezTo>
                                <a:pt x="14757" y="8205"/>
                                <a:pt x="14748" y="8151"/>
                                <a:pt x="14729" y="8151"/>
                              </a:cubicBezTo>
                              <a:cubicBezTo>
                                <a:pt x="14711" y="8151"/>
                                <a:pt x="14711" y="8205"/>
                                <a:pt x="14711" y="8259"/>
                              </a:cubicBezTo>
                              <a:cubicBezTo>
                                <a:pt x="14720" y="8314"/>
                                <a:pt x="14729" y="8368"/>
                                <a:pt x="14739" y="8368"/>
                              </a:cubicBezTo>
                              <a:close/>
                              <a:moveTo>
                                <a:pt x="15249" y="9728"/>
                              </a:moveTo>
                              <a:cubicBezTo>
                                <a:pt x="15268" y="9728"/>
                                <a:pt x="15277" y="9674"/>
                                <a:pt x="15268" y="9620"/>
                              </a:cubicBezTo>
                              <a:cubicBezTo>
                                <a:pt x="15259" y="9565"/>
                                <a:pt x="15259" y="9511"/>
                                <a:pt x="15249" y="9511"/>
                              </a:cubicBezTo>
                              <a:cubicBezTo>
                                <a:pt x="15249" y="9511"/>
                                <a:pt x="15240" y="9565"/>
                                <a:pt x="15231" y="9620"/>
                              </a:cubicBezTo>
                              <a:cubicBezTo>
                                <a:pt x="15231" y="9674"/>
                                <a:pt x="15240" y="9728"/>
                                <a:pt x="15249" y="9728"/>
                              </a:cubicBezTo>
                              <a:close/>
                              <a:moveTo>
                                <a:pt x="18936" y="15332"/>
                              </a:moveTo>
                              <a:cubicBezTo>
                                <a:pt x="18973" y="15060"/>
                                <a:pt x="18964" y="15060"/>
                                <a:pt x="18862" y="15332"/>
                              </a:cubicBezTo>
                              <a:cubicBezTo>
                                <a:pt x="18815" y="15441"/>
                                <a:pt x="18750" y="15605"/>
                                <a:pt x="18713" y="15659"/>
                              </a:cubicBezTo>
                              <a:cubicBezTo>
                                <a:pt x="18658" y="15713"/>
                                <a:pt x="18658" y="15768"/>
                                <a:pt x="18704" y="15768"/>
                              </a:cubicBezTo>
                              <a:cubicBezTo>
                                <a:pt x="18778" y="15768"/>
                                <a:pt x="18899" y="15550"/>
                                <a:pt x="18936" y="15332"/>
                              </a:cubicBezTo>
                              <a:close/>
                              <a:moveTo>
                                <a:pt x="15370" y="11415"/>
                              </a:moveTo>
                              <a:cubicBezTo>
                                <a:pt x="15370" y="11361"/>
                                <a:pt x="15333" y="11306"/>
                                <a:pt x="15287" y="11306"/>
                              </a:cubicBezTo>
                              <a:cubicBezTo>
                                <a:pt x="15222" y="11306"/>
                                <a:pt x="15194" y="11306"/>
                                <a:pt x="15203" y="11361"/>
                              </a:cubicBezTo>
                              <a:cubicBezTo>
                                <a:pt x="15212" y="11524"/>
                                <a:pt x="15361" y="11524"/>
                                <a:pt x="15370" y="11415"/>
                              </a:cubicBezTo>
                              <a:close/>
                              <a:moveTo>
                                <a:pt x="15314" y="10817"/>
                              </a:moveTo>
                              <a:cubicBezTo>
                                <a:pt x="15324" y="10871"/>
                                <a:pt x="15352" y="10871"/>
                                <a:pt x="15370" y="10817"/>
                              </a:cubicBezTo>
                              <a:lnTo>
                                <a:pt x="15370" y="10817"/>
                              </a:lnTo>
                              <a:cubicBezTo>
                                <a:pt x="15389" y="10817"/>
                                <a:pt x="15379" y="10762"/>
                                <a:pt x="15352" y="10762"/>
                              </a:cubicBezTo>
                              <a:cubicBezTo>
                                <a:pt x="15314" y="10762"/>
                                <a:pt x="15296" y="10817"/>
                                <a:pt x="15314" y="10817"/>
                              </a:cubicBezTo>
                              <a:close/>
                              <a:moveTo>
                                <a:pt x="14284" y="11034"/>
                              </a:moveTo>
                              <a:cubicBezTo>
                                <a:pt x="14757" y="10980"/>
                                <a:pt x="14785" y="11034"/>
                                <a:pt x="14850" y="11470"/>
                              </a:cubicBezTo>
                              <a:cubicBezTo>
                                <a:pt x="14878" y="11633"/>
                                <a:pt x="14897" y="11687"/>
                                <a:pt x="14915" y="11633"/>
                              </a:cubicBezTo>
                              <a:cubicBezTo>
                                <a:pt x="14934" y="11578"/>
                                <a:pt x="14934" y="11524"/>
                                <a:pt x="14924" y="11524"/>
                              </a:cubicBezTo>
                              <a:cubicBezTo>
                                <a:pt x="14915" y="11524"/>
                                <a:pt x="14878" y="11415"/>
                                <a:pt x="14850" y="11252"/>
                              </a:cubicBezTo>
                              <a:cubicBezTo>
                                <a:pt x="14822" y="11089"/>
                                <a:pt x="14776" y="10980"/>
                                <a:pt x="14757" y="10925"/>
                              </a:cubicBezTo>
                              <a:cubicBezTo>
                                <a:pt x="14739" y="10871"/>
                                <a:pt x="14702" y="10817"/>
                                <a:pt x="14683" y="10762"/>
                              </a:cubicBezTo>
                              <a:lnTo>
                                <a:pt x="14683" y="10762"/>
                              </a:lnTo>
                              <a:cubicBezTo>
                                <a:pt x="14637" y="10653"/>
                                <a:pt x="14553" y="10653"/>
                                <a:pt x="14544" y="10762"/>
                              </a:cubicBezTo>
                              <a:cubicBezTo>
                                <a:pt x="14534" y="10817"/>
                                <a:pt x="14460" y="10871"/>
                                <a:pt x="14367" y="10871"/>
                              </a:cubicBezTo>
                              <a:cubicBezTo>
                                <a:pt x="14274" y="10871"/>
                                <a:pt x="14126" y="10925"/>
                                <a:pt x="14024" y="10980"/>
                              </a:cubicBezTo>
                              <a:cubicBezTo>
                                <a:pt x="13894" y="11034"/>
                                <a:pt x="13977" y="11034"/>
                                <a:pt x="14284" y="11034"/>
                              </a:cubicBezTo>
                              <a:close/>
                              <a:moveTo>
                                <a:pt x="14637" y="11524"/>
                              </a:moveTo>
                              <a:cubicBezTo>
                                <a:pt x="14664" y="11578"/>
                                <a:pt x="14683" y="11578"/>
                                <a:pt x="14683" y="11524"/>
                              </a:cubicBezTo>
                              <a:cubicBezTo>
                                <a:pt x="14683" y="11470"/>
                                <a:pt x="14664" y="11415"/>
                                <a:pt x="14646" y="11361"/>
                              </a:cubicBezTo>
                              <a:lnTo>
                                <a:pt x="14646" y="11361"/>
                              </a:lnTo>
                              <a:cubicBezTo>
                                <a:pt x="14572" y="11252"/>
                                <a:pt x="14460" y="11306"/>
                                <a:pt x="14321" y="11470"/>
                              </a:cubicBezTo>
                              <a:lnTo>
                                <a:pt x="14172" y="11633"/>
                              </a:lnTo>
                              <a:lnTo>
                                <a:pt x="14312" y="11578"/>
                              </a:lnTo>
                              <a:cubicBezTo>
                                <a:pt x="14507" y="11470"/>
                                <a:pt x="14581" y="11470"/>
                                <a:pt x="14637" y="11524"/>
                              </a:cubicBezTo>
                              <a:close/>
                              <a:moveTo>
                                <a:pt x="14423" y="10545"/>
                              </a:moveTo>
                              <a:cubicBezTo>
                                <a:pt x="14423" y="10599"/>
                                <a:pt x="14451" y="10653"/>
                                <a:pt x="14479" y="10653"/>
                              </a:cubicBezTo>
                              <a:cubicBezTo>
                                <a:pt x="14534" y="10653"/>
                                <a:pt x="14534" y="10653"/>
                                <a:pt x="14488" y="10545"/>
                              </a:cubicBezTo>
                              <a:cubicBezTo>
                                <a:pt x="14432" y="10436"/>
                                <a:pt x="14423" y="10436"/>
                                <a:pt x="14423" y="10545"/>
                              </a:cubicBezTo>
                              <a:close/>
                              <a:moveTo>
                                <a:pt x="14618" y="10327"/>
                              </a:moveTo>
                              <a:lnTo>
                                <a:pt x="14692" y="10381"/>
                              </a:lnTo>
                              <a:lnTo>
                                <a:pt x="14627" y="10218"/>
                              </a:lnTo>
                              <a:cubicBezTo>
                                <a:pt x="14553" y="10055"/>
                                <a:pt x="14488" y="10001"/>
                                <a:pt x="14516" y="10164"/>
                              </a:cubicBezTo>
                              <a:cubicBezTo>
                                <a:pt x="14534" y="10218"/>
                                <a:pt x="14572" y="10273"/>
                                <a:pt x="14618" y="10327"/>
                              </a:cubicBezTo>
                              <a:close/>
                              <a:moveTo>
                                <a:pt x="14609" y="8314"/>
                              </a:moveTo>
                              <a:cubicBezTo>
                                <a:pt x="14627" y="8314"/>
                                <a:pt x="14618" y="8259"/>
                                <a:pt x="14590" y="8259"/>
                              </a:cubicBezTo>
                              <a:cubicBezTo>
                                <a:pt x="14562" y="8259"/>
                                <a:pt x="14544" y="8259"/>
                                <a:pt x="14562" y="8314"/>
                              </a:cubicBezTo>
                              <a:cubicBezTo>
                                <a:pt x="14572" y="8368"/>
                                <a:pt x="14590" y="8368"/>
                                <a:pt x="14609" y="8314"/>
                              </a:cubicBezTo>
                              <a:close/>
                              <a:moveTo>
                                <a:pt x="15547" y="14244"/>
                              </a:moveTo>
                              <a:cubicBezTo>
                                <a:pt x="15528" y="14190"/>
                                <a:pt x="15370" y="14190"/>
                                <a:pt x="15352" y="14299"/>
                              </a:cubicBezTo>
                              <a:cubicBezTo>
                                <a:pt x="15333" y="14408"/>
                                <a:pt x="15370" y="14462"/>
                                <a:pt x="15463" y="14408"/>
                              </a:cubicBezTo>
                              <a:cubicBezTo>
                                <a:pt x="15519" y="14299"/>
                                <a:pt x="15556" y="14244"/>
                                <a:pt x="15547" y="14244"/>
                              </a:cubicBezTo>
                              <a:close/>
                              <a:moveTo>
                                <a:pt x="1682" y="18434"/>
                              </a:moveTo>
                              <a:cubicBezTo>
                                <a:pt x="1691" y="18434"/>
                                <a:pt x="1710" y="18488"/>
                                <a:pt x="1719" y="18543"/>
                              </a:cubicBezTo>
                              <a:cubicBezTo>
                                <a:pt x="1729" y="18597"/>
                                <a:pt x="1738" y="18597"/>
                                <a:pt x="1747" y="18488"/>
                              </a:cubicBezTo>
                              <a:cubicBezTo>
                                <a:pt x="1766" y="18379"/>
                                <a:pt x="1766" y="18379"/>
                                <a:pt x="1775" y="18488"/>
                              </a:cubicBezTo>
                              <a:cubicBezTo>
                                <a:pt x="1784" y="18543"/>
                                <a:pt x="1812" y="18597"/>
                                <a:pt x="1859" y="18597"/>
                              </a:cubicBezTo>
                              <a:cubicBezTo>
                                <a:pt x="1924" y="18597"/>
                                <a:pt x="1924" y="18597"/>
                                <a:pt x="1896" y="18434"/>
                              </a:cubicBezTo>
                              <a:cubicBezTo>
                                <a:pt x="1868" y="18325"/>
                                <a:pt x="1896" y="18325"/>
                                <a:pt x="2081" y="18325"/>
                              </a:cubicBezTo>
                              <a:cubicBezTo>
                                <a:pt x="2202" y="18325"/>
                                <a:pt x="2304" y="18271"/>
                                <a:pt x="2304" y="18271"/>
                              </a:cubicBezTo>
                              <a:lnTo>
                                <a:pt x="2304" y="18271"/>
                              </a:lnTo>
                              <a:cubicBezTo>
                                <a:pt x="2304" y="18162"/>
                                <a:pt x="1766" y="18162"/>
                                <a:pt x="1682" y="18271"/>
                              </a:cubicBezTo>
                              <a:cubicBezTo>
                                <a:pt x="1626" y="18379"/>
                                <a:pt x="1617" y="18379"/>
                                <a:pt x="1682" y="18434"/>
                              </a:cubicBezTo>
                              <a:close/>
                              <a:moveTo>
                                <a:pt x="1701" y="18978"/>
                              </a:moveTo>
                              <a:cubicBezTo>
                                <a:pt x="1710" y="19032"/>
                                <a:pt x="1719" y="19032"/>
                                <a:pt x="1738" y="18978"/>
                              </a:cubicBezTo>
                              <a:cubicBezTo>
                                <a:pt x="1756" y="18923"/>
                                <a:pt x="1747" y="18923"/>
                                <a:pt x="1729" y="18923"/>
                              </a:cubicBezTo>
                              <a:cubicBezTo>
                                <a:pt x="1701" y="18923"/>
                                <a:pt x="1691" y="18923"/>
                                <a:pt x="1701" y="18978"/>
                              </a:cubicBezTo>
                              <a:close/>
                              <a:moveTo>
                                <a:pt x="1543" y="17726"/>
                              </a:moveTo>
                              <a:cubicBezTo>
                                <a:pt x="1561" y="17672"/>
                                <a:pt x="1552" y="17672"/>
                                <a:pt x="1534" y="17672"/>
                              </a:cubicBezTo>
                              <a:cubicBezTo>
                                <a:pt x="1515" y="17672"/>
                                <a:pt x="1506" y="17672"/>
                                <a:pt x="1515" y="17726"/>
                              </a:cubicBezTo>
                              <a:cubicBezTo>
                                <a:pt x="1515" y="17781"/>
                                <a:pt x="1524" y="17781"/>
                                <a:pt x="1543" y="17726"/>
                              </a:cubicBezTo>
                              <a:close/>
                              <a:moveTo>
                                <a:pt x="2100" y="17509"/>
                              </a:moveTo>
                              <a:cubicBezTo>
                                <a:pt x="2119" y="17454"/>
                                <a:pt x="2109" y="17454"/>
                                <a:pt x="2091" y="17454"/>
                              </a:cubicBezTo>
                              <a:cubicBezTo>
                                <a:pt x="2072" y="17454"/>
                                <a:pt x="2063" y="17454"/>
                                <a:pt x="2072" y="17509"/>
                              </a:cubicBezTo>
                              <a:cubicBezTo>
                                <a:pt x="2072" y="17563"/>
                                <a:pt x="2091" y="17563"/>
                                <a:pt x="2100" y="17509"/>
                              </a:cubicBezTo>
                              <a:close/>
                              <a:moveTo>
                                <a:pt x="2434" y="18869"/>
                              </a:moveTo>
                              <a:cubicBezTo>
                                <a:pt x="2434" y="18869"/>
                                <a:pt x="2444" y="18923"/>
                                <a:pt x="2462" y="18978"/>
                              </a:cubicBezTo>
                              <a:cubicBezTo>
                                <a:pt x="2481" y="19032"/>
                                <a:pt x="2490" y="18978"/>
                                <a:pt x="2490" y="18923"/>
                              </a:cubicBezTo>
                              <a:cubicBezTo>
                                <a:pt x="2490" y="18869"/>
                                <a:pt x="2481" y="18815"/>
                                <a:pt x="2462" y="18815"/>
                              </a:cubicBezTo>
                              <a:cubicBezTo>
                                <a:pt x="2444" y="18815"/>
                                <a:pt x="2434" y="18815"/>
                                <a:pt x="2434" y="18869"/>
                              </a:cubicBezTo>
                              <a:close/>
                              <a:moveTo>
                                <a:pt x="1292" y="18488"/>
                              </a:moveTo>
                              <a:cubicBezTo>
                                <a:pt x="1311" y="18488"/>
                                <a:pt x="1339" y="18488"/>
                                <a:pt x="1366" y="18488"/>
                              </a:cubicBezTo>
                              <a:lnTo>
                                <a:pt x="1366" y="18488"/>
                              </a:lnTo>
                              <a:cubicBezTo>
                                <a:pt x="1385" y="18488"/>
                                <a:pt x="1376" y="18434"/>
                                <a:pt x="1339" y="18434"/>
                              </a:cubicBezTo>
                              <a:cubicBezTo>
                                <a:pt x="1301" y="18434"/>
                                <a:pt x="1283" y="18434"/>
                                <a:pt x="1292" y="18488"/>
                              </a:cubicBezTo>
                              <a:close/>
                              <a:moveTo>
                                <a:pt x="2063" y="18923"/>
                              </a:moveTo>
                              <a:cubicBezTo>
                                <a:pt x="2081" y="19032"/>
                                <a:pt x="2332" y="18978"/>
                                <a:pt x="2379" y="18869"/>
                              </a:cubicBezTo>
                              <a:cubicBezTo>
                                <a:pt x="2397" y="18815"/>
                                <a:pt x="2397" y="18815"/>
                                <a:pt x="2379" y="18651"/>
                              </a:cubicBezTo>
                              <a:cubicBezTo>
                                <a:pt x="2369" y="18543"/>
                                <a:pt x="2341" y="18543"/>
                                <a:pt x="2323" y="18543"/>
                              </a:cubicBezTo>
                              <a:cubicBezTo>
                                <a:pt x="2239" y="18706"/>
                                <a:pt x="2165" y="18760"/>
                                <a:pt x="2100" y="18760"/>
                              </a:cubicBezTo>
                              <a:cubicBezTo>
                                <a:pt x="2063" y="18815"/>
                                <a:pt x="2044" y="18815"/>
                                <a:pt x="2063" y="18923"/>
                              </a:cubicBezTo>
                              <a:close/>
                              <a:moveTo>
                                <a:pt x="818" y="16693"/>
                              </a:moveTo>
                              <a:cubicBezTo>
                                <a:pt x="828" y="16638"/>
                                <a:pt x="818" y="16638"/>
                                <a:pt x="800" y="16638"/>
                              </a:cubicBezTo>
                              <a:cubicBezTo>
                                <a:pt x="781" y="16638"/>
                                <a:pt x="763" y="16638"/>
                                <a:pt x="781" y="16693"/>
                              </a:cubicBezTo>
                              <a:cubicBezTo>
                                <a:pt x="791" y="16693"/>
                                <a:pt x="809" y="16693"/>
                                <a:pt x="818" y="16693"/>
                              </a:cubicBezTo>
                              <a:close/>
                              <a:moveTo>
                                <a:pt x="586" y="19740"/>
                              </a:moveTo>
                              <a:cubicBezTo>
                                <a:pt x="558" y="19740"/>
                                <a:pt x="558" y="19740"/>
                                <a:pt x="586" y="19848"/>
                              </a:cubicBezTo>
                              <a:cubicBezTo>
                                <a:pt x="605" y="19903"/>
                                <a:pt x="623" y="19957"/>
                                <a:pt x="642" y="19957"/>
                              </a:cubicBezTo>
                              <a:cubicBezTo>
                                <a:pt x="670" y="19957"/>
                                <a:pt x="670" y="19957"/>
                                <a:pt x="642" y="19848"/>
                              </a:cubicBezTo>
                              <a:cubicBezTo>
                                <a:pt x="633" y="19794"/>
                                <a:pt x="605" y="19740"/>
                                <a:pt x="586" y="19740"/>
                              </a:cubicBezTo>
                              <a:close/>
                              <a:moveTo>
                                <a:pt x="642" y="18379"/>
                              </a:moveTo>
                              <a:lnTo>
                                <a:pt x="642" y="18379"/>
                              </a:lnTo>
                              <a:cubicBezTo>
                                <a:pt x="661" y="18325"/>
                                <a:pt x="651" y="18325"/>
                                <a:pt x="633" y="18325"/>
                              </a:cubicBezTo>
                              <a:cubicBezTo>
                                <a:pt x="614" y="18325"/>
                                <a:pt x="605" y="18325"/>
                                <a:pt x="614" y="18379"/>
                              </a:cubicBezTo>
                              <a:cubicBezTo>
                                <a:pt x="614" y="18379"/>
                                <a:pt x="633" y="18379"/>
                                <a:pt x="642" y="18379"/>
                              </a:cubicBezTo>
                              <a:close/>
                              <a:moveTo>
                                <a:pt x="939" y="18597"/>
                              </a:moveTo>
                              <a:cubicBezTo>
                                <a:pt x="1004" y="18543"/>
                                <a:pt x="930" y="18543"/>
                                <a:pt x="735" y="18543"/>
                              </a:cubicBezTo>
                              <a:cubicBezTo>
                                <a:pt x="558" y="18597"/>
                                <a:pt x="410" y="18651"/>
                                <a:pt x="391" y="18651"/>
                              </a:cubicBezTo>
                              <a:cubicBezTo>
                                <a:pt x="373" y="18815"/>
                                <a:pt x="781" y="18706"/>
                                <a:pt x="939" y="18597"/>
                              </a:cubicBezTo>
                              <a:close/>
                              <a:moveTo>
                                <a:pt x="2657" y="18706"/>
                              </a:moveTo>
                              <a:cubicBezTo>
                                <a:pt x="2639" y="18706"/>
                                <a:pt x="2620" y="18760"/>
                                <a:pt x="2620" y="18815"/>
                              </a:cubicBezTo>
                              <a:cubicBezTo>
                                <a:pt x="2620" y="18869"/>
                                <a:pt x="2639" y="18923"/>
                                <a:pt x="2666" y="18923"/>
                              </a:cubicBezTo>
                              <a:cubicBezTo>
                                <a:pt x="2694" y="18923"/>
                                <a:pt x="2704" y="18869"/>
                                <a:pt x="2704" y="18815"/>
                              </a:cubicBezTo>
                              <a:cubicBezTo>
                                <a:pt x="2694" y="18760"/>
                                <a:pt x="2676" y="18706"/>
                                <a:pt x="2657" y="18706"/>
                              </a:cubicBezTo>
                              <a:close/>
                              <a:moveTo>
                                <a:pt x="1153" y="17944"/>
                              </a:moveTo>
                              <a:cubicBezTo>
                                <a:pt x="1181" y="17890"/>
                                <a:pt x="1236" y="17890"/>
                                <a:pt x="1274" y="17890"/>
                              </a:cubicBezTo>
                              <a:lnTo>
                                <a:pt x="1348" y="17890"/>
                              </a:lnTo>
                              <a:lnTo>
                                <a:pt x="1274" y="17835"/>
                              </a:lnTo>
                              <a:cubicBezTo>
                                <a:pt x="1227" y="17781"/>
                                <a:pt x="1190" y="17781"/>
                                <a:pt x="1181" y="17726"/>
                              </a:cubicBezTo>
                              <a:cubicBezTo>
                                <a:pt x="1171" y="17726"/>
                                <a:pt x="1153" y="17781"/>
                                <a:pt x="1134" y="17890"/>
                              </a:cubicBezTo>
                              <a:cubicBezTo>
                                <a:pt x="1106" y="17998"/>
                                <a:pt x="1106" y="17998"/>
                                <a:pt x="1153" y="17944"/>
                              </a:cubicBezTo>
                              <a:close/>
                              <a:moveTo>
                                <a:pt x="1144" y="18543"/>
                              </a:moveTo>
                              <a:lnTo>
                                <a:pt x="1144" y="18543"/>
                              </a:lnTo>
                              <a:cubicBezTo>
                                <a:pt x="1162" y="18543"/>
                                <a:pt x="1144" y="18488"/>
                                <a:pt x="1116" y="18488"/>
                              </a:cubicBezTo>
                              <a:cubicBezTo>
                                <a:pt x="1079" y="18488"/>
                                <a:pt x="1069" y="18488"/>
                                <a:pt x="1088" y="18543"/>
                              </a:cubicBezTo>
                              <a:cubicBezTo>
                                <a:pt x="1106" y="18597"/>
                                <a:pt x="1134" y="18597"/>
                                <a:pt x="1144" y="18543"/>
                              </a:cubicBezTo>
                              <a:close/>
                              <a:moveTo>
                                <a:pt x="1246" y="19141"/>
                              </a:moveTo>
                              <a:cubicBezTo>
                                <a:pt x="1236" y="19195"/>
                                <a:pt x="1246" y="19195"/>
                                <a:pt x="1264" y="19195"/>
                              </a:cubicBezTo>
                              <a:cubicBezTo>
                                <a:pt x="1283" y="19141"/>
                                <a:pt x="1292" y="19141"/>
                                <a:pt x="1292" y="19087"/>
                              </a:cubicBezTo>
                              <a:cubicBezTo>
                                <a:pt x="1292" y="18978"/>
                                <a:pt x="1255" y="19032"/>
                                <a:pt x="1246" y="19141"/>
                              </a:cubicBezTo>
                              <a:close/>
                              <a:moveTo>
                                <a:pt x="6622" y="17781"/>
                              </a:moveTo>
                              <a:cubicBezTo>
                                <a:pt x="6585" y="17944"/>
                                <a:pt x="6604" y="17998"/>
                                <a:pt x="6660" y="17944"/>
                              </a:cubicBezTo>
                              <a:cubicBezTo>
                                <a:pt x="6697" y="17890"/>
                                <a:pt x="6706" y="17835"/>
                                <a:pt x="6687" y="17781"/>
                              </a:cubicBezTo>
                              <a:cubicBezTo>
                                <a:pt x="6660" y="17618"/>
                                <a:pt x="6650" y="17618"/>
                                <a:pt x="6622" y="17781"/>
                              </a:cubicBezTo>
                              <a:close/>
                              <a:moveTo>
                                <a:pt x="6706" y="17346"/>
                              </a:moveTo>
                              <a:cubicBezTo>
                                <a:pt x="6697" y="17346"/>
                                <a:pt x="6687" y="17400"/>
                                <a:pt x="6678" y="17454"/>
                              </a:cubicBezTo>
                              <a:cubicBezTo>
                                <a:pt x="6669" y="17509"/>
                                <a:pt x="6678" y="17563"/>
                                <a:pt x="6687" y="17563"/>
                              </a:cubicBezTo>
                              <a:cubicBezTo>
                                <a:pt x="6697" y="17563"/>
                                <a:pt x="6706" y="17509"/>
                                <a:pt x="6715" y="17454"/>
                              </a:cubicBezTo>
                              <a:cubicBezTo>
                                <a:pt x="6725" y="17400"/>
                                <a:pt x="6715" y="17346"/>
                                <a:pt x="6706" y="17346"/>
                              </a:cubicBezTo>
                              <a:close/>
                              <a:moveTo>
                                <a:pt x="11256" y="12122"/>
                              </a:moveTo>
                              <a:cubicBezTo>
                                <a:pt x="11117" y="12068"/>
                                <a:pt x="11024" y="12068"/>
                                <a:pt x="11006" y="12122"/>
                              </a:cubicBezTo>
                              <a:cubicBezTo>
                                <a:pt x="10987" y="12231"/>
                                <a:pt x="10996" y="12231"/>
                                <a:pt x="11154" y="12231"/>
                              </a:cubicBezTo>
                              <a:cubicBezTo>
                                <a:pt x="11331" y="12231"/>
                                <a:pt x="11377" y="12231"/>
                                <a:pt x="11256" y="12122"/>
                              </a:cubicBezTo>
                              <a:lnTo>
                                <a:pt x="11256" y="12122"/>
                              </a:lnTo>
                              <a:close/>
                              <a:moveTo>
                                <a:pt x="6743" y="15605"/>
                              </a:moveTo>
                              <a:lnTo>
                                <a:pt x="6743" y="15605"/>
                              </a:lnTo>
                              <a:cubicBezTo>
                                <a:pt x="6743" y="15605"/>
                                <a:pt x="6706" y="15550"/>
                                <a:pt x="6660" y="15550"/>
                              </a:cubicBezTo>
                              <a:cubicBezTo>
                                <a:pt x="6613" y="15550"/>
                                <a:pt x="6567" y="15605"/>
                                <a:pt x="6557" y="15659"/>
                              </a:cubicBezTo>
                              <a:cubicBezTo>
                                <a:pt x="6548" y="15768"/>
                                <a:pt x="6725" y="15713"/>
                                <a:pt x="6743" y="15605"/>
                              </a:cubicBezTo>
                              <a:close/>
                              <a:moveTo>
                                <a:pt x="6882" y="14136"/>
                              </a:moveTo>
                              <a:cubicBezTo>
                                <a:pt x="6920" y="14136"/>
                                <a:pt x="6920" y="14136"/>
                                <a:pt x="6901" y="14027"/>
                              </a:cubicBezTo>
                              <a:cubicBezTo>
                                <a:pt x="6864" y="13918"/>
                                <a:pt x="6873" y="13918"/>
                                <a:pt x="6855" y="14027"/>
                              </a:cubicBezTo>
                              <a:cubicBezTo>
                                <a:pt x="6855" y="14081"/>
                                <a:pt x="6864" y="14136"/>
                                <a:pt x="6882" y="14136"/>
                              </a:cubicBezTo>
                              <a:close/>
                              <a:moveTo>
                                <a:pt x="6725" y="14516"/>
                              </a:moveTo>
                              <a:cubicBezTo>
                                <a:pt x="6725" y="14408"/>
                                <a:pt x="6678" y="14408"/>
                                <a:pt x="6660" y="14516"/>
                              </a:cubicBezTo>
                              <a:cubicBezTo>
                                <a:pt x="6650" y="14571"/>
                                <a:pt x="6650" y="14625"/>
                                <a:pt x="6660" y="14680"/>
                              </a:cubicBezTo>
                              <a:cubicBezTo>
                                <a:pt x="6669" y="14788"/>
                                <a:pt x="6725" y="14625"/>
                                <a:pt x="6725" y="14516"/>
                              </a:cubicBezTo>
                              <a:close/>
                              <a:moveTo>
                                <a:pt x="7050" y="15985"/>
                              </a:moveTo>
                              <a:cubicBezTo>
                                <a:pt x="7031" y="15985"/>
                                <a:pt x="7022" y="15985"/>
                                <a:pt x="7031" y="16040"/>
                              </a:cubicBezTo>
                              <a:cubicBezTo>
                                <a:pt x="7040" y="16094"/>
                                <a:pt x="7050" y="16094"/>
                                <a:pt x="7068" y="16040"/>
                              </a:cubicBezTo>
                              <a:lnTo>
                                <a:pt x="7068" y="16040"/>
                              </a:lnTo>
                              <a:cubicBezTo>
                                <a:pt x="7077" y="16040"/>
                                <a:pt x="7068" y="15985"/>
                                <a:pt x="7050" y="15985"/>
                              </a:cubicBezTo>
                              <a:close/>
                              <a:moveTo>
                                <a:pt x="3772" y="18325"/>
                              </a:moveTo>
                              <a:cubicBezTo>
                                <a:pt x="3781" y="18271"/>
                                <a:pt x="3781" y="18216"/>
                                <a:pt x="3753" y="18271"/>
                              </a:cubicBezTo>
                              <a:cubicBezTo>
                                <a:pt x="3725" y="18325"/>
                                <a:pt x="3725" y="18379"/>
                                <a:pt x="3734" y="18379"/>
                              </a:cubicBezTo>
                              <a:cubicBezTo>
                                <a:pt x="3734" y="18379"/>
                                <a:pt x="3753" y="18379"/>
                                <a:pt x="3772" y="18325"/>
                              </a:cubicBezTo>
                              <a:close/>
                              <a:moveTo>
                                <a:pt x="2546" y="18434"/>
                              </a:moveTo>
                              <a:cubicBezTo>
                                <a:pt x="2592" y="18434"/>
                                <a:pt x="2741" y="18488"/>
                                <a:pt x="2880" y="18488"/>
                              </a:cubicBezTo>
                              <a:cubicBezTo>
                                <a:pt x="3103" y="18488"/>
                                <a:pt x="3140" y="18597"/>
                                <a:pt x="2945" y="18651"/>
                              </a:cubicBezTo>
                              <a:cubicBezTo>
                                <a:pt x="2899" y="18651"/>
                                <a:pt x="2843" y="18706"/>
                                <a:pt x="2824" y="18760"/>
                              </a:cubicBezTo>
                              <a:cubicBezTo>
                                <a:pt x="2796" y="18815"/>
                                <a:pt x="2880" y="18815"/>
                                <a:pt x="3038" y="18815"/>
                              </a:cubicBezTo>
                              <a:cubicBezTo>
                                <a:pt x="3177" y="18815"/>
                                <a:pt x="3298" y="18815"/>
                                <a:pt x="3298" y="18869"/>
                              </a:cubicBezTo>
                              <a:cubicBezTo>
                                <a:pt x="3298" y="18923"/>
                                <a:pt x="3753" y="19087"/>
                                <a:pt x="3874" y="19087"/>
                              </a:cubicBezTo>
                              <a:cubicBezTo>
                                <a:pt x="4032" y="19087"/>
                                <a:pt x="4059" y="19087"/>
                                <a:pt x="4106" y="19087"/>
                              </a:cubicBezTo>
                              <a:cubicBezTo>
                                <a:pt x="4199" y="19141"/>
                                <a:pt x="4236" y="19087"/>
                                <a:pt x="4227" y="18978"/>
                              </a:cubicBezTo>
                              <a:cubicBezTo>
                                <a:pt x="4217" y="18923"/>
                                <a:pt x="4143" y="18869"/>
                                <a:pt x="4050" y="18869"/>
                              </a:cubicBezTo>
                              <a:cubicBezTo>
                                <a:pt x="3957" y="18869"/>
                                <a:pt x="3818" y="18815"/>
                                <a:pt x="3734" y="18760"/>
                              </a:cubicBezTo>
                              <a:cubicBezTo>
                                <a:pt x="3651" y="18706"/>
                                <a:pt x="3512" y="18651"/>
                                <a:pt x="3428" y="18597"/>
                              </a:cubicBezTo>
                              <a:cubicBezTo>
                                <a:pt x="3344" y="18543"/>
                                <a:pt x="3252" y="18434"/>
                                <a:pt x="3224" y="18379"/>
                              </a:cubicBezTo>
                              <a:lnTo>
                                <a:pt x="3224" y="18379"/>
                              </a:lnTo>
                              <a:cubicBezTo>
                                <a:pt x="3177" y="18216"/>
                                <a:pt x="3140" y="18216"/>
                                <a:pt x="3047" y="18271"/>
                              </a:cubicBezTo>
                              <a:cubicBezTo>
                                <a:pt x="2982" y="18325"/>
                                <a:pt x="2899" y="18325"/>
                                <a:pt x="2871" y="18325"/>
                              </a:cubicBezTo>
                              <a:cubicBezTo>
                                <a:pt x="2713" y="18216"/>
                                <a:pt x="2434" y="18162"/>
                                <a:pt x="2416" y="18271"/>
                              </a:cubicBezTo>
                              <a:cubicBezTo>
                                <a:pt x="2397" y="18379"/>
                                <a:pt x="2397" y="18379"/>
                                <a:pt x="2425" y="18379"/>
                              </a:cubicBezTo>
                              <a:cubicBezTo>
                                <a:pt x="2444" y="18379"/>
                                <a:pt x="2499" y="18434"/>
                                <a:pt x="2546" y="18434"/>
                              </a:cubicBezTo>
                              <a:close/>
                              <a:moveTo>
                                <a:pt x="3140" y="18379"/>
                              </a:moveTo>
                              <a:cubicBezTo>
                                <a:pt x="3140" y="18379"/>
                                <a:pt x="3159" y="18434"/>
                                <a:pt x="3186" y="18434"/>
                              </a:cubicBezTo>
                              <a:cubicBezTo>
                                <a:pt x="3205" y="18434"/>
                                <a:pt x="3224" y="18543"/>
                                <a:pt x="3214" y="18543"/>
                              </a:cubicBezTo>
                              <a:cubicBezTo>
                                <a:pt x="3205" y="18651"/>
                                <a:pt x="3131" y="18543"/>
                                <a:pt x="3131" y="18434"/>
                              </a:cubicBezTo>
                              <a:cubicBezTo>
                                <a:pt x="3131" y="18434"/>
                                <a:pt x="3131" y="18379"/>
                                <a:pt x="3140" y="18379"/>
                              </a:cubicBezTo>
                              <a:close/>
                              <a:moveTo>
                                <a:pt x="2676" y="17835"/>
                              </a:moveTo>
                              <a:cubicBezTo>
                                <a:pt x="2694" y="17835"/>
                                <a:pt x="2676" y="17781"/>
                                <a:pt x="2648" y="17781"/>
                              </a:cubicBezTo>
                              <a:cubicBezTo>
                                <a:pt x="2611" y="17781"/>
                                <a:pt x="2601" y="17781"/>
                                <a:pt x="2620" y="17835"/>
                              </a:cubicBezTo>
                              <a:cubicBezTo>
                                <a:pt x="2629" y="17835"/>
                                <a:pt x="2657" y="17835"/>
                                <a:pt x="2676" y="17835"/>
                              </a:cubicBezTo>
                              <a:close/>
                              <a:moveTo>
                                <a:pt x="3549" y="19359"/>
                              </a:moveTo>
                              <a:cubicBezTo>
                                <a:pt x="3530" y="19359"/>
                                <a:pt x="3521" y="19359"/>
                                <a:pt x="3530" y="19413"/>
                              </a:cubicBezTo>
                              <a:cubicBezTo>
                                <a:pt x="3539" y="19468"/>
                                <a:pt x="3549" y="19468"/>
                                <a:pt x="3567" y="19413"/>
                              </a:cubicBezTo>
                              <a:lnTo>
                                <a:pt x="3567" y="19413"/>
                              </a:lnTo>
                              <a:cubicBezTo>
                                <a:pt x="3567" y="19359"/>
                                <a:pt x="3567" y="19359"/>
                                <a:pt x="3549" y="19359"/>
                              </a:cubicBezTo>
                              <a:close/>
                              <a:moveTo>
                                <a:pt x="3725" y="19304"/>
                              </a:moveTo>
                              <a:cubicBezTo>
                                <a:pt x="3604" y="19359"/>
                                <a:pt x="3549" y="19522"/>
                                <a:pt x="3651" y="19522"/>
                              </a:cubicBezTo>
                              <a:cubicBezTo>
                                <a:pt x="3688" y="19522"/>
                                <a:pt x="3744" y="19467"/>
                                <a:pt x="3772" y="19359"/>
                              </a:cubicBezTo>
                              <a:cubicBezTo>
                                <a:pt x="3827" y="19250"/>
                                <a:pt x="3818" y="19250"/>
                                <a:pt x="3725" y="19304"/>
                              </a:cubicBezTo>
                              <a:close/>
                              <a:moveTo>
                                <a:pt x="3409" y="17726"/>
                              </a:moveTo>
                              <a:cubicBezTo>
                                <a:pt x="3409" y="17672"/>
                                <a:pt x="3391" y="17618"/>
                                <a:pt x="3363" y="17618"/>
                              </a:cubicBezTo>
                              <a:cubicBezTo>
                                <a:pt x="3335" y="17618"/>
                                <a:pt x="3317" y="17618"/>
                                <a:pt x="3317" y="17672"/>
                              </a:cubicBezTo>
                              <a:cubicBezTo>
                                <a:pt x="3317" y="17726"/>
                                <a:pt x="3335" y="17726"/>
                                <a:pt x="3363" y="17781"/>
                              </a:cubicBezTo>
                              <a:cubicBezTo>
                                <a:pt x="3391" y="17835"/>
                                <a:pt x="3409" y="17781"/>
                                <a:pt x="3409" y="17726"/>
                              </a:cubicBezTo>
                              <a:close/>
                              <a:moveTo>
                                <a:pt x="2880" y="17944"/>
                              </a:moveTo>
                              <a:cubicBezTo>
                                <a:pt x="2871" y="17998"/>
                                <a:pt x="2964" y="18053"/>
                                <a:pt x="3084" y="18053"/>
                              </a:cubicBezTo>
                              <a:cubicBezTo>
                                <a:pt x="3205" y="18053"/>
                                <a:pt x="3344" y="18107"/>
                                <a:pt x="3400" y="18216"/>
                              </a:cubicBezTo>
                              <a:cubicBezTo>
                                <a:pt x="3456" y="18325"/>
                                <a:pt x="3502" y="18325"/>
                                <a:pt x="3521" y="18271"/>
                              </a:cubicBezTo>
                              <a:cubicBezTo>
                                <a:pt x="3539" y="18216"/>
                                <a:pt x="3521" y="18162"/>
                                <a:pt x="3428" y="18107"/>
                              </a:cubicBezTo>
                              <a:cubicBezTo>
                                <a:pt x="3289" y="17998"/>
                                <a:pt x="3261" y="17944"/>
                                <a:pt x="3261" y="17781"/>
                              </a:cubicBezTo>
                              <a:cubicBezTo>
                                <a:pt x="3261" y="17726"/>
                                <a:pt x="3242" y="17618"/>
                                <a:pt x="3224" y="17618"/>
                              </a:cubicBezTo>
                              <a:cubicBezTo>
                                <a:pt x="3205" y="17618"/>
                                <a:pt x="3186" y="17672"/>
                                <a:pt x="3186" y="17726"/>
                              </a:cubicBezTo>
                              <a:cubicBezTo>
                                <a:pt x="3186" y="17781"/>
                                <a:pt x="3149" y="17835"/>
                                <a:pt x="3084" y="17781"/>
                              </a:cubicBezTo>
                              <a:cubicBezTo>
                                <a:pt x="3029" y="17726"/>
                                <a:pt x="2936" y="17781"/>
                                <a:pt x="2889" y="17835"/>
                              </a:cubicBezTo>
                              <a:cubicBezTo>
                                <a:pt x="2824" y="17890"/>
                                <a:pt x="2815" y="17944"/>
                                <a:pt x="2843" y="17944"/>
                              </a:cubicBezTo>
                              <a:cubicBezTo>
                                <a:pt x="2871" y="17890"/>
                                <a:pt x="2889" y="17890"/>
                                <a:pt x="2880" y="17944"/>
                              </a:cubicBezTo>
                              <a:close/>
                              <a:moveTo>
                                <a:pt x="3976" y="18706"/>
                              </a:moveTo>
                              <a:cubicBezTo>
                                <a:pt x="4004" y="18706"/>
                                <a:pt x="4032" y="18651"/>
                                <a:pt x="4032" y="18597"/>
                              </a:cubicBezTo>
                              <a:cubicBezTo>
                                <a:pt x="4032" y="18543"/>
                                <a:pt x="4004" y="18488"/>
                                <a:pt x="3976" y="18488"/>
                              </a:cubicBezTo>
                              <a:cubicBezTo>
                                <a:pt x="3948" y="18488"/>
                                <a:pt x="3920" y="18543"/>
                                <a:pt x="3920" y="18597"/>
                              </a:cubicBezTo>
                              <a:cubicBezTo>
                                <a:pt x="3920" y="18651"/>
                                <a:pt x="3948" y="18706"/>
                                <a:pt x="3976" y="18706"/>
                              </a:cubicBezTo>
                              <a:close/>
                              <a:moveTo>
                                <a:pt x="17859" y="16421"/>
                              </a:moveTo>
                              <a:cubicBezTo>
                                <a:pt x="17822" y="16638"/>
                                <a:pt x="17840" y="16693"/>
                                <a:pt x="17887" y="16584"/>
                              </a:cubicBezTo>
                              <a:cubicBezTo>
                                <a:pt x="17924" y="16529"/>
                                <a:pt x="17933" y="16421"/>
                                <a:pt x="17915" y="16366"/>
                              </a:cubicBezTo>
                              <a:cubicBezTo>
                                <a:pt x="17896" y="16257"/>
                                <a:pt x="17887" y="16257"/>
                                <a:pt x="17859" y="16421"/>
                              </a:cubicBezTo>
                              <a:close/>
                              <a:moveTo>
                                <a:pt x="17952" y="15877"/>
                              </a:moveTo>
                              <a:cubicBezTo>
                                <a:pt x="17970" y="15822"/>
                                <a:pt x="17961" y="15822"/>
                                <a:pt x="17942" y="15822"/>
                              </a:cubicBezTo>
                              <a:cubicBezTo>
                                <a:pt x="17924" y="15822"/>
                                <a:pt x="17915" y="15822"/>
                                <a:pt x="17924" y="15877"/>
                              </a:cubicBezTo>
                              <a:cubicBezTo>
                                <a:pt x="17924" y="15877"/>
                                <a:pt x="17933" y="15877"/>
                                <a:pt x="17952" y="15877"/>
                              </a:cubicBezTo>
                              <a:close/>
                              <a:moveTo>
                                <a:pt x="18778" y="18760"/>
                              </a:moveTo>
                              <a:cubicBezTo>
                                <a:pt x="18750" y="18923"/>
                                <a:pt x="18750" y="18923"/>
                                <a:pt x="18778" y="18869"/>
                              </a:cubicBezTo>
                              <a:cubicBezTo>
                                <a:pt x="18797" y="18815"/>
                                <a:pt x="18815" y="18815"/>
                                <a:pt x="18825" y="18815"/>
                              </a:cubicBezTo>
                              <a:cubicBezTo>
                                <a:pt x="18834" y="18815"/>
                                <a:pt x="18843" y="18760"/>
                                <a:pt x="18843" y="18706"/>
                              </a:cubicBezTo>
                              <a:cubicBezTo>
                                <a:pt x="18834" y="18543"/>
                                <a:pt x="18815" y="18597"/>
                                <a:pt x="18778" y="18760"/>
                              </a:cubicBezTo>
                              <a:close/>
                              <a:moveTo>
                                <a:pt x="15407" y="14680"/>
                              </a:moveTo>
                              <a:cubicBezTo>
                                <a:pt x="15417" y="14625"/>
                                <a:pt x="15407" y="14625"/>
                                <a:pt x="15389" y="14625"/>
                              </a:cubicBezTo>
                              <a:cubicBezTo>
                                <a:pt x="15361" y="14625"/>
                                <a:pt x="15352" y="14625"/>
                                <a:pt x="15370" y="14680"/>
                              </a:cubicBezTo>
                              <a:cubicBezTo>
                                <a:pt x="15389" y="14734"/>
                                <a:pt x="15398" y="14734"/>
                                <a:pt x="15407" y="14680"/>
                              </a:cubicBezTo>
                              <a:close/>
                              <a:moveTo>
                                <a:pt x="15389" y="15060"/>
                              </a:moveTo>
                              <a:cubicBezTo>
                                <a:pt x="15417" y="15060"/>
                                <a:pt x="15435" y="15006"/>
                                <a:pt x="15435" y="14952"/>
                              </a:cubicBezTo>
                              <a:cubicBezTo>
                                <a:pt x="15426" y="14897"/>
                                <a:pt x="15407" y="14843"/>
                                <a:pt x="15389" y="14843"/>
                              </a:cubicBezTo>
                              <a:cubicBezTo>
                                <a:pt x="15370" y="14843"/>
                                <a:pt x="15352" y="14897"/>
                                <a:pt x="15342" y="14952"/>
                              </a:cubicBezTo>
                              <a:cubicBezTo>
                                <a:pt x="15333" y="15006"/>
                                <a:pt x="15352" y="15060"/>
                                <a:pt x="15389" y="15060"/>
                              </a:cubicBezTo>
                              <a:close/>
                              <a:moveTo>
                                <a:pt x="18620" y="19522"/>
                              </a:moveTo>
                              <a:cubicBezTo>
                                <a:pt x="18611" y="19576"/>
                                <a:pt x="18620" y="19631"/>
                                <a:pt x="18639" y="19631"/>
                              </a:cubicBezTo>
                              <a:cubicBezTo>
                                <a:pt x="18658" y="19631"/>
                                <a:pt x="18667" y="19576"/>
                                <a:pt x="18667" y="19522"/>
                              </a:cubicBezTo>
                              <a:cubicBezTo>
                                <a:pt x="18667" y="19467"/>
                                <a:pt x="18658" y="19413"/>
                                <a:pt x="18648" y="19413"/>
                              </a:cubicBezTo>
                              <a:cubicBezTo>
                                <a:pt x="18639" y="19413"/>
                                <a:pt x="18620" y="19467"/>
                                <a:pt x="18620" y="19522"/>
                              </a:cubicBezTo>
                              <a:close/>
                              <a:moveTo>
                                <a:pt x="15556" y="15115"/>
                              </a:moveTo>
                              <a:cubicBezTo>
                                <a:pt x="15565" y="15169"/>
                                <a:pt x="15574" y="15115"/>
                                <a:pt x="15574" y="15060"/>
                              </a:cubicBezTo>
                              <a:cubicBezTo>
                                <a:pt x="15574" y="15006"/>
                                <a:pt x="15565" y="14952"/>
                                <a:pt x="15556" y="14952"/>
                              </a:cubicBezTo>
                              <a:cubicBezTo>
                                <a:pt x="15547" y="14952"/>
                                <a:pt x="15537" y="14952"/>
                                <a:pt x="15537" y="15006"/>
                              </a:cubicBezTo>
                              <a:cubicBezTo>
                                <a:pt x="15547" y="15006"/>
                                <a:pt x="15547" y="15060"/>
                                <a:pt x="15556" y="15115"/>
                              </a:cubicBezTo>
                              <a:close/>
                              <a:moveTo>
                                <a:pt x="21369" y="19522"/>
                              </a:moveTo>
                              <a:cubicBezTo>
                                <a:pt x="21369" y="20012"/>
                                <a:pt x="21332" y="20501"/>
                                <a:pt x="21295" y="20392"/>
                              </a:cubicBezTo>
                              <a:cubicBezTo>
                                <a:pt x="21286" y="20338"/>
                                <a:pt x="21267" y="20447"/>
                                <a:pt x="21258" y="20556"/>
                              </a:cubicBezTo>
                              <a:cubicBezTo>
                                <a:pt x="21239" y="20828"/>
                                <a:pt x="21193" y="21100"/>
                                <a:pt x="21109" y="21372"/>
                              </a:cubicBezTo>
                              <a:lnTo>
                                <a:pt x="21193" y="21372"/>
                              </a:lnTo>
                              <a:cubicBezTo>
                                <a:pt x="21202" y="21317"/>
                                <a:pt x="21221" y="21209"/>
                                <a:pt x="21248" y="21045"/>
                              </a:cubicBezTo>
                              <a:cubicBezTo>
                                <a:pt x="21295" y="20828"/>
                                <a:pt x="21341" y="20610"/>
                                <a:pt x="21341" y="20610"/>
                              </a:cubicBezTo>
                              <a:cubicBezTo>
                                <a:pt x="21351" y="20610"/>
                                <a:pt x="21323" y="20937"/>
                                <a:pt x="21276" y="21317"/>
                              </a:cubicBezTo>
                              <a:lnTo>
                                <a:pt x="21360" y="21317"/>
                              </a:lnTo>
                              <a:cubicBezTo>
                                <a:pt x="21360" y="21263"/>
                                <a:pt x="21360" y="21209"/>
                                <a:pt x="21360" y="21100"/>
                              </a:cubicBezTo>
                              <a:cubicBezTo>
                                <a:pt x="21360" y="20610"/>
                                <a:pt x="21369" y="20229"/>
                                <a:pt x="21388" y="20012"/>
                              </a:cubicBezTo>
                              <a:cubicBezTo>
                                <a:pt x="21397" y="19903"/>
                                <a:pt x="21397" y="19794"/>
                                <a:pt x="21388" y="19740"/>
                              </a:cubicBezTo>
                              <a:cubicBezTo>
                                <a:pt x="21378" y="19685"/>
                                <a:pt x="21388" y="19576"/>
                                <a:pt x="21397" y="19522"/>
                              </a:cubicBezTo>
                              <a:cubicBezTo>
                                <a:pt x="21416" y="19413"/>
                                <a:pt x="21416" y="19304"/>
                                <a:pt x="21406" y="19141"/>
                              </a:cubicBezTo>
                              <a:cubicBezTo>
                                <a:pt x="21406" y="18869"/>
                                <a:pt x="21369" y="19087"/>
                                <a:pt x="21369" y="19522"/>
                              </a:cubicBezTo>
                              <a:close/>
                              <a:moveTo>
                                <a:pt x="15389" y="13319"/>
                              </a:moveTo>
                              <a:cubicBezTo>
                                <a:pt x="15389" y="13319"/>
                                <a:pt x="15379" y="13265"/>
                                <a:pt x="15361" y="13265"/>
                              </a:cubicBezTo>
                              <a:cubicBezTo>
                                <a:pt x="15342" y="13265"/>
                                <a:pt x="15333" y="13319"/>
                                <a:pt x="15333" y="13374"/>
                              </a:cubicBezTo>
                              <a:cubicBezTo>
                                <a:pt x="15333" y="13428"/>
                                <a:pt x="15342" y="13428"/>
                                <a:pt x="15361" y="13428"/>
                              </a:cubicBezTo>
                              <a:cubicBezTo>
                                <a:pt x="15370" y="13374"/>
                                <a:pt x="15389" y="13319"/>
                                <a:pt x="15389" y="13319"/>
                              </a:cubicBezTo>
                              <a:close/>
                              <a:moveTo>
                                <a:pt x="21035" y="19794"/>
                              </a:moveTo>
                              <a:cubicBezTo>
                                <a:pt x="21026" y="19740"/>
                                <a:pt x="21016" y="19740"/>
                                <a:pt x="21016" y="19957"/>
                              </a:cubicBezTo>
                              <a:cubicBezTo>
                                <a:pt x="21016" y="20120"/>
                                <a:pt x="20998" y="20338"/>
                                <a:pt x="20979" y="20447"/>
                              </a:cubicBezTo>
                              <a:cubicBezTo>
                                <a:pt x="20942" y="20664"/>
                                <a:pt x="20710" y="20991"/>
                                <a:pt x="20691" y="20882"/>
                              </a:cubicBezTo>
                              <a:cubicBezTo>
                                <a:pt x="20682" y="20828"/>
                                <a:pt x="20663" y="20773"/>
                                <a:pt x="20636" y="20773"/>
                              </a:cubicBezTo>
                              <a:cubicBezTo>
                                <a:pt x="20598" y="20773"/>
                                <a:pt x="20598" y="20773"/>
                                <a:pt x="20636" y="20936"/>
                              </a:cubicBezTo>
                              <a:cubicBezTo>
                                <a:pt x="20663" y="21100"/>
                                <a:pt x="20663" y="21100"/>
                                <a:pt x="20608" y="21263"/>
                              </a:cubicBezTo>
                              <a:cubicBezTo>
                                <a:pt x="20570" y="21372"/>
                                <a:pt x="20533" y="21426"/>
                                <a:pt x="20515" y="21372"/>
                              </a:cubicBezTo>
                              <a:cubicBezTo>
                                <a:pt x="20505" y="21372"/>
                                <a:pt x="20496" y="21372"/>
                                <a:pt x="20487" y="21426"/>
                              </a:cubicBezTo>
                              <a:lnTo>
                                <a:pt x="20598" y="21426"/>
                              </a:lnTo>
                              <a:lnTo>
                                <a:pt x="20598" y="21426"/>
                              </a:lnTo>
                              <a:cubicBezTo>
                                <a:pt x="20645" y="21209"/>
                                <a:pt x="20682" y="21209"/>
                                <a:pt x="20719" y="21426"/>
                              </a:cubicBezTo>
                              <a:cubicBezTo>
                                <a:pt x="20719" y="21426"/>
                                <a:pt x="20719" y="21426"/>
                                <a:pt x="20728" y="21481"/>
                              </a:cubicBezTo>
                              <a:lnTo>
                                <a:pt x="20756" y="21481"/>
                              </a:lnTo>
                              <a:cubicBezTo>
                                <a:pt x="20756" y="21426"/>
                                <a:pt x="20756" y="21426"/>
                                <a:pt x="20766" y="21372"/>
                              </a:cubicBezTo>
                              <a:cubicBezTo>
                                <a:pt x="20775" y="21209"/>
                                <a:pt x="20793" y="21100"/>
                                <a:pt x="20858" y="20991"/>
                              </a:cubicBezTo>
                              <a:cubicBezTo>
                                <a:pt x="20905" y="20936"/>
                                <a:pt x="20961" y="20882"/>
                                <a:pt x="20979" y="20882"/>
                              </a:cubicBezTo>
                              <a:cubicBezTo>
                                <a:pt x="21016" y="20936"/>
                                <a:pt x="21035" y="20773"/>
                                <a:pt x="21007" y="20664"/>
                              </a:cubicBezTo>
                              <a:cubicBezTo>
                                <a:pt x="20998" y="20610"/>
                                <a:pt x="20998" y="20501"/>
                                <a:pt x="21016" y="20284"/>
                              </a:cubicBezTo>
                              <a:cubicBezTo>
                                <a:pt x="21044" y="20012"/>
                                <a:pt x="21044" y="19903"/>
                                <a:pt x="21035" y="19794"/>
                              </a:cubicBezTo>
                              <a:close/>
                              <a:moveTo>
                                <a:pt x="21583" y="21317"/>
                              </a:moveTo>
                              <a:cubicBezTo>
                                <a:pt x="21583" y="21317"/>
                                <a:pt x="21573" y="21372"/>
                                <a:pt x="21573" y="21426"/>
                              </a:cubicBezTo>
                              <a:lnTo>
                                <a:pt x="21592" y="21426"/>
                              </a:lnTo>
                              <a:cubicBezTo>
                                <a:pt x="21592" y="21426"/>
                                <a:pt x="21592" y="21426"/>
                                <a:pt x="21592" y="21372"/>
                              </a:cubicBezTo>
                              <a:cubicBezTo>
                                <a:pt x="21592" y="21317"/>
                                <a:pt x="21592" y="21317"/>
                                <a:pt x="21583" y="21317"/>
                              </a:cubicBezTo>
                              <a:close/>
                              <a:moveTo>
                                <a:pt x="20422" y="20556"/>
                              </a:moveTo>
                              <a:cubicBezTo>
                                <a:pt x="20357" y="20338"/>
                                <a:pt x="20413" y="19903"/>
                                <a:pt x="20543" y="19359"/>
                              </a:cubicBezTo>
                              <a:cubicBezTo>
                                <a:pt x="20626" y="19032"/>
                                <a:pt x="20561" y="19032"/>
                                <a:pt x="20422" y="19359"/>
                              </a:cubicBezTo>
                              <a:cubicBezTo>
                                <a:pt x="20292" y="19631"/>
                                <a:pt x="20264" y="19631"/>
                                <a:pt x="20320" y="19250"/>
                              </a:cubicBezTo>
                              <a:cubicBezTo>
                                <a:pt x="20366" y="18978"/>
                                <a:pt x="20348" y="18923"/>
                                <a:pt x="20264" y="19141"/>
                              </a:cubicBezTo>
                              <a:cubicBezTo>
                                <a:pt x="20227" y="19195"/>
                                <a:pt x="20153" y="19304"/>
                                <a:pt x="20097" y="19359"/>
                              </a:cubicBezTo>
                              <a:cubicBezTo>
                                <a:pt x="19995" y="19413"/>
                                <a:pt x="19985" y="19413"/>
                                <a:pt x="19985" y="19195"/>
                              </a:cubicBezTo>
                              <a:cubicBezTo>
                                <a:pt x="19985" y="19087"/>
                                <a:pt x="19995" y="18923"/>
                                <a:pt x="20013" y="18923"/>
                              </a:cubicBezTo>
                              <a:cubicBezTo>
                                <a:pt x="20050" y="18869"/>
                                <a:pt x="20050" y="18651"/>
                                <a:pt x="20013" y="18651"/>
                              </a:cubicBezTo>
                              <a:cubicBezTo>
                                <a:pt x="19995" y="18651"/>
                                <a:pt x="19985" y="18543"/>
                                <a:pt x="19985" y="18325"/>
                              </a:cubicBezTo>
                              <a:cubicBezTo>
                                <a:pt x="19985" y="18162"/>
                                <a:pt x="19976" y="17944"/>
                                <a:pt x="19967" y="17835"/>
                              </a:cubicBezTo>
                              <a:cubicBezTo>
                                <a:pt x="19958" y="17726"/>
                                <a:pt x="19976" y="17563"/>
                                <a:pt x="20041" y="17291"/>
                              </a:cubicBezTo>
                              <a:cubicBezTo>
                                <a:pt x="20088" y="17074"/>
                                <a:pt x="20134" y="16910"/>
                                <a:pt x="20143" y="16965"/>
                              </a:cubicBezTo>
                              <a:cubicBezTo>
                                <a:pt x="20153" y="16965"/>
                                <a:pt x="20153" y="16856"/>
                                <a:pt x="20153" y="16693"/>
                              </a:cubicBezTo>
                              <a:cubicBezTo>
                                <a:pt x="20153" y="16421"/>
                                <a:pt x="20143" y="16366"/>
                                <a:pt x="20097" y="16203"/>
                              </a:cubicBezTo>
                              <a:cubicBezTo>
                                <a:pt x="20060" y="16094"/>
                                <a:pt x="20041" y="16094"/>
                                <a:pt x="20041" y="16149"/>
                              </a:cubicBezTo>
                              <a:cubicBezTo>
                                <a:pt x="20041" y="16366"/>
                                <a:pt x="19911" y="17074"/>
                                <a:pt x="19883" y="17074"/>
                              </a:cubicBezTo>
                              <a:cubicBezTo>
                                <a:pt x="19865" y="17074"/>
                                <a:pt x="19855" y="17128"/>
                                <a:pt x="19855" y="17182"/>
                              </a:cubicBezTo>
                              <a:cubicBezTo>
                                <a:pt x="19865" y="17346"/>
                                <a:pt x="19735" y="17781"/>
                                <a:pt x="19549" y="18271"/>
                              </a:cubicBezTo>
                              <a:cubicBezTo>
                                <a:pt x="19382" y="18706"/>
                                <a:pt x="19335" y="18760"/>
                                <a:pt x="19410" y="18379"/>
                              </a:cubicBezTo>
                              <a:cubicBezTo>
                                <a:pt x="19438" y="18216"/>
                                <a:pt x="19475" y="18107"/>
                                <a:pt x="19475" y="18053"/>
                              </a:cubicBezTo>
                              <a:cubicBezTo>
                                <a:pt x="19475" y="18053"/>
                                <a:pt x="19475" y="17998"/>
                                <a:pt x="19465" y="17944"/>
                              </a:cubicBezTo>
                              <a:cubicBezTo>
                                <a:pt x="19456" y="17890"/>
                                <a:pt x="19410" y="18162"/>
                                <a:pt x="19354" y="18488"/>
                              </a:cubicBezTo>
                              <a:cubicBezTo>
                                <a:pt x="19298" y="18815"/>
                                <a:pt x="19261" y="19032"/>
                                <a:pt x="19261" y="18978"/>
                              </a:cubicBezTo>
                              <a:cubicBezTo>
                                <a:pt x="19261" y="18815"/>
                                <a:pt x="19187" y="19032"/>
                                <a:pt x="19168" y="19250"/>
                              </a:cubicBezTo>
                              <a:cubicBezTo>
                                <a:pt x="19159" y="19304"/>
                                <a:pt x="19131" y="19413"/>
                                <a:pt x="19103" y="19467"/>
                              </a:cubicBezTo>
                              <a:cubicBezTo>
                                <a:pt x="19029" y="19576"/>
                                <a:pt x="18927" y="19848"/>
                                <a:pt x="18936" y="19903"/>
                              </a:cubicBezTo>
                              <a:cubicBezTo>
                                <a:pt x="18936" y="19903"/>
                                <a:pt x="18992" y="19848"/>
                                <a:pt x="19057" y="19740"/>
                              </a:cubicBezTo>
                              <a:cubicBezTo>
                                <a:pt x="19122" y="19631"/>
                                <a:pt x="19196" y="19522"/>
                                <a:pt x="19233" y="19467"/>
                              </a:cubicBezTo>
                              <a:cubicBezTo>
                                <a:pt x="19270" y="19413"/>
                                <a:pt x="19308" y="19304"/>
                                <a:pt x="19326" y="19250"/>
                              </a:cubicBezTo>
                              <a:cubicBezTo>
                                <a:pt x="19363" y="19087"/>
                                <a:pt x="19410" y="19032"/>
                                <a:pt x="19400" y="19195"/>
                              </a:cubicBezTo>
                              <a:cubicBezTo>
                                <a:pt x="19391" y="19250"/>
                                <a:pt x="19400" y="19304"/>
                                <a:pt x="19419" y="19304"/>
                              </a:cubicBezTo>
                              <a:cubicBezTo>
                                <a:pt x="19438" y="19304"/>
                                <a:pt x="19447" y="19413"/>
                                <a:pt x="19447" y="19522"/>
                              </a:cubicBezTo>
                              <a:cubicBezTo>
                                <a:pt x="19447" y="19740"/>
                                <a:pt x="19373" y="19903"/>
                                <a:pt x="19280" y="20012"/>
                              </a:cubicBezTo>
                              <a:cubicBezTo>
                                <a:pt x="19150" y="20120"/>
                                <a:pt x="18843" y="20719"/>
                                <a:pt x="18797" y="20937"/>
                              </a:cubicBezTo>
                              <a:cubicBezTo>
                                <a:pt x="18778" y="20991"/>
                                <a:pt x="18695" y="21209"/>
                                <a:pt x="18611" y="21317"/>
                              </a:cubicBezTo>
                              <a:cubicBezTo>
                                <a:pt x="18593" y="21372"/>
                                <a:pt x="18565" y="21372"/>
                                <a:pt x="18546" y="21426"/>
                              </a:cubicBezTo>
                              <a:lnTo>
                                <a:pt x="20088" y="21426"/>
                              </a:lnTo>
                              <a:cubicBezTo>
                                <a:pt x="20097" y="21317"/>
                                <a:pt x="20106" y="21209"/>
                                <a:pt x="20115" y="21100"/>
                              </a:cubicBezTo>
                              <a:cubicBezTo>
                                <a:pt x="20134" y="20882"/>
                                <a:pt x="20162" y="20773"/>
                                <a:pt x="20190" y="20719"/>
                              </a:cubicBezTo>
                              <a:cubicBezTo>
                                <a:pt x="20255" y="20664"/>
                                <a:pt x="20264" y="20773"/>
                                <a:pt x="20227" y="21100"/>
                              </a:cubicBezTo>
                              <a:cubicBezTo>
                                <a:pt x="20208" y="21263"/>
                                <a:pt x="20199" y="21372"/>
                                <a:pt x="20199" y="21426"/>
                              </a:cubicBezTo>
                              <a:lnTo>
                                <a:pt x="20245" y="21426"/>
                              </a:lnTo>
                              <a:cubicBezTo>
                                <a:pt x="20245" y="21426"/>
                                <a:pt x="20245" y="21372"/>
                                <a:pt x="20245" y="21372"/>
                              </a:cubicBezTo>
                              <a:cubicBezTo>
                                <a:pt x="20245" y="21209"/>
                                <a:pt x="20273" y="21154"/>
                                <a:pt x="20329" y="21209"/>
                              </a:cubicBezTo>
                              <a:cubicBezTo>
                                <a:pt x="20338" y="21209"/>
                                <a:pt x="20366" y="21100"/>
                                <a:pt x="20394" y="20937"/>
                              </a:cubicBezTo>
                              <a:cubicBezTo>
                                <a:pt x="20450" y="20664"/>
                                <a:pt x="20450" y="20610"/>
                                <a:pt x="20422" y="20556"/>
                              </a:cubicBezTo>
                              <a:close/>
                              <a:moveTo>
                                <a:pt x="19298" y="20447"/>
                              </a:moveTo>
                              <a:cubicBezTo>
                                <a:pt x="19289" y="20392"/>
                                <a:pt x="19270" y="20447"/>
                                <a:pt x="19243" y="20556"/>
                              </a:cubicBezTo>
                              <a:cubicBezTo>
                                <a:pt x="19150" y="20882"/>
                                <a:pt x="18853" y="21317"/>
                                <a:pt x="18853" y="21154"/>
                              </a:cubicBezTo>
                              <a:cubicBezTo>
                                <a:pt x="18853" y="21045"/>
                                <a:pt x="18908" y="20882"/>
                                <a:pt x="19057" y="20610"/>
                              </a:cubicBezTo>
                              <a:cubicBezTo>
                                <a:pt x="19168" y="20392"/>
                                <a:pt x="19335" y="20229"/>
                                <a:pt x="19317" y="20392"/>
                              </a:cubicBezTo>
                              <a:cubicBezTo>
                                <a:pt x="19317" y="20447"/>
                                <a:pt x="19308" y="20447"/>
                                <a:pt x="19298" y="20447"/>
                              </a:cubicBezTo>
                              <a:close/>
                              <a:moveTo>
                                <a:pt x="19642" y="19522"/>
                              </a:moveTo>
                              <a:cubicBezTo>
                                <a:pt x="19633" y="19522"/>
                                <a:pt x="19633" y="19467"/>
                                <a:pt x="19633" y="19413"/>
                              </a:cubicBezTo>
                              <a:cubicBezTo>
                                <a:pt x="19642" y="19359"/>
                                <a:pt x="19651" y="19304"/>
                                <a:pt x="19651" y="19304"/>
                              </a:cubicBezTo>
                              <a:cubicBezTo>
                                <a:pt x="19651" y="19304"/>
                                <a:pt x="19660" y="19359"/>
                                <a:pt x="19660" y="19413"/>
                              </a:cubicBezTo>
                              <a:cubicBezTo>
                                <a:pt x="19660" y="19467"/>
                                <a:pt x="19651" y="19522"/>
                                <a:pt x="19642" y="19522"/>
                              </a:cubicBezTo>
                              <a:close/>
                              <a:moveTo>
                                <a:pt x="19958" y="18651"/>
                              </a:moveTo>
                              <a:cubicBezTo>
                                <a:pt x="19948" y="18923"/>
                                <a:pt x="19939" y="18978"/>
                                <a:pt x="19855" y="19141"/>
                              </a:cubicBezTo>
                              <a:cubicBezTo>
                                <a:pt x="19753" y="19359"/>
                                <a:pt x="19725" y="19304"/>
                                <a:pt x="19744" y="18815"/>
                              </a:cubicBezTo>
                              <a:cubicBezTo>
                                <a:pt x="19753" y="18597"/>
                                <a:pt x="19772" y="18434"/>
                                <a:pt x="19828" y="18271"/>
                              </a:cubicBezTo>
                              <a:cubicBezTo>
                                <a:pt x="19939" y="17944"/>
                                <a:pt x="19967" y="18053"/>
                                <a:pt x="19958" y="18651"/>
                              </a:cubicBezTo>
                              <a:close/>
                              <a:moveTo>
                                <a:pt x="20097" y="20991"/>
                              </a:moveTo>
                              <a:cubicBezTo>
                                <a:pt x="20088" y="20991"/>
                                <a:pt x="20078" y="20991"/>
                                <a:pt x="20078" y="20882"/>
                              </a:cubicBezTo>
                              <a:cubicBezTo>
                                <a:pt x="20078" y="20828"/>
                                <a:pt x="20097" y="20719"/>
                                <a:pt x="20106" y="20719"/>
                              </a:cubicBezTo>
                              <a:cubicBezTo>
                                <a:pt x="20115" y="20719"/>
                                <a:pt x="20125" y="20719"/>
                                <a:pt x="20125" y="20828"/>
                              </a:cubicBezTo>
                              <a:cubicBezTo>
                                <a:pt x="20125" y="20882"/>
                                <a:pt x="20115" y="20937"/>
                                <a:pt x="20097" y="20991"/>
                              </a:cubicBezTo>
                              <a:close/>
                              <a:moveTo>
                                <a:pt x="20320" y="20392"/>
                              </a:moveTo>
                              <a:cubicBezTo>
                                <a:pt x="20301" y="20338"/>
                                <a:pt x="20292" y="20284"/>
                                <a:pt x="20301" y="20229"/>
                              </a:cubicBezTo>
                              <a:cubicBezTo>
                                <a:pt x="20320" y="20066"/>
                                <a:pt x="20375" y="20120"/>
                                <a:pt x="20375" y="20284"/>
                              </a:cubicBezTo>
                              <a:cubicBezTo>
                                <a:pt x="20385" y="20501"/>
                                <a:pt x="20366" y="20501"/>
                                <a:pt x="20320" y="20392"/>
                              </a:cubicBezTo>
                              <a:close/>
                              <a:moveTo>
                                <a:pt x="20561" y="20773"/>
                              </a:moveTo>
                              <a:cubicBezTo>
                                <a:pt x="20570" y="20773"/>
                                <a:pt x="20589" y="20719"/>
                                <a:pt x="20598" y="20610"/>
                              </a:cubicBezTo>
                              <a:cubicBezTo>
                                <a:pt x="20617" y="20447"/>
                                <a:pt x="20673" y="20392"/>
                                <a:pt x="20719" y="20501"/>
                              </a:cubicBezTo>
                              <a:cubicBezTo>
                                <a:pt x="20738" y="20556"/>
                                <a:pt x="20747" y="20556"/>
                                <a:pt x="20747" y="20392"/>
                              </a:cubicBezTo>
                              <a:cubicBezTo>
                                <a:pt x="20747" y="20284"/>
                                <a:pt x="20756" y="20229"/>
                                <a:pt x="20766" y="20229"/>
                              </a:cubicBezTo>
                              <a:cubicBezTo>
                                <a:pt x="20784" y="20229"/>
                                <a:pt x="20784" y="20175"/>
                                <a:pt x="20766" y="20120"/>
                              </a:cubicBezTo>
                              <a:cubicBezTo>
                                <a:pt x="20747" y="20012"/>
                                <a:pt x="20728" y="20012"/>
                                <a:pt x="20691" y="20120"/>
                              </a:cubicBezTo>
                              <a:cubicBezTo>
                                <a:pt x="20636" y="20229"/>
                                <a:pt x="20617" y="20229"/>
                                <a:pt x="20636" y="20066"/>
                              </a:cubicBezTo>
                              <a:cubicBezTo>
                                <a:pt x="20654" y="19848"/>
                                <a:pt x="20738" y="19740"/>
                                <a:pt x="20849" y="19740"/>
                              </a:cubicBezTo>
                              <a:cubicBezTo>
                                <a:pt x="21035" y="19740"/>
                                <a:pt x="21100" y="19359"/>
                                <a:pt x="20942" y="19195"/>
                              </a:cubicBezTo>
                              <a:cubicBezTo>
                                <a:pt x="20886" y="19141"/>
                                <a:pt x="20886" y="19141"/>
                                <a:pt x="20914" y="19359"/>
                              </a:cubicBezTo>
                              <a:cubicBezTo>
                                <a:pt x="20951" y="19576"/>
                                <a:pt x="20933" y="19685"/>
                                <a:pt x="20868" y="19631"/>
                              </a:cubicBezTo>
                              <a:cubicBezTo>
                                <a:pt x="20738" y="19576"/>
                                <a:pt x="20663" y="19685"/>
                                <a:pt x="20608" y="19957"/>
                              </a:cubicBezTo>
                              <a:cubicBezTo>
                                <a:pt x="20580" y="20120"/>
                                <a:pt x="20543" y="20284"/>
                                <a:pt x="20524" y="20392"/>
                              </a:cubicBezTo>
                              <a:cubicBezTo>
                                <a:pt x="20496" y="20501"/>
                                <a:pt x="20496" y="20501"/>
                                <a:pt x="20533" y="20447"/>
                              </a:cubicBezTo>
                              <a:cubicBezTo>
                                <a:pt x="20589" y="20338"/>
                                <a:pt x="20580" y="20447"/>
                                <a:pt x="20478" y="20936"/>
                              </a:cubicBezTo>
                              <a:cubicBezTo>
                                <a:pt x="20422" y="21154"/>
                                <a:pt x="20385" y="21317"/>
                                <a:pt x="20357" y="21426"/>
                              </a:cubicBezTo>
                              <a:lnTo>
                                <a:pt x="20440" y="21426"/>
                              </a:lnTo>
                              <a:cubicBezTo>
                                <a:pt x="20468" y="21317"/>
                                <a:pt x="20487" y="21209"/>
                                <a:pt x="20506" y="21100"/>
                              </a:cubicBezTo>
                              <a:cubicBezTo>
                                <a:pt x="20524" y="20937"/>
                                <a:pt x="20552" y="20773"/>
                                <a:pt x="20561" y="20773"/>
                              </a:cubicBezTo>
                              <a:close/>
                              <a:moveTo>
                                <a:pt x="18602" y="20284"/>
                              </a:moveTo>
                              <a:cubicBezTo>
                                <a:pt x="18583" y="20175"/>
                                <a:pt x="18555" y="20175"/>
                                <a:pt x="18453" y="20392"/>
                              </a:cubicBezTo>
                              <a:cubicBezTo>
                                <a:pt x="18323" y="20610"/>
                                <a:pt x="18147" y="20773"/>
                                <a:pt x="17952" y="20882"/>
                              </a:cubicBezTo>
                              <a:lnTo>
                                <a:pt x="17831" y="20937"/>
                              </a:lnTo>
                              <a:lnTo>
                                <a:pt x="17915" y="20664"/>
                              </a:lnTo>
                              <a:cubicBezTo>
                                <a:pt x="17961" y="20501"/>
                                <a:pt x="18054" y="20229"/>
                                <a:pt x="18128" y="20066"/>
                              </a:cubicBezTo>
                              <a:lnTo>
                                <a:pt x="18249" y="19740"/>
                              </a:lnTo>
                              <a:lnTo>
                                <a:pt x="18165" y="19685"/>
                              </a:lnTo>
                              <a:cubicBezTo>
                                <a:pt x="18119" y="19631"/>
                                <a:pt x="18063" y="19631"/>
                                <a:pt x="18045" y="19685"/>
                              </a:cubicBezTo>
                              <a:cubicBezTo>
                                <a:pt x="18007" y="19740"/>
                                <a:pt x="17998" y="19903"/>
                                <a:pt x="18035" y="19903"/>
                              </a:cubicBezTo>
                              <a:cubicBezTo>
                                <a:pt x="18045" y="19903"/>
                                <a:pt x="18054" y="19957"/>
                                <a:pt x="18045" y="20012"/>
                              </a:cubicBezTo>
                              <a:cubicBezTo>
                                <a:pt x="18035" y="20066"/>
                                <a:pt x="17998" y="20120"/>
                                <a:pt x="17952" y="20175"/>
                              </a:cubicBezTo>
                              <a:cubicBezTo>
                                <a:pt x="17905" y="20229"/>
                                <a:pt x="17859" y="20284"/>
                                <a:pt x="17850" y="20338"/>
                              </a:cubicBezTo>
                              <a:cubicBezTo>
                                <a:pt x="17822" y="20447"/>
                                <a:pt x="17617" y="20664"/>
                                <a:pt x="17599" y="20610"/>
                              </a:cubicBezTo>
                              <a:cubicBezTo>
                                <a:pt x="17590" y="20556"/>
                                <a:pt x="17562" y="20610"/>
                                <a:pt x="17543" y="20719"/>
                              </a:cubicBezTo>
                              <a:cubicBezTo>
                                <a:pt x="17506" y="20882"/>
                                <a:pt x="17460" y="20937"/>
                                <a:pt x="17311" y="21045"/>
                              </a:cubicBezTo>
                              <a:cubicBezTo>
                                <a:pt x="17265" y="21100"/>
                                <a:pt x="17200" y="21209"/>
                                <a:pt x="17181" y="21317"/>
                              </a:cubicBezTo>
                              <a:cubicBezTo>
                                <a:pt x="17162" y="21372"/>
                                <a:pt x="17125" y="21481"/>
                                <a:pt x="17088" y="21535"/>
                              </a:cubicBezTo>
                              <a:lnTo>
                                <a:pt x="17302" y="21535"/>
                              </a:lnTo>
                              <a:cubicBezTo>
                                <a:pt x="17302" y="21535"/>
                                <a:pt x="17302" y="21535"/>
                                <a:pt x="17302" y="21535"/>
                              </a:cubicBezTo>
                              <a:cubicBezTo>
                                <a:pt x="17348" y="21535"/>
                                <a:pt x="17367" y="21481"/>
                                <a:pt x="17367" y="21372"/>
                              </a:cubicBezTo>
                              <a:cubicBezTo>
                                <a:pt x="17367" y="21209"/>
                                <a:pt x="17404" y="21154"/>
                                <a:pt x="17432" y="21317"/>
                              </a:cubicBezTo>
                              <a:cubicBezTo>
                                <a:pt x="17441" y="21426"/>
                                <a:pt x="17460" y="21426"/>
                                <a:pt x="17487" y="21317"/>
                              </a:cubicBezTo>
                              <a:cubicBezTo>
                                <a:pt x="17534" y="21154"/>
                                <a:pt x="17562" y="21154"/>
                                <a:pt x="17552" y="21317"/>
                              </a:cubicBezTo>
                              <a:cubicBezTo>
                                <a:pt x="17543" y="21372"/>
                                <a:pt x="17552" y="21426"/>
                                <a:pt x="17562" y="21426"/>
                              </a:cubicBezTo>
                              <a:cubicBezTo>
                                <a:pt x="17571" y="21426"/>
                                <a:pt x="17580" y="21372"/>
                                <a:pt x="17590" y="21317"/>
                              </a:cubicBezTo>
                              <a:cubicBezTo>
                                <a:pt x="17599" y="21154"/>
                                <a:pt x="17933" y="21100"/>
                                <a:pt x="17980" y="21209"/>
                              </a:cubicBezTo>
                              <a:cubicBezTo>
                                <a:pt x="18007" y="21317"/>
                                <a:pt x="18045" y="21317"/>
                                <a:pt x="18156" y="21154"/>
                              </a:cubicBezTo>
                              <a:cubicBezTo>
                                <a:pt x="18230" y="21045"/>
                                <a:pt x="18333" y="20937"/>
                                <a:pt x="18370" y="20882"/>
                              </a:cubicBezTo>
                              <a:cubicBezTo>
                                <a:pt x="18583" y="20501"/>
                                <a:pt x="18630" y="20447"/>
                                <a:pt x="18602" y="20284"/>
                              </a:cubicBezTo>
                              <a:close/>
                              <a:moveTo>
                                <a:pt x="17794" y="20664"/>
                              </a:moveTo>
                              <a:cubicBezTo>
                                <a:pt x="17757" y="20828"/>
                                <a:pt x="17655" y="20882"/>
                                <a:pt x="17655" y="20773"/>
                              </a:cubicBezTo>
                              <a:cubicBezTo>
                                <a:pt x="17655" y="20719"/>
                                <a:pt x="17673" y="20664"/>
                                <a:pt x="17692" y="20664"/>
                              </a:cubicBezTo>
                              <a:cubicBezTo>
                                <a:pt x="17710" y="20664"/>
                                <a:pt x="17747" y="20610"/>
                                <a:pt x="17775" y="20610"/>
                              </a:cubicBezTo>
                              <a:cubicBezTo>
                                <a:pt x="17822" y="20556"/>
                                <a:pt x="17822" y="20610"/>
                                <a:pt x="17794" y="20664"/>
                              </a:cubicBezTo>
                              <a:close/>
                              <a:moveTo>
                                <a:pt x="1013" y="20773"/>
                              </a:moveTo>
                              <a:cubicBezTo>
                                <a:pt x="1032" y="20719"/>
                                <a:pt x="1023" y="20719"/>
                                <a:pt x="1004" y="20719"/>
                              </a:cubicBezTo>
                              <a:cubicBezTo>
                                <a:pt x="986" y="20719"/>
                                <a:pt x="976" y="20719"/>
                                <a:pt x="986" y="20773"/>
                              </a:cubicBezTo>
                              <a:cubicBezTo>
                                <a:pt x="986" y="20773"/>
                                <a:pt x="1004" y="20773"/>
                                <a:pt x="1013" y="20773"/>
                              </a:cubicBezTo>
                              <a:close/>
                              <a:moveTo>
                                <a:pt x="9780" y="16584"/>
                              </a:moveTo>
                              <a:cubicBezTo>
                                <a:pt x="9789" y="16638"/>
                                <a:pt x="9798" y="16638"/>
                                <a:pt x="9817" y="16584"/>
                              </a:cubicBezTo>
                              <a:cubicBezTo>
                                <a:pt x="9836" y="16529"/>
                                <a:pt x="9826" y="16529"/>
                                <a:pt x="9808" y="16529"/>
                              </a:cubicBezTo>
                              <a:cubicBezTo>
                                <a:pt x="9789" y="16529"/>
                                <a:pt x="9771" y="16529"/>
                                <a:pt x="9780" y="16584"/>
                              </a:cubicBezTo>
                              <a:close/>
                              <a:moveTo>
                                <a:pt x="10179" y="15985"/>
                              </a:moveTo>
                              <a:cubicBezTo>
                                <a:pt x="10151" y="15985"/>
                                <a:pt x="10142" y="15985"/>
                                <a:pt x="10161" y="16040"/>
                              </a:cubicBezTo>
                              <a:cubicBezTo>
                                <a:pt x="10170" y="16094"/>
                                <a:pt x="10188" y="16094"/>
                                <a:pt x="10207" y="16040"/>
                              </a:cubicBezTo>
                              <a:cubicBezTo>
                                <a:pt x="10216" y="16040"/>
                                <a:pt x="10207" y="15985"/>
                                <a:pt x="10179" y="15985"/>
                              </a:cubicBezTo>
                              <a:close/>
                              <a:moveTo>
                                <a:pt x="382" y="16802"/>
                              </a:moveTo>
                              <a:cubicBezTo>
                                <a:pt x="391" y="16802"/>
                                <a:pt x="401" y="16747"/>
                                <a:pt x="401" y="16693"/>
                              </a:cubicBezTo>
                              <a:cubicBezTo>
                                <a:pt x="401" y="16638"/>
                                <a:pt x="391" y="16584"/>
                                <a:pt x="373" y="16584"/>
                              </a:cubicBezTo>
                              <a:cubicBezTo>
                                <a:pt x="354" y="16584"/>
                                <a:pt x="354" y="16638"/>
                                <a:pt x="354" y="16693"/>
                              </a:cubicBezTo>
                              <a:cubicBezTo>
                                <a:pt x="363" y="16802"/>
                                <a:pt x="373" y="16802"/>
                                <a:pt x="382" y="16802"/>
                              </a:cubicBezTo>
                              <a:close/>
                              <a:moveTo>
                                <a:pt x="10281" y="15985"/>
                              </a:moveTo>
                              <a:cubicBezTo>
                                <a:pt x="10281" y="16040"/>
                                <a:pt x="10300" y="16094"/>
                                <a:pt x="10328" y="16094"/>
                              </a:cubicBezTo>
                              <a:cubicBezTo>
                                <a:pt x="10356" y="16094"/>
                                <a:pt x="10374" y="16040"/>
                                <a:pt x="10383" y="15985"/>
                              </a:cubicBezTo>
                              <a:cubicBezTo>
                                <a:pt x="10393" y="15931"/>
                                <a:pt x="10374" y="15877"/>
                                <a:pt x="10337" y="15877"/>
                              </a:cubicBezTo>
                              <a:cubicBezTo>
                                <a:pt x="10309" y="15877"/>
                                <a:pt x="10281" y="15931"/>
                                <a:pt x="10281" y="15985"/>
                              </a:cubicBezTo>
                              <a:close/>
                              <a:moveTo>
                                <a:pt x="141" y="18597"/>
                              </a:moveTo>
                              <a:cubicBezTo>
                                <a:pt x="57" y="18597"/>
                                <a:pt x="-8" y="18597"/>
                                <a:pt x="1" y="18651"/>
                              </a:cubicBezTo>
                              <a:cubicBezTo>
                                <a:pt x="20" y="18760"/>
                                <a:pt x="298" y="18815"/>
                                <a:pt x="298" y="18706"/>
                              </a:cubicBezTo>
                              <a:cubicBezTo>
                                <a:pt x="289" y="18651"/>
                                <a:pt x="233" y="18597"/>
                                <a:pt x="141" y="18597"/>
                              </a:cubicBezTo>
                              <a:close/>
                              <a:moveTo>
                                <a:pt x="391" y="21100"/>
                              </a:moveTo>
                              <a:cubicBezTo>
                                <a:pt x="391" y="21100"/>
                                <a:pt x="363" y="21154"/>
                                <a:pt x="336" y="21263"/>
                              </a:cubicBezTo>
                              <a:cubicBezTo>
                                <a:pt x="289" y="21426"/>
                                <a:pt x="308" y="21426"/>
                                <a:pt x="540" y="21426"/>
                              </a:cubicBezTo>
                              <a:cubicBezTo>
                                <a:pt x="679" y="21426"/>
                                <a:pt x="791" y="21372"/>
                                <a:pt x="781" y="21372"/>
                              </a:cubicBezTo>
                              <a:cubicBezTo>
                                <a:pt x="772" y="21317"/>
                                <a:pt x="688" y="21263"/>
                                <a:pt x="577" y="21209"/>
                              </a:cubicBezTo>
                              <a:cubicBezTo>
                                <a:pt x="466" y="21154"/>
                                <a:pt x="391" y="21154"/>
                                <a:pt x="391" y="21100"/>
                              </a:cubicBezTo>
                              <a:close/>
                              <a:moveTo>
                                <a:pt x="11098" y="15822"/>
                              </a:moveTo>
                              <a:cubicBezTo>
                                <a:pt x="11108" y="15877"/>
                                <a:pt x="11117" y="15877"/>
                                <a:pt x="11136" y="15822"/>
                              </a:cubicBezTo>
                              <a:cubicBezTo>
                                <a:pt x="11154" y="15768"/>
                                <a:pt x="11145" y="15768"/>
                                <a:pt x="11126" y="15768"/>
                              </a:cubicBezTo>
                              <a:cubicBezTo>
                                <a:pt x="11098" y="15768"/>
                                <a:pt x="11089" y="15822"/>
                                <a:pt x="11098" y="15822"/>
                              </a:cubicBezTo>
                              <a:close/>
                              <a:moveTo>
                                <a:pt x="16652" y="17454"/>
                              </a:moveTo>
                              <a:cubicBezTo>
                                <a:pt x="16624" y="17454"/>
                                <a:pt x="16605" y="17454"/>
                                <a:pt x="16624" y="17509"/>
                              </a:cubicBezTo>
                              <a:cubicBezTo>
                                <a:pt x="16633" y="17563"/>
                                <a:pt x="16661" y="17563"/>
                                <a:pt x="16680" y="17509"/>
                              </a:cubicBezTo>
                              <a:cubicBezTo>
                                <a:pt x="16698" y="17509"/>
                                <a:pt x="16689" y="17454"/>
                                <a:pt x="16652" y="17454"/>
                              </a:cubicBezTo>
                              <a:close/>
                              <a:moveTo>
                                <a:pt x="7663" y="18162"/>
                              </a:moveTo>
                              <a:cubicBezTo>
                                <a:pt x="7672" y="18216"/>
                                <a:pt x="7681" y="18271"/>
                                <a:pt x="7690" y="18271"/>
                              </a:cubicBezTo>
                              <a:cubicBezTo>
                                <a:pt x="7700" y="18271"/>
                                <a:pt x="7700" y="18216"/>
                                <a:pt x="7700" y="18162"/>
                              </a:cubicBezTo>
                              <a:cubicBezTo>
                                <a:pt x="7690" y="18107"/>
                                <a:pt x="7681" y="18053"/>
                                <a:pt x="7672" y="18053"/>
                              </a:cubicBezTo>
                              <a:cubicBezTo>
                                <a:pt x="7663" y="18053"/>
                                <a:pt x="7653" y="18107"/>
                                <a:pt x="7663" y="18162"/>
                              </a:cubicBezTo>
                              <a:close/>
                              <a:moveTo>
                                <a:pt x="8275" y="17454"/>
                              </a:moveTo>
                              <a:cubicBezTo>
                                <a:pt x="8275" y="17454"/>
                                <a:pt x="8266" y="17509"/>
                                <a:pt x="8266" y="17563"/>
                              </a:cubicBezTo>
                              <a:cubicBezTo>
                                <a:pt x="8266" y="17618"/>
                                <a:pt x="8275" y="17672"/>
                                <a:pt x="8285" y="17672"/>
                              </a:cubicBezTo>
                              <a:cubicBezTo>
                                <a:pt x="8294" y="17672"/>
                                <a:pt x="8294" y="17618"/>
                                <a:pt x="8294" y="17563"/>
                              </a:cubicBezTo>
                              <a:cubicBezTo>
                                <a:pt x="8294" y="17509"/>
                                <a:pt x="8285" y="17454"/>
                                <a:pt x="8275" y="17454"/>
                              </a:cubicBezTo>
                              <a:close/>
                              <a:moveTo>
                                <a:pt x="16670" y="21045"/>
                              </a:moveTo>
                              <a:cubicBezTo>
                                <a:pt x="16745" y="21045"/>
                                <a:pt x="16810" y="21045"/>
                                <a:pt x="16810" y="20991"/>
                              </a:cubicBezTo>
                              <a:cubicBezTo>
                                <a:pt x="16810" y="20937"/>
                                <a:pt x="16837" y="20882"/>
                                <a:pt x="16865" y="20882"/>
                              </a:cubicBezTo>
                              <a:cubicBezTo>
                                <a:pt x="16893" y="20882"/>
                                <a:pt x="16912" y="20828"/>
                                <a:pt x="16912" y="20773"/>
                              </a:cubicBezTo>
                              <a:cubicBezTo>
                                <a:pt x="16912" y="20719"/>
                                <a:pt x="16949" y="20556"/>
                                <a:pt x="17005" y="20392"/>
                              </a:cubicBezTo>
                              <a:cubicBezTo>
                                <a:pt x="17097" y="20120"/>
                                <a:pt x="17227" y="20066"/>
                                <a:pt x="17283" y="20229"/>
                              </a:cubicBezTo>
                              <a:cubicBezTo>
                                <a:pt x="17339" y="20392"/>
                                <a:pt x="17506" y="20501"/>
                                <a:pt x="17487" y="20338"/>
                              </a:cubicBezTo>
                              <a:cubicBezTo>
                                <a:pt x="17478" y="20284"/>
                                <a:pt x="17497" y="20175"/>
                                <a:pt x="17534" y="20120"/>
                              </a:cubicBezTo>
                              <a:lnTo>
                                <a:pt x="17590" y="20066"/>
                              </a:lnTo>
                              <a:lnTo>
                                <a:pt x="17525" y="20012"/>
                              </a:lnTo>
                              <a:cubicBezTo>
                                <a:pt x="17487" y="19957"/>
                                <a:pt x="17441" y="19903"/>
                                <a:pt x="17422" y="19848"/>
                              </a:cubicBezTo>
                              <a:cubicBezTo>
                                <a:pt x="17385" y="19794"/>
                                <a:pt x="17385" y="19794"/>
                                <a:pt x="17432" y="19957"/>
                              </a:cubicBezTo>
                              <a:cubicBezTo>
                                <a:pt x="17478" y="20120"/>
                                <a:pt x="17478" y="20120"/>
                                <a:pt x="17441" y="20175"/>
                              </a:cubicBezTo>
                              <a:cubicBezTo>
                                <a:pt x="17385" y="20284"/>
                                <a:pt x="17227" y="20012"/>
                                <a:pt x="17237" y="19848"/>
                              </a:cubicBezTo>
                              <a:cubicBezTo>
                                <a:pt x="17246" y="19740"/>
                                <a:pt x="17237" y="19740"/>
                                <a:pt x="17209" y="19740"/>
                              </a:cubicBezTo>
                              <a:cubicBezTo>
                                <a:pt x="17190" y="19740"/>
                                <a:pt x="17172" y="19685"/>
                                <a:pt x="17172" y="19631"/>
                              </a:cubicBezTo>
                              <a:cubicBezTo>
                                <a:pt x="17172" y="19576"/>
                                <a:pt x="17181" y="19522"/>
                                <a:pt x="17181" y="19576"/>
                              </a:cubicBezTo>
                              <a:cubicBezTo>
                                <a:pt x="17190" y="19576"/>
                                <a:pt x="17302" y="19522"/>
                                <a:pt x="17441" y="19413"/>
                              </a:cubicBezTo>
                              <a:cubicBezTo>
                                <a:pt x="17580" y="19304"/>
                                <a:pt x="17701" y="19195"/>
                                <a:pt x="17710" y="19195"/>
                              </a:cubicBezTo>
                              <a:cubicBezTo>
                                <a:pt x="17729" y="19195"/>
                                <a:pt x="17747" y="19141"/>
                                <a:pt x="17757" y="19087"/>
                              </a:cubicBezTo>
                              <a:cubicBezTo>
                                <a:pt x="17803" y="18869"/>
                                <a:pt x="18017" y="18597"/>
                                <a:pt x="18184" y="18543"/>
                              </a:cubicBezTo>
                              <a:cubicBezTo>
                                <a:pt x="18286" y="18488"/>
                                <a:pt x="18379" y="18434"/>
                                <a:pt x="18397" y="18379"/>
                              </a:cubicBezTo>
                              <a:cubicBezTo>
                                <a:pt x="18416" y="18325"/>
                                <a:pt x="18379" y="18325"/>
                                <a:pt x="18314" y="18325"/>
                              </a:cubicBezTo>
                              <a:lnTo>
                                <a:pt x="18202" y="18379"/>
                              </a:lnTo>
                              <a:lnTo>
                                <a:pt x="18249" y="18162"/>
                              </a:lnTo>
                              <a:cubicBezTo>
                                <a:pt x="18277" y="17998"/>
                                <a:pt x="18332" y="17944"/>
                                <a:pt x="18425" y="17890"/>
                              </a:cubicBezTo>
                              <a:cubicBezTo>
                                <a:pt x="18500" y="17835"/>
                                <a:pt x="18583" y="17781"/>
                                <a:pt x="18620" y="17781"/>
                              </a:cubicBezTo>
                              <a:cubicBezTo>
                                <a:pt x="18713" y="17672"/>
                                <a:pt x="18648" y="17944"/>
                                <a:pt x="18537" y="18053"/>
                              </a:cubicBezTo>
                              <a:cubicBezTo>
                                <a:pt x="18481" y="18107"/>
                                <a:pt x="18444" y="18216"/>
                                <a:pt x="18453" y="18216"/>
                              </a:cubicBezTo>
                              <a:cubicBezTo>
                                <a:pt x="18462" y="18270"/>
                                <a:pt x="18964" y="17618"/>
                                <a:pt x="19029" y="17454"/>
                              </a:cubicBezTo>
                              <a:cubicBezTo>
                                <a:pt x="19131" y="17182"/>
                                <a:pt x="19224" y="17019"/>
                                <a:pt x="19345" y="16801"/>
                              </a:cubicBezTo>
                              <a:cubicBezTo>
                                <a:pt x="19410" y="16693"/>
                                <a:pt x="19475" y="16529"/>
                                <a:pt x="19484" y="16475"/>
                              </a:cubicBezTo>
                              <a:cubicBezTo>
                                <a:pt x="19493" y="16366"/>
                                <a:pt x="19465" y="16366"/>
                                <a:pt x="19428" y="16475"/>
                              </a:cubicBezTo>
                              <a:cubicBezTo>
                                <a:pt x="19410" y="16529"/>
                                <a:pt x="19354" y="16584"/>
                                <a:pt x="19289" y="16638"/>
                              </a:cubicBezTo>
                              <a:lnTo>
                                <a:pt x="19187" y="16693"/>
                              </a:lnTo>
                              <a:lnTo>
                                <a:pt x="19261" y="16529"/>
                              </a:lnTo>
                              <a:cubicBezTo>
                                <a:pt x="19298" y="16421"/>
                                <a:pt x="19382" y="16257"/>
                                <a:pt x="19447" y="16149"/>
                              </a:cubicBezTo>
                              <a:cubicBezTo>
                                <a:pt x="19512" y="16040"/>
                                <a:pt x="19558" y="15931"/>
                                <a:pt x="19549" y="15877"/>
                              </a:cubicBezTo>
                              <a:cubicBezTo>
                                <a:pt x="19540" y="15822"/>
                                <a:pt x="19224" y="16094"/>
                                <a:pt x="19140" y="16257"/>
                              </a:cubicBezTo>
                              <a:cubicBezTo>
                                <a:pt x="19103" y="16312"/>
                                <a:pt x="19029" y="16529"/>
                                <a:pt x="18983" y="16693"/>
                              </a:cubicBezTo>
                              <a:cubicBezTo>
                                <a:pt x="18936" y="16856"/>
                                <a:pt x="18871" y="17074"/>
                                <a:pt x="18843" y="17074"/>
                              </a:cubicBezTo>
                              <a:cubicBezTo>
                                <a:pt x="18815" y="17074"/>
                                <a:pt x="18778" y="17182"/>
                                <a:pt x="18769" y="17291"/>
                              </a:cubicBezTo>
                              <a:cubicBezTo>
                                <a:pt x="18760" y="17400"/>
                                <a:pt x="18685" y="17509"/>
                                <a:pt x="18444" y="17726"/>
                              </a:cubicBezTo>
                              <a:cubicBezTo>
                                <a:pt x="18351" y="17781"/>
                                <a:pt x="18360" y="17672"/>
                                <a:pt x="18453" y="17563"/>
                              </a:cubicBezTo>
                              <a:lnTo>
                                <a:pt x="18518" y="17509"/>
                              </a:lnTo>
                              <a:lnTo>
                                <a:pt x="18453" y="17509"/>
                              </a:lnTo>
                              <a:cubicBezTo>
                                <a:pt x="18416" y="17509"/>
                                <a:pt x="18379" y="17454"/>
                                <a:pt x="18379" y="17400"/>
                              </a:cubicBezTo>
                              <a:cubicBezTo>
                                <a:pt x="18370" y="17291"/>
                                <a:pt x="18360" y="17291"/>
                                <a:pt x="18351" y="17400"/>
                              </a:cubicBezTo>
                              <a:cubicBezTo>
                                <a:pt x="18342" y="17454"/>
                                <a:pt x="18323" y="17509"/>
                                <a:pt x="18305" y="17509"/>
                              </a:cubicBezTo>
                              <a:cubicBezTo>
                                <a:pt x="18286" y="17509"/>
                                <a:pt x="18258" y="17563"/>
                                <a:pt x="18230" y="17672"/>
                              </a:cubicBezTo>
                              <a:cubicBezTo>
                                <a:pt x="18184" y="17835"/>
                                <a:pt x="18128" y="17890"/>
                                <a:pt x="17970" y="17835"/>
                              </a:cubicBezTo>
                              <a:cubicBezTo>
                                <a:pt x="17915" y="17835"/>
                                <a:pt x="17877" y="17781"/>
                                <a:pt x="17887" y="17726"/>
                              </a:cubicBezTo>
                              <a:cubicBezTo>
                                <a:pt x="17905" y="17563"/>
                                <a:pt x="18100" y="17400"/>
                                <a:pt x="18147" y="17454"/>
                              </a:cubicBezTo>
                              <a:cubicBezTo>
                                <a:pt x="18175" y="17509"/>
                                <a:pt x="18193" y="17454"/>
                                <a:pt x="18202" y="17400"/>
                              </a:cubicBezTo>
                              <a:cubicBezTo>
                                <a:pt x="18221" y="17237"/>
                                <a:pt x="18026" y="17182"/>
                                <a:pt x="17915" y="17291"/>
                              </a:cubicBezTo>
                              <a:cubicBezTo>
                                <a:pt x="17840" y="17400"/>
                                <a:pt x="17812" y="17346"/>
                                <a:pt x="17785" y="17291"/>
                              </a:cubicBezTo>
                              <a:cubicBezTo>
                                <a:pt x="17766" y="17237"/>
                                <a:pt x="17692" y="17128"/>
                                <a:pt x="17617" y="17128"/>
                              </a:cubicBezTo>
                              <a:cubicBezTo>
                                <a:pt x="17543" y="17073"/>
                                <a:pt x="17450" y="17073"/>
                                <a:pt x="17422" y="17019"/>
                              </a:cubicBezTo>
                              <a:cubicBezTo>
                                <a:pt x="17385" y="17019"/>
                                <a:pt x="17339" y="17019"/>
                                <a:pt x="17311" y="17128"/>
                              </a:cubicBezTo>
                              <a:cubicBezTo>
                                <a:pt x="17237" y="17346"/>
                                <a:pt x="17005" y="17563"/>
                                <a:pt x="16977" y="17400"/>
                              </a:cubicBezTo>
                              <a:cubicBezTo>
                                <a:pt x="16967" y="17346"/>
                                <a:pt x="16967" y="17291"/>
                                <a:pt x="17005" y="17291"/>
                              </a:cubicBezTo>
                              <a:cubicBezTo>
                                <a:pt x="17060" y="17291"/>
                                <a:pt x="17070" y="17128"/>
                                <a:pt x="17023" y="17073"/>
                              </a:cubicBezTo>
                              <a:cubicBezTo>
                                <a:pt x="17005" y="17019"/>
                                <a:pt x="17014" y="17019"/>
                                <a:pt x="17042" y="17019"/>
                              </a:cubicBezTo>
                              <a:cubicBezTo>
                                <a:pt x="17070" y="17019"/>
                                <a:pt x="17125" y="16910"/>
                                <a:pt x="17162" y="16801"/>
                              </a:cubicBezTo>
                              <a:cubicBezTo>
                                <a:pt x="17200" y="16693"/>
                                <a:pt x="17255" y="16584"/>
                                <a:pt x="17292" y="16529"/>
                              </a:cubicBezTo>
                              <a:cubicBezTo>
                                <a:pt x="17320" y="16475"/>
                                <a:pt x="17357" y="16366"/>
                                <a:pt x="17367" y="16312"/>
                              </a:cubicBezTo>
                              <a:cubicBezTo>
                                <a:pt x="17385" y="16203"/>
                                <a:pt x="17413" y="16203"/>
                                <a:pt x="17441" y="16203"/>
                              </a:cubicBezTo>
                              <a:cubicBezTo>
                                <a:pt x="17469" y="16257"/>
                                <a:pt x="17506" y="16257"/>
                                <a:pt x="17515" y="16257"/>
                              </a:cubicBezTo>
                              <a:cubicBezTo>
                                <a:pt x="17534" y="16257"/>
                                <a:pt x="17534" y="16312"/>
                                <a:pt x="17534" y="16475"/>
                              </a:cubicBezTo>
                              <a:cubicBezTo>
                                <a:pt x="17525" y="16693"/>
                                <a:pt x="17552" y="16747"/>
                                <a:pt x="17590" y="16584"/>
                              </a:cubicBezTo>
                              <a:cubicBezTo>
                                <a:pt x="17599" y="16475"/>
                                <a:pt x="17617" y="16529"/>
                                <a:pt x="17655" y="16638"/>
                              </a:cubicBezTo>
                              <a:cubicBezTo>
                                <a:pt x="17682" y="16747"/>
                                <a:pt x="17701" y="16801"/>
                                <a:pt x="17710" y="16747"/>
                              </a:cubicBezTo>
                              <a:cubicBezTo>
                                <a:pt x="17729" y="16638"/>
                                <a:pt x="17682" y="16312"/>
                                <a:pt x="17645" y="16312"/>
                              </a:cubicBezTo>
                              <a:cubicBezTo>
                                <a:pt x="17627" y="16312"/>
                                <a:pt x="17590" y="16257"/>
                                <a:pt x="17562" y="16203"/>
                              </a:cubicBezTo>
                              <a:lnTo>
                                <a:pt x="17515" y="16094"/>
                              </a:lnTo>
                              <a:lnTo>
                                <a:pt x="17562" y="15985"/>
                              </a:lnTo>
                              <a:cubicBezTo>
                                <a:pt x="17627" y="15876"/>
                                <a:pt x="17701" y="15985"/>
                                <a:pt x="17701" y="16149"/>
                              </a:cubicBezTo>
                              <a:cubicBezTo>
                                <a:pt x="17701" y="16312"/>
                                <a:pt x="17710" y="16312"/>
                                <a:pt x="17766" y="16203"/>
                              </a:cubicBezTo>
                              <a:cubicBezTo>
                                <a:pt x="17794" y="16149"/>
                                <a:pt x="17794" y="16094"/>
                                <a:pt x="17775" y="16094"/>
                              </a:cubicBezTo>
                              <a:cubicBezTo>
                                <a:pt x="17738" y="16094"/>
                                <a:pt x="17692" y="15768"/>
                                <a:pt x="17729" y="15713"/>
                              </a:cubicBezTo>
                              <a:cubicBezTo>
                                <a:pt x="17989" y="15278"/>
                                <a:pt x="18202" y="14734"/>
                                <a:pt x="18193" y="14625"/>
                              </a:cubicBezTo>
                              <a:cubicBezTo>
                                <a:pt x="18193" y="14571"/>
                                <a:pt x="18137" y="14625"/>
                                <a:pt x="18072" y="14734"/>
                              </a:cubicBezTo>
                              <a:cubicBezTo>
                                <a:pt x="18007" y="14843"/>
                                <a:pt x="17896" y="15006"/>
                                <a:pt x="17822" y="15169"/>
                              </a:cubicBezTo>
                              <a:cubicBezTo>
                                <a:pt x="17747" y="15278"/>
                                <a:pt x="17645" y="15441"/>
                                <a:pt x="17608" y="15550"/>
                              </a:cubicBezTo>
                              <a:cubicBezTo>
                                <a:pt x="17571" y="15604"/>
                                <a:pt x="17506" y="15659"/>
                                <a:pt x="17450" y="15604"/>
                              </a:cubicBezTo>
                              <a:cubicBezTo>
                                <a:pt x="17376" y="15550"/>
                                <a:pt x="17367" y="15550"/>
                                <a:pt x="17395" y="15387"/>
                              </a:cubicBezTo>
                              <a:cubicBezTo>
                                <a:pt x="17413" y="15332"/>
                                <a:pt x="17460" y="15224"/>
                                <a:pt x="17506" y="15224"/>
                              </a:cubicBezTo>
                              <a:cubicBezTo>
                                <a:pt x="17552" y="15224"/>
                                <a:pt x="17580" y="15169"/>
                                <a:pt x="17571" y="15115"/>
                              </a:cubicBezTo>
                              <a:cubicBezTo>
                                <a:pt x="17562" y="15006"/>
                                <a:pt x="17580" y="14897"/>
                                <a:pt x="17720" y="14299"/>
                              </a:cubicBezTo>
                              <a:cubicBezTo>
                                <a:pt x="17775" y="14081"/>
                                <a:pt x="17803" y="13918"/>
                                <a:pt x="17794" y="13863"/>
                              </a:cubicBezTo>
                              <a:cubicBezTo>
                                <a:pt x="17785" y="13809"/>
                                <a:pt x="17738" y="14027"/>
                                <a:pt x="17682" y="14244"/>
                              </a:cubicBezTo>
                              <a:cubicBezTo>
                                <a:pt x="17608" y="14571"/>
                                <a:pt x="17580" y="14625"/>
                                <a:pt x="17534" y="14625"/>
                              </a:cubicBezTo>
                              <a:cubicBezTo>
                                <a:pt x="17506" y="14571"/>
                                <a:pt x="17460" y="14625"/>
                                <a:pt x="17422" y="14734"/>
                              </a:cubicBezTo>
                              <a:cubicBezTo>
                                <a:pt x="17395" y="14843"/>
                                <a:pt x="17357" y="14897"/>
                                <a:pt x="17348" y="14897"/>
                              </a:cubicBezTo>
                              <a:cubicBezTo>
                                <a:pt x="17330" y="14897"/>
                                <a:pt x="17311" y="14952"/>
                                <a:pt x="17292" y="15060"/>
                              </a:cubicBezTo>
                              <a:cubicBezTo>
                                <a:pt x="17274" y="15169"/>
                                <a:pt x="17237" y="15224"/>
                                <a:pt x="17200" y="15224"/>
                              </a:cubicBezTo>
                              <a:cubicBezTo>
                                <a:pt x="17172" y="15224"/>
                                <a:pt x="17144" y="15278"/>
                                <a:pt x="17144" y="15332"/>
                              </a:cubicBezTo>
                              <a:cubicBezTo>
                                <a:pt x="17144" y="15387"/>
                                <a:pt x="17172" y="15387"/>
                                <a:pt x="17218" y="15387"/>
                              </a:cubicBezTo>
                              <a:cubicBezTo>
                                <a:pt x="17265" y="15332"/>
                                <a:pt x="17292" y="15387"/>
                                <a:pt x="17292" y="15496"/>
                              </a:cubicBezTo>
                              <a:cubicBezTo>
                                <a:pt x="17292" y="15604"/>
                                <a:pt x="17265" y="15659"/>
                                <a:pt x="17190" y="15659"/>
                              </a:cubicBezTo>
                              <a:cubicBezTo>
                                <a:pt x="17060" y="15713"/>
                                <a:pt x="17014" y="15659"/>
                                <a:pt x="17014" y="15441"/>
                              </a:cubicBezTo>
                              <a:cubicBezTo>
                                <a:pt x="17014" y="15332"/>
                                <a:pt x="17005" y="15332"/>
                                <a:pt x="16995" y="15332"/>
                              </a:cubicBezTo>
                              <a:cubicBezTo>
                                <a:pt x="16986" y="15387"/>
                                <a:pt x="16986" y="15441"/>
                                <a:pt x="16986" y="15496"/>
                              </a:cubicBezTo>
                              <a:cubicBezTo>
                                <a:pt x="17005" y="15659"/>
                                <a:pt x="16893" y="15278"/>
                                <a:pt x="16875" y="15115"/>
                              </a:cubicBezTo>
                              <a:cubicBezTo>
                                <a:pt x="16865" y="15006"/>
                                <a:pt x="16847" y="14952"/>
                                <a:pt x="16828" y="14952"/>
                              </a:cubicBezTo>
                              <a:cubicBezTo>
                                <a:pt x="16819" y="14952"/>
                                <a:pt x="16800" y="14897"/>
                                <a:pt x="16800" y="14843"/>
                              </a:cubicBezTo>
                              <a:cubicBezTo>
                                <a:pt x="16800" y="14788"/>
                                <a:pt x="16782" y="14734"/>
                                <a:pt x="16763" y="14734"/>
                              </a:cubicBezTo>
                              <a:cubicBezTo>
                                <a:pt x="16745" y="14734"/>
                                <a:pt x="16726" y="14680"/>
                                <a:pt x="16726" y="14625"/>
                              </a:cubicBezTo>
                              <a:cubicBezTo>
                                <a:pt x="16717" y="14516"/>
                                <a:pt x="16596" y="14299"/>
                                <a:pt x="16577" y="14407"/>
                              </a:cubicBezTo>
                              <a:cubicBezTo>
                                <a:pt x="16577" y="14462"/>
                                <a:pt x="16596" y="14571"/>
                                <a:pt x="16633" y="14680"/>
                              </a:cubicBezTo>
                              <a:cubicBezTo>
                                <a:pt x="16707" y="14897"/>
                                <a:pt x="16707" y="15006"/>
                                <a:pt x="16642" y="15169"/>
                              </a:cubicBezTo>
                              <a:cubicBezTo>
                                <a:pt x="16605" y="15278"/>
                                <a:pt x="16624" y="15278"/>
                                <a:pt x="16707" y="15224"/>
                              </a:cubicBezTo>
                              <a:cubicBezTo>
                                <a:pt x="16837" y="15169"/>
                                <a:pt x="16884" y="15278"/>
                                <a:pt x="16819" y="15550"/>
                              </a:cubicBezTo>
                              <a:cubicBezTo>
                                <a:pt x="16791" y="15659"/>
                                <a:pt x="16735" y="15659"/>
                                <a:pt x="16577" y="15659"/>
                              </a:cubicBezTo>
                              <a:cubicBezTo>
                                <a:pt x="16466" y="15604"/>
                                <a:pt x="16345" y="15604"/>
                                <a:pt x="16327" y="15604"/>
                              </a:cubicBezTo>
                              <a:cubicBezTo>
                                <a:pt x="16308" y="15604"/>
                                <a:pt x="16289" y="15550"/>
                                <a:pt x="16299" y="15496"/>
                              </a:cubicBezTo>
                              <a:cubicBezTo>
                                <a:pt x="16308" y="15441"/>
                                <a:pt x="16271" y="15387"/>
                                <a:pt x="16234" y="15332"/>
                              </a:cubicBezTo>
                              <a:cubicBezTo>
                                <a:pt x="16197" y="15278"/>
                                <a:pt x="16141" y="15169"/>
                                <a:pt x="16122" y="15115"/>
                              </a:cubicBezTo>
                              <a:cubicBezTo>
                                <a:pt x="16104" y="15006"/>
                                <a:pt x="16085" y="15006"/>
                                <a:pt x="16085" y="15060"/>
                              </a:cubicBezTo>
                              <a:cubicBezTo>
                                <a:pt x="16085" y="15115"/>
                                <a:pt x="16104" y="15224"/>
                                <a:pt x="16132" y="15278"/>
                              </a:cubicBezTo>
                              <a:cubicBezTo>
                                <a:pt x="16178" y="15387"/>
                                <a:pt x="16159" y="15441"/>
                                <a:pt x="15955" y="15441"/>
                              </a:cubicBezTo>
                              <a:cubicBezTo>
                                <a:pt x="15816" y="15441"/>
                                <a:pt x="15723" y="15441"/>
                                <a:pt x="15714" y="15387"/>
                              </a:cubicBezTo>
                              <a:cubicBezTo>
                                <a:pt x="15704" y="15332"/>
                                <a:pt x="15686" y="15332"/>
                                <a:pt x="15677" y="15387"/>
                              </a:cubicBezTo>
                              <a:cubicBezTo>
                                <a:pt x="15649" y="15496"/>
                                <a:pt x="15370" y="15387"/>
                                <a:pt x="15379" y="15224"/>
                              </a:cubicBezTo>
                              <a:cubicBezTo>
                                <a:pt x="15389" y="15169"/>
                                <a:pt x="15370" y="15169"/>
                                <a:pt x="15352" y="15224"/>
                              </a:cubicBezTo>
                              <a:cubicBezTo>
                                <a:pt x="15324" y="15278"/>
                                <a:pt x="15147" y="15332"/>
                                <a:pt x="15092" y="15278"/>
                              </a:cubicBezTo>
                              <a:cubicBezTo>
                                <a:pt x="15092" y="15278"/>
                                <a:pt x="15092" y="15224"/>
                                <a:pt x="15101" y="15169"/>
                              </a:cubicBezTo>
                              <a:cubicBezTo>
                                <a:pt x="15119" y="15060"/>
                                <a:pt x="15110" y="15006"/>
                                <a:pt x="15092" y="14843"/>
                              </a:cubicBezTo>
                              <a:cubicBezTo>
                                <a:pt x="15064" y="14625"/>
                                <a:pt x="15064" y="14625"/>
                                <a:pt x="15110" y="14734"/>
                              </a:cubicBezTo>
                              <a:cubicBezTo>
                                <a:pt x="15147" y="14788"/>
                                <a:pt x="15166" y="14734"/>
                                <a:pt x="15184" y="14516"/>
                              </a:cubicBezTo>
                              <a:cubicBezTo>
                                <a:pt x="15203" y="14299"/>
                                <a:pt x="15231" y="14244"/>
                                <a:pt x="15277" y="14244"/>
                              </a:cubicBezTo>
                              <a:cubicBezTo>
                                <a:pt x="15314" y="14244"/>
                                <a:pt x="15342" y="14190"/>
                                <a:pt x="15352" y="14081"/>
                              </a:cubicBezTo>
                              <a:cubicBezTo>
                                <a:pt x="15361" y="13863"/>
                                <a:pt x="15491" y="13591"/>
                                <a:pt x="15547" y="13646"/>
                              </a:cubicBezTo>
                              <a:cubicBezTo>
                                <a:pt x="15574" y="13646"/>
                                <a:pt x="15593" y="13646"/>
                                <a:pt x="15584" y="13537"/>
                              </a:cubicBezTo>
                              <a:cubicBezTo>
                                <a:pt x="15584" y="13483"/>
                                <a:pt x="15584" y="13428"/>
                                <a:pt x="15593" y="13428"/>
                              </a:cubicBezTo>
                              <a:cubicBezTo>
                                <a:pt x="15602" y="13428"/>
                                <a:pt x="15612" y="13483"/>
                                <a:pt x="15612" y="13537"/>
                              </a:cubicBezTo>
                              <a:cubicBezTo>
                                <a:pt x="15612" y="13591"/>
                                <a:pt x="15621" y="13646"/>
                                <a:pt x="15630" y="13646"/>
                              </a:cubicBezTo>
                              <a:cubicBezTo>
                                <a:pt x="15639" y="13646"/>
                                <a:pt x="15649" y="13591"/>
                                <a:pt x="15649" y="13483"/>
                              </a:cubicBezTo>
                              <a:cubicBezTo>
                                <a:pt x="15649" y="13374"/>
                                <a:pt x="15658" y="13319"/>
                                <a:pt x="15677" y="13374"/>
                              </a:cubicBezTo>
                              <a:cubicBezTo>
                                <a:pt x="15695" y="13428"/>
                                <a:pt x="15704" y="13374"/>
                                <a:pt x="15704" y="13319"/>
                              </a:cubicBezTo>
                              <a:cubicBezTo>
                                <a:pt x="15704" y="13265"/>
                                <a:pt x="15723" y="13156"/>
                                <a:pt x="15742" y="13102"/>
                              </a:cubicBezTo>
                              <a:cubicBezTo>
                                <a:pt x="15760" y="13047"/>
                                <a:pt x="15779" y="12993"/>
                                <a:pt x="15779" y="12884"/>
                              </a:cubicBezTo>
                              <a:cubicBezTo>
                                <a:pt x="15779" y="12775"/>
                                <a:pt x="15769" y="12721"/>
                                <a:pt x="15751" y="12775"/>
                              </a:cubicBezTo>
                              <a:cubicBezTo>
                                <a:pt x="15732" y="12775"/>
                                <a:pt x="15686" y="12721"/>
                                <a:pt x="15649" y="12612"/>
                              </a:cubicBezTo>
                              <a:cubicBezTo>
                                <a:pt x="15602" y="12449"/>
                                <a:pt x="15547" y="12394"/>
                                <a:pt x="15454" y="12394"/>
                              </a:cubicBezTo>
                              <a:cubicBezTo>
                                <a:pt x="15379" y="12394"/>
                                <a:pt x="15324" y="12449"/>
                                <a:pt x="15314" y="12503"/>
                              </a:cubicBezTo>
                              <a:cubicBezTo>
                                <a:pt x="15296" y="12666"/>
                                <a:pt x="15352" y="12721"/>
                                <a:pt x="15398" y="12612"/>
                              </a:cubicBezTo>
                              <a:cubicBezTo>
                                <a:pt x="15426" y="12503"/>
                                <a:pt x="15463" y="12558"/>
                                <a:pt x="15547" y="12612"/>
                              </a:cubicBezTo>
                              <a:cubicBezTo>
                                <a:pt x="15602" y="12666"/>
                                <a:pt x="15649" y="12775"/>
                                <a:pt x="15649" y="12830"/>
                              </a:cubicBezTo>
                              <a:cubicBezTo>
                                <a:pt x="15649" y="12938"/>
                                <a:pt x="15602" y="13102"/>
                                <a:pt x="15528" y="13156"/>
                              </a:cubicBezTo>
                              <a:cubicBezTo>
                                <a:pt x="15491" y="13211"/>
                                <a:pt x="15454" y="13319"/>
                                <a:pt x="15444" y="13374"/>
                              </a:cubicBezTo>
                              <a:cubicBezTo>
                                <a:pt x="15426" y="13483"/>
                                <a:pt x="15398" y="13483"/>
                                <a:pt x="15352" y="13483"/>
                              </a:cubicBezTo>
                              <a:cubicBezTo>
                                <a:pt x="15166" y="13319"/>
                                <a:pt x="15073" y="13319"/>
                                <a:pt x="14943" y="13483"/>
                              </a:cubicBezTo>
                              <a:cubicBezTo>
                                <a:pt x="14813" y="13646"/>
                                <a:pt x="14804" y="13646"/>
                                <a:pt x="14785" y="13483"/>
                              </a:cubicBezTo>
                              <a:cubicBezTo>
                                <a:pt x="14776" y="13374"/>
                                <a:pt x="14757" y="13265"/>
                                <a:pt x="14757" y="13156"/>
                              </a:cubicBezTo>
                              <a:cubicBezTo>
                                <a:pt x="14757" y="13102"/>
                                <a:pt x="14748" y="13047"/>
                                <a:pt x="14739" y="13047"/>
                              </a:cubicBezTo>
                              <a:cubicBezTo>
                                <a:pt x="14729" y="13047"/>
                                <a:pt x="14720" y="13102"/>
                                <a:pt x="14729" y="13156"/>
                              </a:cubicBezTo>
                              <a:cubicBezTo>
                                <a:pt x="14739" y="13211"/>
                                <a:pt x="14729" y="13265"/>
                                <a:pt x="14720" y="13319"/>
                              </a:cubicBezTo>
                              <a:cubicBezTo>
                                <a:pt x="14692" y="13428"/>
                                <a:pt x="14702" y="13591"/>
                                <a:pt x="14729" y="13591"/>
                              </a:cubicBezTo>
                              <a:cubicBezTo>
                                <a:pt x="14767" y="13591"/>
                                <a:pt x="14767" y="13809"/>
                                <a:pt x="14729" y="13809"/>
                              </a:cubicBezTo>
                              <a:cubicBezTo>
                                <a:pt x="14711" y="13809"/>
                                <a:pt x="14618" y="13809"/>
                                <a:pt x="14525" y="13863"/>
                              </a:cubicBezTo>
                              <a:cubicBezTo>
                                <a:pt x="14432" y="13918"/>
                                <a:pt x="14246" y="13918"/>
                                <a:pt x="14116" y="13972"/>
                              </a:cubicBezTo>
                              <a:cubicBezTo>
                                <a:pt x="13977" y="14027"/>
                                <a:pt x="13875" y="14081"/>
                                <a:pt x="13866" y="14135"/>
                              </a:cubicBezTo>
                              <a:cubicBezTo>
                                <a:pt x="13847" y="14244"/>
                                <a:pt x="13866" y="14244"/>
                                <a:pt x="13921" y="14190"/>
                              </a:cubicBezTo>
                              <a:cubicBezTo>
                                <a:pt x="14042" y="14081"/>
                                <a:pt x="13986" y="14299"/>
                                <a:pt x="13847" y="14516"/>
                              </a:cubicBezTo>
                              <a:cubicBezTo>
                                <a:pt x="13745" y="14680"/>
                                <a:pt x="13634" y="14734"/>
                                <a:pt x="13262" y="14734"/>
                              </a:cubicBezTo>
                              <a:cubicBezTo>
                                <a:pt x="12454" y="14788"/>
                                <a:pt x="11878" y="14897"/>
                                <a:pt x="11600" y="15060"/>
                              </a:cubicBezTo>
                              <a:cubicBezTo>
                                <a:pt x="11544" y="15115"/>
                                <a:pt x="11451" y="15115"/>
                                <a:pt x="11386" y="15169"/>
                              </a:cubicBezTo>
                              <a:cubicBezTo>
                                <a:pt x="11321" y="15224"/>
                                <a:pt x="11256" y="15224"/>
                                <a:pt x="11238" y="15278"/>
                              </a:cubicBezTo>
                              <a:cubicBezTo>
                                <a:pt x="11219" y="15332"/>
                                <a:pt x="11154" y="15441"/>
                                <a:pt x="11098" y="15441"/>
                              </a:cubicBezTo>
                              <a:cubicBezTo>
                                <a:pt x="11043" y="15496"/>
                                <a:pt x="10968" y="15550"/>
                                <a:pt x="10941" y="15550"/>
                              </a:cubicBezTo>
                              <a:cubicBezTo>
                                <a:pt x="10894" y="15604"/>
                                <a:pt x="10885" y="15604"/>
                                <a:pt x="10894" y="15441"/>
                              </a:cubicBezTo>
                              <a:cubicBezTo>
                                <a:pt x="10903" y="15278"/>
                                <a:pt x="10894" y="15278"/>
                                <a:pt x="10653" y="15332"/>
                              </a:cubicBezTo>
                              <a:cubicBezTo>
                                <a:pt x="10513" y="15387"/>
                                <a:pt x="10393" y="15441"/>
                                <a:pt x="10374" y="15496"/>
                              </a:cubicBezTo>
                              <a:cubicBezTo>
                                <a:pt x="10356" y="15550"/>
                                <a:pt x="10263" y="15604"/>
                                <a:pt x="10170" y="15604"/>
                              </a:cubicBezTo>
                              <a:cubicBezTo>
                                <a:pt x="10077" y="15604"/>
                                <a:pt x="9947" y="15659"/>
                                <a:pt x="9891" y="15713"/>
                              </a:cubicBezTo>
                              <a:cubicBezTo>
                                <a:pt x="9835" y="15768"/>
                                <a:pt x="9770" y="15822"/>
                                <a:pt x="9761" y="15822"/>
                              </a:cubicBezTo>
                              <a:cubicBezTo>
                                <a:pt x="9743" y="15822"/>
                                <a:pt x="9724" y="15877"/>
                                <a:pt x="9705" y="15877"/>
                              </a:cubicBezTo>
                              <a:cubicBezTo>
                                <a:pt x="9687" y="15931"/>
                                <a:pt x="9659" y="15985"/>
                                <a:pt x="9631" y="15985"/>
                              </a:cubicBezTo>
                              <a:cubicBezTo>
                                <a:pt x="9436" y="16203"/>
                                <a:pt x="9399" y="16257"/>
                                <a:pt x="9334" y="16257"/>
                              </a:cubicBezTo>
                              <a:cubicBezTo>
                                <a:pt x="9297" y="16257"/>
                                <a:pt x="9269" y="16312"/>
                                <a:pt x="9269" y="16366"/>
                              </a:cubicBezTo>
                              <a:cubicBezTo>
                                <a:pt x="9269" y="16421"/>
                                <a:pt x="9250" y="16475"/>
                                <a:pt x="9223" y="16475"/>
                              </a:cubicBezTo>
                              <a:cubicBezTo>
                                <a:pt x="9195" y="16475"/>
                                <a:pt x="9176" y="16529"/>
                                <a:pt x="9167" y="16584"/>
                              </a:cubicBezTo>
                              <a:cubicBezTo>
                                <a:pt x="9158" y="16638"/>
                                <a:pt x="9130" y="16747"/>
                                <a:pt x="9102" y="16856"/>
                              </a:cubicBezTo>
                              <a:cubicBezTo>
                                <a:pt x="9065" y="16965"/>
                                <a:pt x="9055" y="17019"/>
                                <a:pt x="9074" y="17019"/>
                              </a:cubicBezTo>
                              <a:cubicBezTo>
                                <a:pt x="9093" y="17019"/>
                                <a:pt x="9102" y="17074"/>
                                <a:pt x="9102" y="17128"/>
                              </a:cubicBezTo>
                              <a:cubicBezTo>
                                <a:pt x="9102" y="17182"/>
                                <a:pt x="9055" y="17237"/>
                                <a:pt x="9000" y="17237"/>
                              </a:cubicBezTo>
                              <a:cubicBezTo>
                                <a:pt x="8907" y="17237"/>
                                <a:pt x="8907" y="17237"/>
                                <a:pt x="8963" y="17128"/>
                              </a:cubicBezTo>
                              <a:cubicBezTo>
                                <a:pt x="9018" y="17074"/>
                                <a:pt x="9018" y="17074"/>
                                <a:pt x="8944" y="17074"/>
                              </a:cubicBezTo>
                              <a:cubicBezTo>
                                <a:pt x="8898" y="17074"/>
                                <a:pt x="8833" y="17128"/>
                                <a:pt x="8795" y="17128"/>
                              </a:cubicBezTo>
                              <a:cubicBezTo>
                                <a:pt x="8758" y="17128"/>
                                <a:pt x="8712" y="17182"/>
                                <a:pt x="8703" y="17291"/>
                              </a:cubicBezTo>
                              <a:cubicBezTo>
                                <a:pt x="8684" y="17454"/>
                                <a:pt x="8563" y="17509"/>
                                <a:pt x="8415" y="17509"/>
                              </a:cubicBezTo>
                              <a:cubicBezTo>
                                <a:pt x="8378" y="17509"/>
                                <a:pt x="8350" y="17563"/>
                                <a:pt x="8359" y="17618"/>
                              </a:cubicBezTo>
                              <a:cubicBezTo>
                                <a:pt x="8368" y="17672"/>
                                <a:pt x="8396" y="17726"/>
                                <a:pt x="8443" y="17726"/>
                              </a:cubicBezTo>
                              <a:cubicBezTo>
                                <a:pt x="8517" y="17726"/>
                                <a:pt x="8545" y="17944"/>
                                <a:pt x="8470" y="17944"/>
                              </a:cubicBezTo>
                              <a:cubicBezTo>
                                <a:pt x="8452" y="17944"/>
                                <a:pt x="8405" y="17998"/>
                                <a:pt x="8378" y="17998"/>
                              </a:cubicBezTo>
                              <a:cubicBezTo>
                                <a:pt x="8303" y="18053"/>
                                <a:pt x="8192" y="18053"/>
                                <a:pt x="8173" y="17998"/>
                              </a:cubicBezTo>
                              <a:cubicBezTo>
                                <a:pt x="8164" y="17944"/>
                                <a:pt x="8136" y="17998"/>
                                <a:pt x="8108" y="18053"/>
                              </a:cubicBezTo>
                              <a:cubicBezTo>
                                <a:pt x="8043" y="18216"/>
                                <a:pt x="7885" y="18271"/>
                                <a:pt x="7885" y="18162"/>
                              </a:cubicBezTo>
                              <a:cubicBezTo>
                                <a:pt x="7885" y="18107"/>
                                <a:pt x="7876" y="18053"/>
                                <a:pt x="7867" y="18053"/>
                              </a:cubicBezTo>
                              <a:cubicBezTo>
                                <a:pt x="7857" y="18053"/>
                                <a:pt x="7857" y="18107"/>
                                <a:pt x="7857" y="18216"/>
                              </a:cubicBezTo>
                              <a:cubicBezTo>
                                <a:pt x="7867" y="18325"/>
                                <a:pt x="7857" y="18379"/>
                                <a:pt x="7839" y="18325"/>
                              </a:cubicBezTo>
                              <a:cubicBezTo>
                                <a:pt x="7820" y="18271"/>
                                <a:pt x="7811" y="18325"/>
                                <a:pt x="7811" y="18379"/>
                              </a:cubicBezTo>
                              <a:cubicBezTo>
                                <a:pt x="7811" y="18651"/>
                                <a:pt x="7588" y="18923"/>
                                <a:pt x="7421" y="18815"/>
                              </a:cubicBezTo>
                              <a:cubicBezTo>
                                <a:pt x="7402" y="18815"/>
                                <a:pt x="7356" y="18869"/>
                                <a:pt x="7310" y="18923"/>
                              </a:cubicBezTo>
                              <a:cubicBezTo>
                                <a:pt x="7235" y="19032"/>
                                <a:pt x="7217" y="19032"/>
                                <a:pt x="7198" y="18869"/>
                              </a:cubicBezTo>
                              <a:cubicBezTo>
                                <a:pt x="7189" y="18760"/>
                                <a:pt x="7161" y="18706"/>
                                <a:pt x="7124" y="18760"/>
                              </a:cubicBezTo>
                              <a:cubicBezTo>
                                <a:pt x="7096" y="18760"/>
                                <a:pt x="7068" y="18760"/>
                                <a:pt x="7068" y="18706"/>
                              </a:cubicBezTo>
                              <a:cubicBezTo>
                                <a:pt x="7068" y="18597"/>
                                <a:pt x="7198" y="18488"/>
                                <a:pt x="7217" y="18597"/>
                              </a:cubicBezTo>
                              <a:cubicBezTo>
                                <a:pt x="7235" y="18651"/>
                                <a:pt x="7523" y="18597"/>
                                <a:pt x="7551" y="18543"/>
                              </a:cubicBezTo>
                              <a:cubicBezTo>
                                <a:pt x="7560" y="18488"/>
                                <a:pt x="7588" y="18488"/>
                                <a:pt x="7607" y="18488"/>
                              </a:cubicBezTo>
                              <a:cubicBezTo>
                                <a:pt x="7625" y="18488"/>
                                <a:pt x="7635" y="18488"/>
                                <a:pt x="7625" y="18434"/>
                              </a:cubicBezTo>
                              <a:cubicBezTo>
                                <a:pt x="7597" y="18270"/>
                                <a:pt x="7662" y="18107"/>
                                <a:pt x="7737" y="18107"/>
                              </a:cubicBezTo>
                              <a:cubicBezTo>
                                <a:pt x="7783" y="18107"/>
                                <a:pt x="7811" y="18107"/>
                                <a:pt x="7811" y="18053"/>
                              </a:cubicBezTo>
                              <a:cubicBezTo>
                                <a:pt x="7802" y="17998"/>
                                <a:pt x="7830" y="17944"/>
                                <a:pt x="7867" y="17944"/>
                              </a:cubicBezTo>
                              <a:cubicBezTo>
                                <a:pt x="7978" y="17944"/>
                                <a:pt x="8220" y="17726"/>
                                <a:pt x="8210" y="17618"/>
                              </a:cubicBezTo>
                              <a:cubicBezTo>
                                <a:pt x="8201" y="17563"/>
                                <a:pt x="8210" y="17509"/>
                                <a:pt x="8229" y="17509"/>
                              </a:cubicBezTo>
                              <a:cubicBezTo>
                                <a:pt x="8248" y="17509"/>
                                <a:pt x="8257" y="17454"/>
                                <a:pt x="8257" y="17400"/>
                              </a:cubicBezTo>
                              <a:cubicBezTo>
                                <a:pt x="8257" y="17346"/>
                                <a:pt x="8238" y="17291"/>
                                <a:pt x="8210" y="17291"/>
                              </a:cubicBezTo>
                              <a:cubicBezTo>
                                <a:pt x="8183" y="17291"/>
                                <a:pt x="8173" y="17346"/>
                                <a:pt x="8173" y="17454"/>
                              </a:cubicBezTo>
                              <a:cubicBezTo>
                                <a:pt x="8183" y="17563"/>
                                <a:pt x="8164" y="17618"/>
                                <a:pt x="8108" y="17618"/>
                              </a:cubicBezTo>
                              <a:cubicBezTo>
                                <a:pt x="7969" y="17618"/>
                                <a:pt x="8062" y="17346"/>
                                <a:pt x="8303" y="17073"/>
                              </a:cubicBezTo>
                              <a:cubicBezTo>
                                <a:pt x="8387" y="16965"/>
                                <a:pt x="8461" y="16856"/>
                                <a:pt x="8461" y="16801"/>
                              </a:cubicBezTo>
                              <a:cubicBezTo>
                                <a:pt x="8461" y="16747"/>
                                <a:pt x="8452" y="16747"/>
                                <a:pt x="8433" y="16747"/>
                              </a:cubicBezTo>
                              <a:cubicBezTo>
                                <a:pt x="8415" y="16747"/>
                                <a:pt x="8396" y="16638"/>
                                <a:pt x="8387" y="16584"/>
                              </a:cubicBezTo>
                              <a:cubicBezTo>
                                <a:pt x="8368" y="16421"/>
                                <a:pt x="8368" y="16421"/>
                                <a:pt x="8275" y="16584"/>
                              </a:cubicBezTo>
                              <a:cubicBezTo>
                                <a:pt x="8229" y="16693"/>
                                <a:pt x="8136" y="16801"/>
                                <a:pt x="8071" y="16801"/>
                              </a:cubicBezTo>
                              <a:cubicBezTo>
                                <a:pt x="7969" y="16856"/>
                                <a:pt x="7857" y="17073"/>
                                <a:pt x="7885" y="17182"/>
                              </a:cubicBezTo>
                              <a:cubicBezTo>
                                <a:pt x="7895" y="17237"/>
                                <a:pt x="7913" y="17182"/>
                                <a:pt x="7941" y="17128"/>
                              </a:cubicBezTo>
                              <a:cubicBezTo>
                                <a:pt x="7969" y="17073"/>
                                <a:pt x="8006" y="17019"/>
                                <a:pt x="8034" y="17019"/>
                              </a:cubicBezTo>
                              <a:lnTo>
                                <a:pt x="8080" y="17019"/>
                              </a:lnTo>
                              <a:lnTo>
                                <a:pt x="8025" y="17128"/>
                              </a:lnTo>
                              <a:cubicBezTo>
                                <a:pt x="7997" y="17182"/>
                                <a:pt x="7941" y="17291"/>
                                <a:pt x="7904" y="17346"/>
                              </a:cubicBezTo>
                              <a:cubicBezTo>
                                <a:pt x="7857" y="17454"/>
                                <a:pt x="7830" y="17454"/>
                                <a:pt x="7811" y="17400"/>
                              </a:cubicBezTo>
                              <a:cubicBezTo>
                                <a:pt x="7792" y="17346"/>
                                <a:pt x="7765" y="17346"/>
                                <a:pt x="7709" y="17454"/>
                              </a:cubicBezTo>
                              <a:cubicBezTo>
                                <a:pt x="7532" y="17781"/>
                                <a:pt x="7412" y="17890"/>
                                <a:pt x="7291" y="17726"/>
                              </a:cubicBezTo>
                              <a:cubicBezTo>
                                <a:pt x="7263" y="17672"/>
                                <a:pt x="7356" y="17400"/>
                                <a:pt x="7402" y="17400"/>
                              </a:cubicBezTo>
                              <a:cubicBezTo>
                                <a:pt x="7430" y="17400"/>
                                <a:pt x="7486" y="17346"/>
                                <a:pt x="7532" y="17237"/>
                              </a:cubicBezTo>
                              <a:cubicBezTo>
                                <a:pt x="7579" y="17128"/>
                                <a:pt x="7672" y="17073"/>
                                <a:pt x="7727" y="17073"/>
                              </a:cubicBezTo>
                              <a:cubicBezTo>
                                <a:pt x="7811" y="17073"/>
                                <a:pt x="7839" y="17019"/>
                                <a:pt x="7830" y="16965"/>
                              </a:cubicBezTo>
                              <a:cubicBezTo>
                                <a:pt x="7830" y="16910"/>
                                <a:pt x="7848" y="16747"/>
                                <a:pt x="7876" y="16638"/>
                              </a:cubicBezTo>
                              <a:cubicBezTo>
                                <a:pt x="7932" y="16475"/>
                                <a:pt x="7932" y="16475"/>
                                <a:pt x="7885" y="16366"/>
                              </a:cubicBezTo>
                              <a:cubicBezTo>
                                <a:pt x="7857" y="16312"/>
                                <a:pt x="7839" y="16312"/>
                                <a:pt x="7830" y="16475"/>
                              </a:cubicBezTo>
                              <a:cubicBezTo>
                                <a:pt x="7820" y="16584"/>
                                <a:pt x="7802" y="16638"/>
                                <a:pt x="7755" y="16584"/>
                              </a:cubicBezTo>
                              <a:cubicBezTo>
                                <a:pt x="7727" y="16529"/>
                                <a:pt x="7709" y="16584"/>
                                <a:pt x="7718" y="16584"/>
                              </a:cubicBezTo>
                              <a:cubicBezTo>
                                <a:pt x="7727" y="16638"/>
                                <a:pt x="7681" y="16693"/>
                                <a:pt x="7607" y="16693"/>
                              </a:cubicBezTo>
                              <a:cubicBezTo>
                                <a:pt x="7532" y="16693"/>
                                <a:pt x="7477" y="16638"/>
                                <a:pt x="7477" y="16584"/>
                              </a:cubicBezTo>
                              <a:cubicBezTo>
                                <a:pt x="7477" y="16529"/>
                                <a:pt x="7467" y="16529"/>
                                <a:pt x="7458" y="16584"/>
                              </a:cubicBezTo>
                              <a:cubicBezTo>
                                <a:pt x="7449" y="16638"/>
                                <a:pt x="7393" y="16693"/>
                                <a:pt x="7347" y="16693"/>
                              </a:cubicBezTo>
                              <a:cubicBezTo>
                                <a:pt x="7291" y="16693"/>
                                <a:pt x="7245" y="16747"/>
                                <a:pt x="7245" y="16747"/>
                              </a:cubicBezTo>
                              <a:cubicBezTo>
                                <a:pt x="7235" y="16801"/>
                                <a:pt x="7152" y="16801"/>
                                <a:pt x="7050" y="16747"/>
                              </a:cubicBezTo>
                              <a:cubicBezTo>
                                <a:pt x="6827" y="16693"/>
                                <a:pt x="6780" y="16856"/>
                                <a:pt x="6966" y="17019"/>
                              </a:cubicBezTo>
                              <a:cubicBezTo>
                                <a:pt x="7059" y="17128"/>
                                <a:pt x="7115" y="17128"/>
                                <a:pt x="7189" y="17019"/>
                              </a:cubicBezTo>
                              <a:cubicBezTo>
                                <a:pt x="7328" y="16856"/>
                                <a:pt x="7328" y="16965"/>
                                <a:pt x="7189" y="17291"/>
                              </a:cubicBezTo>
                              <a:cubicBezTo>
                                <a:pt x="7115" y="17454"/>
                                <a:pt x="7050" y="17563"/>
                                <a:pt x="7022" y="17509"/>
                              </a:cubicBezTo>
                              <a:cubicBezTo>
                                <a:pt x="6901" y="17291"/>
                                <a:pt x="6864" y="17237"/>
                                <a:pt x="6836" y="17400"/>
                              </a:cubicBezTo>
                              <a:cubicBezTo>
                                <a:pt x="6827" y="17509"/>
                                <a:pt x="6790" y="17563"/>
                                <a:pt x="6771" y="17563"/>
                              </a:cubicBezTo>
                              <a:cubicBezTo>
                                <a:pt x="6752" y="17563"/>
                                <a:pt x="6725" y="17618"/>
                                <a:pt x="6725" y="17618"/>
                              </a:cubicBezTo>
                              <a:cubicBezTo>
                                <a:pt x="6725" y="17672"/>
                                <a:pt x="6845" y="17726"/>
                                <a:pt x="6994" y="17726"/>
                              </a:cubicBezTo>
                              <a:cubicBezTo>
                                <a:pt x="7226" y="17726"/>
                                <a:pt x="7365" y="17835"/>
                                <a:pt x="7356" y="17998"/>
                              </a:cubicBezTo>
                              <a:cubicBezTo>
                                <a:pt x="7356" y="17998"/>
                                <a:pt x="7291" y="18053"/>
                                <a:pt x="7217" y="18053"/>
                              </a:cubicBezTo>
                              <a:cubicBezTo>
                                <a:pt x="7142" y="18053"/>
                                <a:pt x="7077" y="18107"/>
                                <a:pt x="7068" y="18162"/>
                              </a:cubicBezTo>
                              <a:cubicBezTo>
                                <a:pt x="7050" y="18270"/>
                                <a:pt x="6920" y="18379"/>
                                <a:pt x="6882" y="18270"/>
                              </a:cubicBezTo>
                              <a:cubicBezTo>
                                <a:pt x="6855" y="18216"/>
                                <a:pt x="6855" y="18162"/>
                                <a:pt x="6901" y="18162"/>
                              </a:cubicBezTo>
                              <a:cubicBezTo>
                                <a:pt x="6929" y="18162"/>
                                <a:pt x="6957" y="18107"/>
                                <a:pt x="6966" y="18053"/>
                              </a:cubicBezTo>
                              <a:cubicBezTo>
                                <a:pt x="6975" y="17944"/>
                                <a:pt x="6799" y="17998"/>
                                <a:pt x="6780" y="18107"/>
                              </a:cubicBezTo>
                              <a:cubicBezTo>
                                <a:pt x="6762" y="18216"/>
                                <a:pt x="6270" y="18162"/>
                                <a:pt x="6177" y="17998"/>
                              </a:cubicBezTo>
                              <a:cubicBezTo>
                                <a:pt x="6140" y="17944"/>
                                <a:pt x="5945" y="17890"/>
                                <a:pt x="5740" y="17890"/>
                              </a:cubicBezTo>
                              <a:cubicBezTo>
                                <a:pt x="5536" y="17890"/>
                                <a:pt x="5220" y="17835"/>
                                <a:pt x="5034" y="17835"/>
                              </a:cubicBezTo>
                              <a:cubicBezTo>
                                <a:pt x="4849" y="17835"/>
                                <a:pt x="4691" y="17835"/>
                                <a:pt x="4682" y="17890"/>
                              </a:cubicBezTo>
                              <a:cubicBezTo>
                                <a:pt x="4654" y="17998"/>
                                <a:pt x="4384" y="18053"/>
                                <a:pt x="4357" y="17944"/>
                              </a:cubicBezTo>
                              <a:cubicBezTo>
                                <a:pt x="4347" y="17890"/>
                                <a:pt x="4329" y="17890"/>
                                <a:pt x="4310" y="17998"/>
                              </a:cubicBezTo>
                              <a:cubicBezTo>
                                <a:pt x="4282" y="18162"/>
                                <a:pt x="4273" y="18162"/>
                                <a:pt x="4747" y="18162"/>
                              </a:cubicBezTo>
                              <a:cubicBezTo>
                                <a:pt x="5304" y="18162"/>
                                <a:pt x="5424" y="18216"/>
                                <a:pt x="5424" y="18270"/>
                              </a:cubicBezTo>
                              <a:cubicBezTo>
                                <a:pt x="5397" y="18434"/>
                                <a:pt x="4542" y="18543"/>
                                <a:pt x="4431" y="18434"/>
                              </a:cubicBezTo>
                              <a:cubicBezTo>
                                <a:pt x="4338" y="18325"/>
                                <a:pt x="4292" y="18325"/>
                                <a:pt x="4273" y="18379"/>
                              </a:cubicBezTo>
                              <a:cubicBezTo>
                                <a:pt x="4254" y="18488"/>
                                <a:pt x="4292" y="18597"/>
                                <a:pt x="4394" y="18651"/>
                              </a:cubicBezTo>
                              <a:cubicBezTo>
                                <a:pt x="4449" y="18651"/>
                                <a:pt x="4496" y="18760"/>
                                <a:pt x="4496" y="18815"/>
                              </a:cubicBezTo>
                              <a:cubicBezTo>
                                <a:pt x="4496" y="18869"/>
                                <a:pt x="4468" y="18869"/>
                                <a:pt x="4440" y="18869"/>
                              </a:cubicBezTo>
                              <a:cubicBezTo>
                                <a:pt x="4412" y="18815"/>
                                <a:pt x="4366" y="18869"/>
                                <a:pt x="4347" y="18923"/>
                              </a:cubicBezTo>
                              <a:cubicBezTo>
                                <a:pt x="4310" y="19032"/>
                                <a:pt x="4310" y="19032"/>
                                <a:pt x="4347" y="19032"/>
                              </a:cubicBezTo>
                              <a:cubicBezTo>
                                <a:pt x="4403" y="19032"/>
                                <a:pt x="4394" y="19250"/>
                                <a:pt x="4338" y="19250"/>
                              </a:cubicBezTo>
                              <a:cubicBezTo>
                                <a:pt x="4273" y="19250"/>
                                <a:pt x="4227" y="19141"/>
                                <a:pt x="4245" y="19032"/>
                              </a:cubicBezTo>
                              <a:cubicBezTo>
                                <a:pt x="4254" y="18978"/>
                                <a:pt x="4245" y="18923"/>
                                <a:pt x="4236" y="18923"/>
                              </a:cubicBezTo>
                              <a:cubicBezTo>
                                <a:pt x="4227" y="18923"/>
                                <a:pt x="4217" y="18978"/>
                                <a:pt x="4227" y="19087"/>
                              </a:cubicBezTo>
                              <a:cubicBezTo>
                                <a:pt x="4245" y="19359"/>
                                <a:pt x="4124" y="19576"/>
                                <a:pt x="3939" y="19631"/>
                              </a:cubicBezTo>
                              <a:cubicBezTo>
                                <a:pt x="3651" y="19685"/>
                                <a:pt x="3744" y="19794"/>
                                <a:pt x="4106" y="19794"/>
                              </a:cubicBezTo>
                              <a:cubicBezTo>
                                <a:pt x="4301" y="19794"/>
                                <a:pt x="4505" y="19794"/>
                                <a:pt x="4552" y="19794"/>
                              </a:cubicBezTo>
                              <a:cubicBezTo>
                                <a:pt x="4607" y="19794"/>
                                <a:pt x="4654" y="19848"/>
                                <a:pt x="4654" y="19903"/>
                              </a:cubicBezTo>
                              <a:cubicBezTo>
                                <a:pt x="4654" y="19957"/>
                                <a:pt x="4672" y="19957"/>
                                <a:pt x="4709" y="19903"/>
                              </a:cubicBezTo>
                              <a:cubicBezTo>
                                <a:pt x="4737" y="19848"/>
                                <a:pt x="4812" y="19794"/>
                                <a:pt x="4858" y="19848"/>
                              </a:cubicBezTo>
                              <a:cubicBezTo>
                                <a:pt x="4914" y="19848"/>
                                <a:pt x="4988" y="19848"/>
                                <a:pt x="5016" y="19794"/>
                              </a:cubicBezTo>
                              <a:cubicBezTo>
                                <a:pt x="5072" y="19739"/>
                                <a:pt x="5072" y="19739"/>
                                <a:pt x="5044" y="19903"/>
                              </a:cubicBezTo>
                              <a:cubicBezTo>
                                <a:pt x="5025" y="20066"/>
                                <a:pt x="5007" y="20066"/>
                                <a:pt x="4997" y="19957"/>
                              </a:cubicBezTo>
                              <a:cubicBezTo>
                                <a:pt x="4988" y="19848"/>
                                <a:pt x="4979" y="19848"/>
                                <a:pt x="4960" y="19957"/>
                              </a:cubicBezTo>
                              <a:cubicBezTo>
                                <a:pt x="4923" y="20120"/>
                                <a:pt x="4774" y="20229"/>
                                <a:pt x="4765" y="20120"/>
                              </a:cubicBezTo>
                              <a:cubicBezTo>
                                <a:pt x="4756" y="20066"/>
                                <a:pt x="4728" y="20066"/>
                                <a:pt x="4672" y="20120"/>
                              </a:cubicBezTo>
                              <a:cubicBezTo>
                                <a:pt x="4626" y="20175"/>
                                <a:pt x="4357" y="20175"/>
                                <a:pt x="4078" y="20175"/>
                              </a:cubicBezTo>
                              <a:cubicBezTo>
                                <a:pt x="3651" y="20120"/>
                                <a:pt x="3558" y="20120"/>
                                <a:pt x="3511" y="19957"/>
                              </a:cubicBezTo>
                              <a:cubicBezTo>
                                <a:pt x="3484" y="19848"/>
                                <a:pt x="3437" y="19739"/>
                                <a:pt x="3409" y="19739"/>
                              </a:cubicBezTo>
                              <a:cubicBezTo>
                                <a:pt x="3381" y="19685"/>
                                <a:pt x="3363" y="19631"/>
                                <a:pt x="3372" y="19522"/>
                              </a:cubicBezTo>
                              <a:cubicBezTo>
                                <a:pt x="3381" y="19413"/>
                                <a:pt x="3344" y="19413"/>
                                <a:pt x="3205" y="19413"/>
                              </a:cubicBezTo>
                              <a:cubicBezTo>
                                <a:pt x="3094" y="19413"/>
                                <a:pt x="2982" y="19359"/>
                                <a:pt x="2908" y="19304"/>
                              </a:cubicBezTo>
                              <a:cubicBezTo>
                                <a:pt x="2769" y="19141"/>
                                <a:pt x="2314" y="19141"/>
                                <a:pt x="1719" y="19413"/>
                              </a:cubicBezTo>
                              <a:cubicBezTo>
                                <a:pt x="1524" y="19522"/>
                                <a:pt x="1208" y="19631"/>
                                <a:pt x="1023" y="19685"/>
                              </a:cubicBezTo>
                              <a:cubicBezTo>
                                <a:pt x="837" y="19739"/>
                                <a:pt x="679" y="19848"/>
                                <a:pt x="679" y="19903"/>
                              </a:cubicBezTo>
                              <a:cubicBezTo>
                                <a:pt x="679" y="19957"/>
                                <a:pt x="772" y="19957"/>
                                <a:pt x="911" y="19957"/>
                              </a:cubicBezTo>
                              <a:cubicBezTo>
                                <a:pt x="1051" y="19957"/>
                                <a:pt x="1190" y="19957"/>
                                <a:pt x="1236" y="20012"/>
                              </a:cubicBezTo>
                              <a:cubicBezTo>
                                <a:pt x="1283" y="20066"/>
                                <a:pt x="1311" y="20066"/>
                                <a:pt x="1301" y="20012"/>
                              </a:cubicBezTo>
                              <a:cubicBezTo>
                                <a:pt x="1292" y="19957"/>
                                <a:pt x="1283" y="19903"/>
                                <a:pt x="1264" y="19903"/>
                              </a:cubicBezTo>
                              <a:cubicBezTo>
                                <a:pt x="1246" y="19903"/>
                                <a:pt x="1236" y="19903"/>
                                <a:pt x="1246" y="19848"/>
                              </a:cubicBezTo>
                              <a:cubicBezTo>
                                <a:pt x="1255" y="19794"/>
                                <a:pt x="1413" y="19739"/>
                                <a:pt x="1598" y="19739"/>
                              </a:cubicBezTo>
                              <a:cubicBezTo>
                                <a:pt x="1784" y="19739"/>
                                <a:pt x="1942" y="19631"/>
                                <a:pt x="1951" y="19576"/>
                              </a:cubicBezTo>
                              <a:cubicBezTo>
                                <a:pt x="1979" y="19413"/>
                                <a:pt x="2314" y="19467"/>
                                <a:pt x="2332" y="19576"/>
                              </a:cubicBezTo>
                              <a:cubicBezTo>
                                <a:pt x="2351" y="19685"/>
                                <a:pt x="2564" y="19848"/>
                                <a:pt x="2555" y="19685"/>
                              </a:cubicBezTo>
                              <a:cubicBezTo>
                                <a:pt x="2546" y="19631"/>
                                <a:pt x="2555" y="19576"/>
                                <a:pt x="2574" y="19576"/>
                              </a:cubicBezTo>
                              <a:cubicBezTo>
                                <a:pt x="2592" y="19576"/>
                                <a:pt x="2601" y="19631"/>
                                <a:pt x="2592" y="19685"/>
                              </a:cubicBezTo>
                              <a:cubicBezTo>
                                <a:pt x="2583" y="19739"/>
                                <a:pt x="2620" y="19794"/>
                                <a:pt x="2676" y="19848"/>
                              </a:cubicBezTo>
                              <a:cubicBezTo>
                                <a:pt x="2722" y="19903"/>
                                <a:pt x="2759" y="19957"/>
                                <a:pt x="2759" y="19957"/>
                              </a:cubicBezTo>
                              <a:cubicBezTo>
                                <a:pt x="2741" y="20066"/>
                                <a:pt x="2509" y="20066"/>
                                <a:pt x="2434" y="19903"/>
                              </a:cubicBezTo>
                              <a:cubicBezTo>
                                <a:pt x="2379" y="19794"/>
                                <a:pt x="2341" y="19794"/>
                                <a:pt x="2295" y="19848"/>
                              </a:cubicBezTo>
                              <a:cubicBezTo>
                                <a:pt x="2258" y="19903"/>
                                <a:pt x="2221" y="19903"/>
                                <a:pt x="2211" y="19903"/>
                              </a:cubicBezTo>
                              <a:cubicBezTo>
                                <a:pt x="2202" y="19848"/>
                                <a:pt x="2156" y="19903"/>
                                <a:pt x="2100" y="19957"/>
                              </a:cubicBezTo>
                              <a:cubicBezTo>
                                <a:pt x="2026" y="20066"/>
                                <a:pt x="1589" y="20175"/>
                                <a:pt x="1394" y="20175"/>
                              </a:cubicBezTo>
                              <a:cubicBezTo>
                                <a:pt x="1376" y="20175"/>
                                <a:pt x="1348" y="20229"/>
                                <a:pt x="1348" y="20284"/>
                              </a:cubicBezTo>
                              <a:cubicBezTo>
                                <a:pt x="1338" y="20392"/>
                                <a:pt x="1385" y="20392"/>
                                <a:pt x="1524" y="20392"/>
                              </a:cubicBezTo>
                              <a:cubicBezTo>
                                <a:pt x="1636" y="20392"/>
                                <a:pt x="1710" y="20392"/>
                                <a:pt x="1710" y="20447"/>
                              </a:cubicBezTo>
                              <a:cubicBezTo>
                                <a:pt x="1710" y="20501"/>
                                <a:pt x="1719" y="20556"/>
                                <a:pt x="1738" y="20556"/>
                              </a:cubicBezTo>
                              <a:cubicBezTo>
                                <a:pt x="1756" y="20556"/>
                                <a:pt x="1756" y="20610"/>
                                <a:pt x="1728" y="20664"/>
                              </a:cubicBezTo>
                              <a:cubicBezTo>
                                <a:pt x="1701" y="20719"/>
                                <a:pt x="1673" y="20828"/>
                                <a:pt x="1654" y="20882"/>
                              </a:cubicBezTo>
                              <a:cubicBezTo>
                                <a:pt x="1636" y="20936"/>
                                <a:pt x="1552" y="20991"/>
                                <a:pt x="1468" y="20991"/>
                              </a:cubicBezTo>
                              <a:cubicBezTo>
                                <a:pt x="1264" y="20991"/>
                                <a:pt x="1125" y="21100"/>
                                <a:pt x="1153" y="21209"/>
                              </a:cubicBezTo>
                              <a:cubicBezTo>
                                <a:pt x="1171" y="21263"/>
                                <a:pt x="1125" y="21263"/>
                                <a:pt x="1041" y="21263"/>
                              </a:cubicBezTo>
                              <a:cubicBezTo>
                                <a:pt x="939" y="21209"/>
                                <a:pt x="921" y="21209"/>
                                <a:pt x="958" y="21317"/>
                              </a:cubicBezTo>
                              <a:cubicBezTo>
                                <a:pt x="995" y="21372"/>
                                <a:pt x="1088" y="21372"/>
                                <a:pt x="1264" y="21317"/>
                              </a:cubicBezTo>
                              <a:cubicBezTo>
                                <a:pt x="1403" y="21263"/>
                                <a:pt x="1561" y="21263"/>
                                <a:pt x="1617" y="21317"/>
                              </a:cubicBezTo>
                              <a:cubicBezTo>
                                <a:pt x="1673" y="21372"/>
                                <a:pt x="1766" y="21426"/>
                                <a:pt x="1821" y="21426"/>
                              </a:cubicBezTo>
                              <a:cubicBezTo>
                                <a:pt x="1840" y="21426"/>
                                <a:pt x="1849" y="21426"/>
                                <a:pt x="1859" y="21426"/>
                              </a:cubicBezTo>
                              <a:lnTo>
                                <a:pt x="2304" y="21426"/>
                              </a:lnTo>
                              <a:cubicBezTo>
                                <a:pt x="2332" y="21426"/>
                                <a:pt x="2369" y="21372"/>
                                <a:pt x="2406" y="21372"/>
                              </a:cubicBezTo>
                              <a:cubicBezTo>
                                <a:pt x="2536" y="21317"/>
                                <a:pt x="2648" y="21263"/>
                                <a:pt x="2657" y="21263"/>
                              </a:cubicBezTo>
                              <a:cubicBezTo>
                                <a:pt x="2666" y="21263"/>
                                <a:pt x="2694" y="21263"/>
                                <a:pt x="2704" y="21317"/>
                              </a:cubicBezTo>
                              <a:cubicBezTo>
                                <a:pt x="2713" y="21372"/>
                                <a:pt x="2722" y="21372"/>
                                <a:pt x="2713" y="21426"/>
                              </a:cubicBezTo>
                              <a:lnTo>
                                <a:pt x="2843" y="21426"/>
                              </a:ln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lnTo>
                                <a:pt x="3335" y="21426"/>
                              </a:lnTo>
                              <a:cubicBezTo>
                                <a:pt x="3316" y="21372"/>
                                <a:pt x="3400" y="21317"/>
                                <a:pt x="3530" y="21317"/>
                              </a:cubicBezTo>
                              <a:cubicBezTo>
                                <a:pt x="3669" y="21317"/>
                                <a:pt x="3762" y="21317"/>
                                <a:pt x="3771" y="21426"/>
                              </a:cubicBezTo>
                              <a:cubicBezTo>
                                <a:pt x="3771" y="21426"/>
                                <a:pt x="3771" y="21426"/>
                                <a:pt x="3771" y="21426"/>
                              </a:cubicBezTo>
                              <a:lnTo>
                                <a:pt x="16865" y="21426"/>
                              </a:lnTo>
                              <a:cubicBezTo>
                                <a:pt x="16865" y="21426"/>
                                <a:pt x="16865" y="21372"/>
                                <a:pt x="16856" y="21317"/>
                              </a:cubicBezTo>
                              <a:cubicBezTo>
                                <a:pt x="16847" y="21045"/>
                                <a:pt x="16791" y="21045"/>
                                <a:pt x="16717" y="21263"/>
                              </a:cubicBezTo>
                              <a:cubicBezTo>
                                <a:pt x="16661" y="21426"/>
                                <a:pt x="16559" y="21481"/>
                                <a:pt x="16512" y="21317"/>
                              </a:cubicBezTo>
                              <a:cubicBezTo>
                                <a:pt x="16512" y="21100"/>
                                <a:pt x="16540" y="21045"/>
                                <a:pt x="16670" y="21045"/>
                              </a:cubicBezTo>
                              <a:close/>
                              <a:moveTo>
                                <a:pt x="19029" y="16910"/>
                              </a:moveTo>
                              <a:cubicBezTo>
                                <a:pt x="19057" y="16910"/>
                                <a:pt x="19048" y="16965"/>
                                <a:pt x="19020" y="17074"/>
                              </a:cubicBezTo>
                              <a:cubicBezTo>
                                <a:pt x="19001" y="17128"/>
                                <a:pt x="19001" y="17074"/>
                                <a:pt x="19001" y="17019"/>
                              </a:cubicBezTo>
                              <a:cubicBezTo>
                                <a:pt x="19010" y="16965"/>
                                <a:pt x="19020" y="16910"/>
                                <a:pt x="19029" y="16910"/>
                              </a:cubicBezTo>
                              <a:close/>
                              <a:moveTo>
                                <a:pt x="18862" y="17237"/>
                              </a:moveTo>
                              <a:cubicBezTo>
                                <a:pt x="18880" y="17237"/>
                                <a:pt x="18890" y="17291"/>
                                <a:pt x="18871" y="17291"/>
                              </a:cubicBezTo>
                              <a:cubicBezTo>
                                <a:pt x="18862" y="17346"/>
                                <a:pt x="18843" y="17291"/>
                                <a:pt x="18834" y="17291"/>
                              </a:cubicBezTo>
                              <a:cubicBezTo>
                                <a:pt x="18834" y="17291"/>
                                <a:pt x="18843" y="17237"/>
                                <a:pt x="18862" y="17237"/>
                              </a:cubicBezTo>
                              <a:close/>
                              <a:moveTo>
                                <a:pt x="17655" y="17563"/>
                              </a:moveTo>
                              <a:cubicBezTo>
                                <a:pt x="17655" y="17563"/>
                                <a:pt x="17664" y="17618"/>
                                <a:pt x="17673" y="17672"/>
                              </a:cubicBezTo>
                              <a:cubicBezTo>
                                <a:pt x="17682" y="17726"/>
                                <a:pt x="17673" y="17781"/>
                                <a:pt x="17655" y="17781"/>
                              </a:cubicBezTo>
                              <a:cubicBezTo>
                                <a:pt x="17636" y="17781"/>
                                <a:pt x="17627" y="17726"/>
                                <a:pt x="17636" y="17672"/>
                              </a:cubicBezTo>
                              <a:cubicBezTo>
                                <a:pt x="17645" y="17618"/>
                                <a:pt x="17655" y="17563"/>
                                <a:pt x="17655" y="17563"/>
                              </a:cubicBezTo>
                              <a:close/>
                              <a:moveTo>
                                <a:pt x="17088" y="19359"/>
                              </a:moveTo>
                              <a:cubicBezTo>
                                <a:pt x="17135" y="19359"/>
                                <a:pt x="17153" y="19359"/>
                                <a:pt x="17125" y="19413"/>
                              </a:cubicBezTo>
                              <a:cubicBezTo>
                                <a:pt x="17107" y="19413"/>
                                <a:pt x="17070" y="19413"/>
                                <a:pt x="17051" y="19413"/>
                              </a:cubicBezTo>
                              <a:cubicBezTo>
                                <a:pt x="17023" y="19359"/>
                                <a:pt x="17042" y="19359"/>
                                <a:pt x="17088" y="19359"/>
                              </a:cubicBezTo>
                              <a:close/>
                              <a:moveTo>
                                <a:pt x="17320" y="15278"/>
                              </a:moveTo>
                              <a:cubicBezTo>
                                <a:pt x="17339" y="15278"/>
                                <a:pt x="17339" y="15332"/>
                                <a:pt x="17339" y="15387"/>
                              </a:cubicBezTo>
                              <a:cubicBezTo>
                                <a:pt x="17330" y="15496"/>
                                <a:pt x="17292" y="15441"/>
                                <a:pt x="17292" y="15332"/>
                              </a:cubicBezTo>
                              <a:cubicBezTo>
                                <a:pt x="17292" y="15278"/>
                                <a:pt x="17311" y="15278"/>
                                <a:pt x="17320" y="15278"/>
                              </a:cubicBezTo>
                              <a:close/>
                              <a:moveTo>
                                <a:pt x="7700" y="17618"/>
                              </a:moveTo>
                              <a:cubicBezTo>
                                <a:pt x="7709" y="17563"/>
                                <a:pt x="7728" y="17509"/>
                                <a:pt x="7746" y="17509"/>
                              </a:cubicBezTo>
                              <a:cubicBezTo>
                                <a:pt x="7765" y="17509"/>
                                <a:pt x="7774" y="17563"/>
                                <a:pt x="7774" y="17563"/>
                              </a:cubicBezTo>
                              <a:cubicBezTo>
                                <a:pt x="7755" y="17726"/>
                                <a:pt x="7690" y="17726"/>
                                <a:pt x="7700" y="17618"/>
                              </a:cubicBezTo>
                              <a:close/>
                              <a:moveTo>
                                <a:pt x="4514" y="19087"/>
                              </a:moveTo>
                              <a:cubicBezTo>
                                <a:pt x="4496" y="19087"/>
                                <a:pt x="4477" y="19087"/>
                                <a:pt x="4459" y="19087"/>
                              </a:cubicBezTo>
                              <a:lnTo>
                                <a:pt x="4459" y="19087"/>
                              </a:lnTo>
                              <a:cubicBezTo>
                                <a:pt x="4449" y="19032"/>
                                <a:pt x="4459" y="19032"/>
                                <a:pt x="4487" y="19032"/>
                              </a:cubicBezTo>
                              <a:cubicBezTo>
                                <a:pt x="4524" y="19032"/>
                                <a:pt x="4533" y="19087"/>
                                <a:pt x="4514" y="19087"/>
                              </a:cubicBezTo>
                              <a:close/>
                              <a:moveTo>
                                <a:pt x="1794" y="21317"/>
                              </a:moveTo>
                              <a:cubicBezTo>
                                <a:pt x="1775" y="21317"/>
                                <a:pt x="1775" y="21263"/>
                                <a:pt x="1775" y="21209"/>
                              </a:cubicBezTo>
                              <a:cubicBezTo>
                                <a:pt x="1775" y="21154"/>
                                <a:pt x="1794" y="21100"/>
                                <a:pt x="1803" y="21100"/>
                              </a:cubicBezTo>
                              <a:cubicBezTo>
                                <a:pt x="1812" y="21100"/>
                                <a:pt x="1821" y="21154"/>
                                <a:pt x="1821" y="21209"/>
                              </a:cubicBezTo>
                              <a:cubicBezTo>
                                <a:pt x="1821" y="21263"/>
                                <a:pt x="1803" y="21317"/>
                                <a:pt x="1794" y="21317"/>
                              </a:cubicBezTo>
                              <a:close/>
                              <a:moveTo>
                                <a:pt x="2137" y="21100"/>
                              </a:moveTo>
                              <a:cubicBezTo>
                                <a:pt x="2119" y="21154"/>
                                <a:pt x="2100" y="21209"/>
                                <a:pt x="2081" y="21209"/>
                              </a:cubicBezTo>
                              <a:cubicBezTo>
                                <a:pt x="2054" y="21209"/>
                                <a:pt x="2054" y="21209"/>
                                <a:pt x="2081" y="21100"/>
                              </a:cubicBezTo>
                              <a:cubicBezTo>
                                <a:pt x="2100" y="21045"/>
                                <a:pt x="2119" y="20991"/>
                                <a:pt x="2137" y="20991"/>
                              </a:cubicBezTo>
                              <a:cubicBezTo>
                                <a:pt x="2156" y="20991"/>
                                <a:pt x="2156" y="20991"/>
                                <a:pt x="2137" y="21100"/>
                              </a:cubicBezTo>
                              <a:close/>
                              <a:moveTo>
                                <a:pt x="2276" y="21045"/>
                              </a:moveTo>
                              <a:cubicBezTo>
                                <a:pt x="2267" y="21100"/>
                                <a:pt x="2249" y="21100"/>
                                <a:pt x="2230" y="21045"/>
                              </a:cubicBezTo>
                              <a:cubicBezTo>
                                <a:pt x="2211" y="20991"/>
                                <a:pt x="2230" y="20991"/>
                                <a:pt x="2249" y="20991"/>
                              </a:cubicBezTo>
                              <a:cubicBezTo>
                                <a:pt x="2276" y="20991"/>
                                <a:pt x="2286" y="21045"/>
                                <a:pt x="2276" y="21045"/>
                              </a:cubicBezTo>
                              <a:close/>
                              <a:moveTo>
                                <a:pt x="3326" y="20066"/>
                              </a:moveTo>
                              <a:cubicBezTo>
                                <a:pt x="3252" y="20066"/>
                                <a:pt x="3159" y="20012"/>
                                <a:pt x="3121" y="20012"/>
                              </a:cubicBezTo>
                              <a:cubicBezTo>
                                <a:pt x="3084" y="20012"/>
                                <a:pt x="3010" y="19957"/>
                                <a:pt x="2954" y="19957"/>
                              </a:cubicBezTo>
                              <a:cubicBezTo>
                                <a:pt x="2899" y="19957"/>
                                <a:pt x="2852" y="19903"/>
                                <a:pt x="2852" y="19848"/>
                              </a:cubicBezTo>
                              <a:cubicBezTo>
                                <a:pt x="2852" y="19740"/>
                                <a:pt x="3177" y="19631"/>
                                <a:pt x="3196" y="19740"/>
                              </a:cubicBezTo>
                              <a:cubicBezTo>
                                <a:pt x="3196" y="19740"/>
                                <a:pt x="3261" y="19794"/>
                                <a:pt x="3335" y="19848"/>
                              </a:cubicBezTo>
                              <a:cubicBezTo>
                                <a:pt x="3521" y="19903"/>
                                <a:pt x="3512" y="20120"/>
                                <a:pt x="3326" y="20066"/>
                              </a:cubicBezTo>
                              <a:close/>
                              <a:moveTo>
                                <a:pt x="3967" y="20556"/>
                              </a:moveTo>
                              <a:cubicBezTo>
                                <a:pt x="3939" y="20556"/>
                                <a:pt x="3902" y="20556"/>
                                <a:pt x="3883" y="20556"/>
                              </a:cubicBezTo>
                              <a:lnTo>
                                <a:pt x="3883" y="20556"/>
                              </a:lnTo>
                              <a:cubicBezTo>
                                <a:pt x="3864" y="20556"/>
                                <a:pt x="3883" y="20501"/>
                                <a:pt x="3929" y="20501"/>
                              </a:cubicBezTo>
                              <a:cubicBezTo>
                                <a:pt x="3976" y="20501"/>
                                <a:pt x="3994" y="20556"/>
                                <a:pt x="3967" y="20556"/>
                              </a:cubicBezTo>
                              <a:close/>
                              <a:moveTo>
                                <a:pt x="4143" y="20773"/>
                              </a:moveTo>
                              <a:cubicBezTo>
                                <a:pt x="4124" y="20773"/>
                                <a:pt x="4106" y="20773"/>
                                <a:pt x="4087" y="20773"/>
                              </a:cubicBezTo>
                              <a:cubicBezTo>
                                <a:pt x="4078" y="20719"/>
                                <a:pt x="4087" y="20719"/>
                                <a:pt x="4115" y="20719"/>
                              </a:cubicBezTo>
                              <a:cubicBezTo>
                                <a:pt x="4152" y="20719"/>
                                <a:pt x="4162" y="20719"/>
                                <a:pt x="4143" y="20773"/>
                              </a:cubicBezTo>
                              <a:close/>
                              <a:moveTo>
                                <a:pt x="4644" y="20773"/>
                              </a:moveTo>
                              <a:cubicBezTo>
                                <a:pt x="4384" y="20773"/>
                                <a:pt x="4217" y="20719"/>
                                <a:pt x="4264" y="20719"/>
                              </a:cubicBezTo>
                              <a:lnTo>
                                <a:pt x="4264" y="20719"/>
                              </a:lnTo>
                              <a:cubicBezTo>
                                <a:pt x="4375" y="20610"/>
                                <a:pt x="4774" y="20610"/>
                                <a:pt x="4969" y="20719"/>
                              </a:cubicBezTo>
                              <a:cubicBezTo>
                                <a:pt x="5053" y="20719"/>
                                <a:pt x="4923" y="20773"/>
                                <a:pt x="4644" y="20773"/>
                              </a:cubicBezTo>
                              <a:close/>
                              <a:moveTo>
                                <a:pt x="5610" y="19141"/>
                              </a:moveTo>
                              <a:cubicBezTo>
                                <a:pt x="5731" y="19032"/>
                                <a:pt x="6307" y="18923"/>
                                <a:pt x="6353" y="19032"/>
                              </a:cubicBezTo>
                              <a:cubicBezTo>
                                <a:pt x="6390" y="19141"/>
                                <a:pt x="6390" y="19141"/>
                                <a:pt x="6223" y="19195"/>
                              </a:cubicBezTo>
                              <a:cubicBezTo>
                                <a:pt x="6130" y="19250"/>
                                <a:pt x="5703" y="19250"/>
                                <a:pt x="5610" y="19250"/>
                              </a:cubicBezTo>
                              <a:lnTo>
                                <a:pt x="5536" y="19250"/>
                              </a:lnTo>
                              <a:lnTo>
                                <a:pt x="5610" y="19141"/>
                              </a:lnTo>
                              <a:close/>
                              <a:moveTo>
                                <a:pt x="6186" y="20175"/>
                              </a:moveTo>
                              <a:cubicBezTo>
                                <a:pt x="6158" y="20175"/>
                                <a:pt x="6130" y="20120"/>
                                <a:pt x="6121" y="20066"/>
                              </a:cubicBezTo>
                              <a:cubicBezTo>
                                <a:pt x="6112" y="20012"/>
                                <a:pt x="6130" y="19957"/>
                                <a:pt x="6158" y="19957"/>
                              </a:cubicBezTo>
                              <a:cubicBezTo>
                                <a:pt x="6186" y="19957"/>
                                <a:pt x="6214" y="20012"/>
                                <a:pt x="6223" y="20066"/>
                              </a:cubicBezTo>
                              <a:cubicBezTo>
                                <a:pt x="6232" y="20120"/>
                                <a:pt x="6214" y="20175"/>
                                <a:pt x="6186" y="20175"/>
                              </a:cubicBezTo>
                              <a:close/>
                              <a:moveTo>
                                <a:pt x="6010" y="20012"/>
                              </a:moveTo>
                              <a:cubicBezTo>
                                <a:pt x="5991" y="20120"/>
                                <a:pt x="5861" y="20175"/>
                                <a:pt x="5824" y="20066"/>
                              </a:cubicBezTo>
                              <a:cubicBezTo>
                                <a:pt x="5796" y="20012"/>
                                <a:pt x="5824" y="19957"/>
                                <a:pt x="5898" y="19957"/>
                              </a:cubicBezTo>
                              <a:cubicBezTo>
                                <a:pt x="5963" y="19957"/>
                                <a:pt x="6010" y="19957"/>
                                <a:pt x="6010" y="20012"/>
                              </a:cubicBezTo>
                              <a:close/>
                              <a:moveTo>
                                <a:pt x="5675" y="20556"/>
                              </a:moveTo>
                              <a:cubicBezTo>
                                <a:pt x="5703" y="20719"/>
                                <a:pt x="5685" y="20828"/>
                                <a:pt x="5610" y="20773"/>
                              </a:cubicBezTo>
                              <a:cubicBezTo>
                                <a:pt x="5573" y="20719"/>
                                <a:pt x="5490" y="20719"/>
                                <a:pt x="5434" y="20719"/>
                              </a:cubicBezTo>
                              <a:cubicBezTo>
                                <a:pt x="5378" y="20719"/>
                                <a:pt x="5332" y="20664"/>
                                <a:pt x="5322" y="20610"/>
                              </a:cubicBezTo>
                              <a:cubicBezTo>
                                <a:pt x="5322" y="20447"/>
                                <a:pt x="5666" y="20447"/>
                                <a:pt x="5675" y="20556"/>
                              </a:cubicBezTo>
                              <a:close/>
                              <a:moveTo>
                                <a:pt x="5285" y="19957"/>
                              </a:moveTo>
                              <a:cubicBezTo>
                                <a:pt x="5322" y="19957"/>
                                <a:pt x="5332" y="19957"/>
                                <a:pt x="5313" y="20012"/>
                              </a:cubicBezTo>
                              <a:cubicBezTo>
                                <a:pt x="5294" y="20012"/>
                                <a:pt x="5267" y="20012"/>
                                <a:pt x="5248" y="20012"/>
                              </a:cubicBezTo>
                              <a:cubicBezTo>
                                <a:pt x="5239" y="20012"/>
                                <a:pt x="5257" y="19957"/>
                                <a:pt x="5285" y="19957"/>
                              </a:cubicBezTo>
                              <a:close/>
                              <a:moveTo>
                                <a:pt x="5815" y="21263"/>
                              </a:moveTo>
                              <a:cubicBezTo>
                                <a:pt x="5796" y="21317"/>
                                <a:pt x="5675" y="21317"/>
                                <a:pt x="5555" y="21317"/>
                              </a:cubicBezTo>
                              <a:cubicBezTo>
                                <a:pt x="5425" y="21317"/>
                                <a:pt x="5322" y="21317"/>
                                <a:pt x="5322" y="21372"/>
                              </a:cubicBezTo>
                              <a:cubicBezTo>
                                <a:pt x="5322" y="21426"/>
                                <a:pt x="5239" y="21426"/>
                                <a:pt x="5062" y="21372"/>
                              </a:cubicBezTo>
                              <a:cubicBezTo>
                                <a:pt x="5034" y="21372"/>
                                <a:pt x="5025" y="21317"/>
                                <a:pt x="5034" y="21263"/>
                              </a:cubicBezTo>
                              <a:cubicBezTo>
                                <a:pt x="5044" y="21209"/>
                                <a:pt x="5146" y="21100"/>
                                <a:pt x="5257" y="21045"/>
                              </a:cubicBezTo>
                              <a:lnTo>
                                <a:pt x="5257" y="21045"/>
                              </a:lnTo>
                              <a:cubicBezTo>
                                <a:pt x="5369" y="20991"/>
                                <a:pt x="5490" y="20937"/>
                                <a:pt x="5517" y="20937"/>
                              </a:cubicBezTo>
                              <a:cubicBezTo>
                                <a:pt x="5545" y="20937"/>
                                <a:pt x="5629" y="20991"/>
                                <a:pt x="5703" y="20991"/>
                              </a:cubicBezTo>
                              <a:cubicBezTo>
                                <a:pt x="5842" y="20991"/>
                                <a:pt x="5889" y="21100"/>
                                <a:pt x="5815" y="21263"/>
                              </a:cubicBezTo>
                              <a:close/>
                              <a:moveTo>
                                <a:pt x="5824" y="20773"/>
                              </a:moveTo>
                              <a:cubicBezTo>
                                <a:pt x="5815" y="20719"/>
                                <a:pt x="5824" y="20719"/>
                                <a:pt x="5842" y="20719"/>
                              </a:cubicBezTo>
                              <a:cubicBezTo>
                                <a:pt x="5870" y="20719"/>
                                <a:pt x="5880" y="20719"/>
                                <a:pt x="5861" y="20773"/>
                              </a:cubicBezTo>
                              <a:cubicBezTo>
                                <a:pt x="5861" y="20773"/>
                                <a:pt x="5842" y="20773"/>
                                <a:pt x="5824" y="20773"/>
                              </a:cubicBezTo>
                              <a:close/>
                              <a:moveTo>
                                <a:pt x="5907" y="21154"/>
                              </a:moveTo>
                              <a:cubicBezTo>
                                <a:pt x="5880" y="21209"/>
                                <a:pt x="5861" y="21154"/>
                                <a:pt x="5861" y="21100"/>
                              </a:cubicBezTo>
                              <a:cubicBezTo>
                                <a:pt x="5861" y="21045"/>
                                <a:pt x="5880" y="20991"/>
                                <a:pt x="5907" y="20991"/>
                              </a:cubicBezTo>
                              <a:cubicBezTo>
                                <a:pt x="5935" y="20991"/>
                                <a:pt x="5954" y="20991"/>
                                <a:pt x="5954" y="21045"/>
                              </a:cubicBezTo>
                              <a:cubicBezTo>
                                <a:pt x="5954" y="21100"/>
                                <a:pt x="5935" y="21100"/>
                                <a:pt x="5907" y="21154"/>
                              </a:cubicBezTo>
                              <a:close/>
                              <a:moveTo>
                                <a:pt x="6010" y="20882"/>
                              </a:moveTo>
                              <a:cubicBezTo>
                                <a:pt x="6000" y="20937"/>
                                <a:pt x="5982" y="20937"/>
                                <a:pt x="5963" y="20882"/>
                              </a:cubicBezTo>
                              <a:cubicBezTo>
                                <a:pt x="5945" y="20828"/>
                                <a:pt x="5963" y="20828"/>
                                <a:pt x="5982" y="20828"/>
                              </a:cubicBezTo>
                              <a:cubicBezTo>
                                <a:pt x="6010" y="20828"/>
                                <a:pt x="6028" y="20828"/>
                                <a:pt x="6010" y="20882"/>
                              </a:cubicBezTo>
                              <a:close/>
                              <a:moveTo>
                                <a:pt x="6130" y="20773"/>
                              </a:moveTo>
                              <a:cubicBezTo>
                                <a:pt x="6130" y="20828"/>
                                <a:pt x="6121" y="20882"/>
                                <a:pt x="6102" y="20882"/>
                              </a:cubicBezTo>
                              <a:cubicBezTo>
                                <a:pt x="6084" y="20882"/>
                                <a:pt x="6075" y="20828"/>
                                <a:pt x="6075" y="20719"/>
                              </a:cubicBezTo>
                              <a:cubicBezTo>
                                <a:pt x="6075" y="20610"/>
                                <a:pt x="6093" y="20556"/>
                                <a:pt x="6158" y="20556"/>
                              </a:cubicBezTo>
                              <a:cubicBezTo>
                                <a:pt x="6223" y="20556"/>
                                <a:pt x="6232" y="20556"/>
                                <a:pt x="6186" y="20610"/>
                              </a:cubicBezTo>
                              <a:cubicBezTo>
                                <a:pt x="6158" y="20664"/>
                                <a:pt x="6130" y="20719"/>
                                <a:pt x="6130" y="20773"/>
                              </a:cubicBezTo>
                              <a:close/>
                              <a:moveTo>
                                <a:pt x="6186" y="20882"/>
                              </a:moveTo>
                              <a:cubicBezTo>
                                <a:pt x="6167" y="20773"/>
                                <a:pt x="6167" y="20773"/>
                                <a:pt x="6186" y="20773"/>
                              </a:cubicBezTo>
                              <a:cubicBezTo>
                                <a:pt x="6205" y="20773"/>
                                <a:pt x="6223" y="20828"/>
                                <a:pt x="6223" y="20882"/>
                              </a:cubicBezTo>
                              <a:cubicBezTo>
                                <a:pt x="6242" y="21045"/>
                                <a:pt x="6214" y="21045"/>
                                <a:pt x="6186" y="20882"/>
                              </a:cubicBezTo>
                              <a:close/>
                              <a:moveTo>
                                <a:pt x="6288" y="20882"/>
                              </a:moveTo>
                              <a:cubicBezTo>
                                <a:pt x="6270" y="20882"/>
                                <a:pt x="6251" y="20828"/>
                                <a:pt x="6251" y="20773"/>
                              </a:cubicBezTo>
                              <a:cubicBezTo>
                                <a:pt x="6251" y="20719"/>
                                <a:pt x="6260" y="20664"/>
                                <a:pt x="6279" y="20664"/>
                              </a:cubicBezTo>
                              <a:cubicBezTo>
                                <a:pt x="6297" y="20664"/>
                                <a:pt x="6307" y="20719"/>
                                <a:pt x="6316" y="20773"/>
                              </a:cubicBezTo>
                              <a:cubicBezTo>
                                <a:pt x="6316" y="20828"/>
                                <a:pt x="6307" y="20882"/>
                                <a:pt x="6288" y="20882"/>
                              </a:cubicBezTo>
                              <a:close/>
                              <a:moveTo>
                                <a:pt x="6418" y="20284"/>
                              </a:moveTo>
                              <a:cubicBezTo>
                                <a:pt x="6372" y="20392"/>
                                <a:pt x="6307" y="20392"/>
                                <a:pt x="6288" y="20229"/>
                              </a:cubicBezTo>
                              <a:cubicBezTo>
                                <a:pt x="6270" y="20066"/>
                                <a:pt x="6279" y="20066"/>
                                <a:pt x="6372" y="20120"/>
                              </a:cubicBezTo>
                              <a:cubicBezTo>
                                <a:pt x="6437" y="20175"/>
                                <a:pt x="6446" y="20229"/>
                                <a:pt x="6418" y="20284"/>
                              </a:cubicBezTo>
                              <a:close/>
                              <a:moveTo>
                                <a:pt x="6455" y="19032"/>
                              </a:moveTo>
                              <a:cubicBezTo>
                                <a:pt x="6446" y="19087"/>
                                <a:pt x="6427" y="19141"/>
                                <a:pt x="6418" y="19141"/>
                              </a:cubicBezTo>
                              <a:cubicBezTo>
                                <a:pt x="6390" y="19141"/>
                                <a:pt x="6390" y="19141"/>
                                <a:pt x="6418" y="19032"/>
                              </a:cubicBezTo>
                              <a:cubicBezTo>
                                <a:pt x="6446" y="18869"/>
                                <a:pt x="6465" y="18869"/>
                                <a:pt x="6455" y="19032"/>
                              </a:cubicBezTo>
                              <a:close/>
                              <a:moveTo>
                                <a:pt x="6873" y="18978"/>
                              </a:moveTo>
                              <a:cubicBezTo>
                                <a:pt x="6855" y="18869"/>
                                <a:pt x="6808" y="18815"/>
                                <a:pt x="6780" y="18815"/>
                              </a:cubicBezTo>
                              <a:cubicBezTo>
                                <a:pt x="6725" y="18815"/>
                                <a:pt x="6678" y="18760"/>
                                <a:pt x="6660" y="18651"/>
                              </a:cubicBezTo>
                              <a:cubicBezTo>
                                <a:pt x="6650" y="18597"/>
                                <a:pt x="6678" y="18597"/>
                                <a:pt x="6725" y="18597"/>
                              </a:cubicBezTo>
                              <a:cubicBezTo>
                                <a:pt x="6771" y="18597"/>
                                <a:pt x="6817" y="18543"/>
                                <a:pt x="6845" y="18543"/>
                              </a:cubicBezTo>
                              <a:cubicBezTo>
                                <a:pt x="6873" y="18488"/>
                                <a:pt x="6882" y="18488"/>
                                <a:pt x="6873" y="18651"/>
                              </a:cubicBezTo>
                              <a:cubicBezTo>
                                <a:pt x="6864" y="18815"/>
                                <a:pt x="6873" y="18815"/>
                                <a:pt x="6910" y="18760"/>
                              </a:cubicBezTo>
                              <a:cubicBezTo>
                                <a:pt x="6947" y="18706"/>
                                <a:pt x="6957" y="18706"/>
                                <a:pt x="6947" y="18869"/>
                              </a:cubicBezTo>
                              <a:cubicBezTo>
                                <a:pt x="6938" y="19032"/>
                                <a:pt x="6938" y="19032"/>
                                <a:pt x="6966" y="18978"/>
                              </a:cubicBezTo>
                              <a:cubicBezTo>
                                <a:pt x="6985" y="18923"/>
                                <a:pt x="6994" y="18978"/>
                                <a:pt x="6994" y="19032"/>
                              </a:cubicBezTo>
                              <a:cubicBezTo>
                                <a:pt x="6985" y="19195"/>
                                <a:pt x="6920" y="19141"/>
                                <a:pt x="6873" y="18978"/>
                              </a:cubicBezTo>
                              <a:close/>
                              <a:moveTo>
                                <a:pt x="7811" y="19304"/>
                              </a:moveTo>
                              <a:cubicBezTo>
                                <a:pt x="7774" y="19304"/>
                                <a:pt x="7765" y="19250"/>
                                <a:pt x="7783" y="19195"/>
                              </a:cubicBezTo>
                              <a:lnTo>
                                <a:pt x="7783" y="19195"/>
                              </a:lnTo>
                              <a:cubicBezTo>
                                <a:pt x="7811" y="19087"/>
                                <a:pt x="7867" y="19087"/>
                                <a:pt x="7867" y="19195"/>
                              </a:cubicBezTo>
                              <a:cubicBezTo>
                                <a:pt x="7867" y="19250"/>
                                <a:pt x="7839" y="19304"/>
                                <a:pt x="7811" y="19304"/>
                              </a:cubicBezTo>
                              <a:close/>
                              <a:moveTo>
                                <a:pt x="8062" y="19195"/>
                              </a:moveTo>
                              <a:cubicBezTo>
                                <a:pt x="8053" y="19250"/>
                                <a:pt x="8034" y="19250"/>
                                <a:pt x="8015" y="19195"/>
                              </a:cubicBezTo>
                              <a:cubicBezTo>
                                <a:pt x="8006" y="19141"/>
                                <a:pt x="8015" y="19141"/>
                                <a:pt x="8034" y="19141"/>
                              </a:cubicBezTo>
                              <a:cubicBezTo>
                                <a:pt x="8053" y="19141"/>
                                <a:pt x="8071" y="19141"/>
                                <a:pt x="8062" y="19195"/>
                              </a:cubicBezTo>
                              <a:close/>
                              <a:moveTo>
                                <a:pt x="8907" y="18651"/>
                              </a:moveTo>
                              <a:cubicBezTo>
                                <a:pt x="8870" y="18706"/>
                                <a:pt x="8814" y="18815"/>
                                <a:pt x="8786" y="18815"/>
                              </a:cubicBezTo>
                              <a:lnTo>
                                <a:pt x="8730" y="18815"/>
                              </a:lnTo>
                              <a:lnTo>
                                <a:pt x="8795" y="18651"/>
                              </a:lnTo>
                              <a:cubicBezTo>
                                <a:pt x="8833" y="18597"/>
                                <a:pt x="8888" y="18488"/>
                                <a:pt x="8916" y="18488"/>
                              </a:cubicBezTo>
                              <a:lnTo>
                                <a:pt x="8981" y="18488"/>
                              </a:lnTo>
                              <a:lnTo>
                                <a:pt x="8907" y="18651"/>
                              </a:lnTo>
                              <a:close/>
                              <a:moveTo>
                                <a:pt x="9148" y="18597"/>
                              </a:moveTo>
                              <a:cubicBezTo>
                                <a:pt x="9139" y="18651"/>
                                <a:pt x="9093" y="18760"/>
                                <a:pt x="9046" y="18760"/>
                              </a:cubicBezTo>
                              <a:cubicBezTo>
                                <a:pt x="8981" y="18815"/>
                                <a:pt x="8972" y="18760"/>
                                <a:pt x="8990" y="18706"/>
                              </a:cubicBezTo>
                              <a:cubicBezTo>
                                <a:pt x="9009" y="18651"/>
                                <a:pt x="9055" y="18543"/>
                                <a:pt x="9093" y="18543"/>
                              </a:cubicBezTo>
                              <a:cubicBezTo>
                                <a:pt x="9158" y="18488"/>
                                <a:pt x="9167" y="18488"/>
                                <a:pt x="9148" y="18597"/>
                              </a:cubicBezTo>
                              <a:close/>
                              <a:moveTo>
                                <a:pt x="9250" y="18488"/>
                              </a:moveTo>
                              <a:cubicBezTo>
                                <a:pt x="9241" y="18543"/>
                                <a:pt x="9223" y="18488"/>
                                <a:pt x="9213" y="18488"/>
                              </a:cubicBezTo>
                              <a:lnTo>
                                <a:pt x="9213" y="18488"/>
                              </a:lnTo>
                              <a:cubicBezTo>
                                <a:pt x="9204" y="18434"/>
                                <a:pt x="9213" y="18434"/>
                                <a:pt x="9232" y="18434"/>
                              </a:cubicBezTo>
                              <a:cubicBezTo>
                                <a:pt x="9260" y="18379"/>
                                <a:pt x="9269" y="18434"/>
                                <a:pt x="9250" y="18488"/>
                              </a:cubicBezTo>
                              <a:close/>
                              <a:moveTo>
                                <a:pt x="8963" y="18271"/>
                              </a:moveTo>
                              <a:cubicBezTo>
                                <a:pt x="8907" y="18271"/>
                                <a:pt x="8851" y="18325"/>
                                <a:pt x="8842" y="18379"/>
                              </a:cubicBezTo>
                              <a:cubicBezTo>
                                <a:pt x="8833" y="18434"/>
                                <a:pt x="8777" y="18434"/>
                                <a:pt x="8721" y="18488"/>
                              </a:cubicBezTo>
                              <a:cubicBezTo>
                                <a:pt x="8665" y="18543"/>
                                <a:pt x="8480" y="18543"/>
                                <a:pt x="8313" y="18597"/>
                              </a:cubicBezTo>
                              <a:cubicBezTo>
                                <a:pt x="7988" y="18706"/>
                                <a:pt x="7923" y="18597"/>
                                <a:pt x="8136" y="18434"/>
                              </a:cubicBezTo>
                              <a:cubicBezTo>
                                <a:pt x="8201" y="18379"/>
                                <a:pt x="8285" y="18325"/>
                                <a:pt x="8322" y="18271"/>
                              </a:cubicBezTo>
                              <a:cubicBezTo>
                                <a:pt x="8359" y="18216"/>
                                <a:pt x="8461" y="18216"/>
                                <a:pt x="8545" y="18162"/>
                              </a:cubicBezTo>
                              <a:cubicBezTo>
                                <a:pt x="8628" y="18162"/>
                                <a:pt x="8740" y="18107"/>
                                <a:pt x="8795" y="18053"/>
                              </a:cubicBezTo>
                              <a:cubicBezTo>
                                <a:pt x="9018" y="17944"/>
                                <a:pt x="9278" y="17944"/>
                                <a:pt x="9269" y="17999"/>
                              </a:cubicBezTo>
                              <a:cubicBezTo>
                                <a:pt x="9260" y="18107"/>
                                <a:pt x="9083" y="18271"/>
                                <a:pt x="8963" y="18271"/>
                              </a:cubicBezTo>
                              <a:close/>
                              <a:moveTo>
                                <a:pt x="9250" y="17563"/>
                              </a:moveTo>
                              <a:cubicBezTo>
                                <a:pt x="9213" y="17618"/>
                                <a:pt x="9111" y="17672"/>
                                <a:pt x="9018" y="17726"/>
                              </a:cubicBezTo>
                              <a:cubicBezTo>
                                <a:pt x="8925" y="17781"/>
                                <a:pt x="8833" y="17781"/>
                                <a:pt x="8814" y="17835"/>
                              </a:cubicBezTo>
                              <a:cubicBezTo>
                                <a:pt x="8768" y="17890"/>
                                <a:pt x="8638" y="17944"/>
                                <a:pt x="8582" y="17890"/>
                              </a:cubicBezTo>
                              <a:cubicBezTo>
                                <a:pt x="8554" y="17890"/>
                                <a:pt x="8554" y="17835"/>
                                <a:pt x="8573" y="17781"/>
                              </a:cubicBezTo>
                              <a:cubicBezTo>
                                <a:pt x="8591" y="17726"/>
                                <a:pt x="8693" y="17672"/>
                                <a:pt x="8805" y="17618"/>
                              </a:cubicBezTo>
                              <a:cubicBezTo>
                                <a:pt x="9325" y="17454"/>
                                <a:pt x="9315" y="17454"/>
                                <a:pt x="9250" y="17563"/>
                              </a:cubicBezTo>
                              <a:close/>
                              <a:moveTo>
                                <a:pt x="9631" y="17835"/>
                              </a:moveTo>
                              <a:cubicBezTo>
                                <a:pt x="9613" y="17998"/>
                                <a:pt x="9464" y="18216"/>
                                <a:pt x="9436" y="18107"/>
                              </a:cubicBezTo>
                              <a:cubicBezTo>
                                <a:pt x="9408" y="18053"/>
                                <a:pt x="9427" y="17998"/>
                                <a:pt x="9492" y="17944"/>
                              </a:cubicBezTo>
                              <a:cubicBezTo>
                                <a:pt x="9538" y="17890"/>
                                <a:pt x="9594" y="17835"/>
                                <a:pt x="9613" y="17835"/>
                              </a:cubicBezTo>
                              <a:cubicBezTo>
                                <a:pt x="9622" y="17781"/>
                                <a:pt x="9631" y="17781"/>
                                <a:pt x="9631" y="17835"/>
                              </a:cubicBezTo>
                              <a:close/>
                              <a:moveTo>
                                <a:pt x="9817" y="17237"/>
                              </a:moveTo>
                              <a:cubicBezTo>
                                <a:pt x="9836" y="17237"/>
                                <a:pt x="9845" y="17291"/>
                                <a:pt x="9826" y="17291"/>
                              </a:cubicBezTo>
                              <a:cubicBezTo>
                                <a:pt x="9817" y="17346"/>
                                <a:pt x="9798" y="17291"/>
                                <a:pt x="9789" y="17291"/>
                              </a:cubicBezTo>
                              <a:cubicBezTo>
                                <a:pt x="9789" y="17291"/>
                                <a:pt x="9798" y="17237"/>
                                <a:pt x="9817" y="17237"/>
                              </a:cubicBezTo>
                              <a:close/>
                              <a:moveTo>
                                <a:pt x="10077" y="18815"/>
                              </a:moveTo>
                              <a:cubicBezTo>
                                <a:pt x="10049" y="18923"/>
                                <a:pt x="9826" y="19032"/>
                                <a:pt x="9808" y="18923"/>
                              </a:cubicBezTo>
                              <a:cubicBezTo>
                                <a:pt x="9798" y="18869"/>
                                <a:pt x="9817" y="18869"/>
                                <a:pt x="9836" y="18869"/>
                              </a:cubicBezTo>
                              <a:cubicBezTo>
                                <a:pt x="9854" y="18869"/>
                                <a:pt x="9928" y="18815"/>
                                <a:pt x="9993" y="18815"/>
                              </a:cubicBezTo>
                              <a:cubicBezTo>
                                <a:pt x="10058" y="18706"/>
                                <a:pt x="10096" y="18706"/>
                                <a:pt x="10077" y="18815"/>
                              </a:cubicBezTo>
                              <a:close/>
                              <a:moveTo>
                                <a:pt x="9882" y="17291"/>
                              </a:moveTo>
                              <a:lnTo>
                                <a:pt x="9882" y="17291"/>
                              </a:lnTo>
                              <a:cubicBezTo>
                                <a:pt x="9891" y="17237"/>
                                <a:pt x="9928" y="17237"/>
                                <a:pt x="9966" y="17182"/>
                              </a:cubicBezTo>
                              <a:lnTo>
                                <a:pt x="10040" y="17128"/>
                              </a:lnTo>
                              <a:lnTo>
                                <a:pt x="9966" y="17291"/>
                              </a:lnTo>
                              <a:cubicBezTo>
                                <a:pt x="9891" y="17400"/>
                                <a:pt x="9863" y="17400"/>
                                <a:pt x="9882" y="17291"/>
                              </a:cubicBezTo>
                              <a:close/>
                              <a:moveTo>
                                <a:pt x="10077" y="16529"/>
                              </a:moveTo>
                              <a:cubicBezTo>
                                <a:pt x="10077" y="16584"/>
                                <a:pt x="9975" y="16747"/>
                                <a:pt x="9826" y="16965"/>
                              </a:cubicBezTo>
                              <a:cubicBezTo>
                                <a:pt x="9715" y="17128"/>
                                <a:pt x="9176" y="17182"/>
                                <a:pt x="9195" y="17074"/>
                              </a:cubicBezTo>
                              <a:cubicBezTo>
                                <a:pt x="9204" y="17019"/>
                                <a:pt x="9241" y="16965"/>
                                <a:pt x="9297" y="16965"/>
                              </a:cubicBezTo>
                              <a:cubicBezTo>
                                <a:pt x="9343" y="16965"/>
                                <a:pt x="9436" y="16856"/>
                                <a:pt x="9492" y="16802"/>
                              </a:cubicBezTo>
                              <a:cubicBezTo>
                                <a:pt x="9548" y="16747"/>
                                <a:pt x="9603" y="16693"/>
                                <a:pt x="9613" y="16693"/>
                              </a:cubicBezTo>
                              <a:cubicBezTo>
                                <a:pt x="9622" y="16747"/>
                                <a:pt x="9622" y="16693"/>
                                <a:pt x="9622" y="16638"/>
                              </a:cubicBezTo>
                              <a:cubicBezTo>
                                <a:pt x="9613" y="16529"/>
                                <a:pt x="9687" y="16312"/>
                                <a:pt x="9743" y="16312"/>
                              </a:cubicBezTo>
                              <a:cubicBezTo>
                                <a:pt x="9761" y="16312"/>
                                <a:pt x="9789" y="16257"/>
                                <a:pt x="9798" y="16203"/>
                              </a:cubicBezTo>
                              <a:cubicBezTo>
                                <a:pt x="9808" y="16149"/>
                                <a:pt x="9863" y="16094"/>
                                <a:pt x="9965" y="16149"/>
                              </a:cubicBezTo>
                              <a:cubicBezTo>
                                <a:pt x="10049" y="16203"/>
                                <a:pt x="10086" y="16149"/>
                                <a:pt x="10040" y="16149"/>
                              </a:cubicBezTo>
                              <a:lnTo>
                                <a:pt x="9965" y="16094"/>
                              </a:lnTo>
                              <a:lnTo>
                                <a:pt x="10040" y="16040"/>
                              </a:lnTo>
                              <a:cubicBezTo>
                                <a:pt x="10077" y="15985"/>
                                <a:pt x="10142" y="15931"/>
                                <a:pt x="10188" y="15877"/>
                              </a:cubicBezTo>
                              <a:lnTo>
                                <a:pt x="10188" y="15877"/>
                              </a:lnTo>
                              <a:cubicBezTo>
                                <a:pt x="10309" y="15713"/>
                                <a:pt x="10569" y="15713"/>
                                <a:pt x="10578" y="15931"/>
                              </a:cubicBezTo>
                              <a:cubicBezTo>
                                <a:pt x="10588" y="16040"/>
                                <a:pt x="10578" y="16094"/>
                                <a:pt x="10523" y="16040"/>
                              </a:cubicBezTo>
                              <a:cubicBezTo>
                                <a:pt x="10476" y="15985"/>
                                <a:pt x="10448" y="16040"/>
                                <a:pt x="10439" y="16149"/>
                              </a:cubicBezTo>
                              <a:cubicBezTo>
                                <a:pt x="10421" y="16312"/>
                                <a:pt x="10272" y="16529"/>
                                <a:pt x="10170" y="16584"/>
                              </a:cubicBezTo>
                              <a:cubicBezTo>
                                <a:pt x="10105" y="16475"/>
                                <a:pt x="10077" y="16475"/>
                                <a:pt x="10077" y="16529"/>
                              </a:cubicBezTo>
                              <a:close/>
                              <a:moveTo>
                                <a:pt x="10235" y="18379"/>
                              </a:moveTo>
                              <a:cubicBezTo>
                                <a:pt x="10226" y="18434"/>
                                <a:pt x="10207" y="18379"/>
                                <a:pt x="10198" y="18379"/>
                              </a:cubicBezTo>
                              <a:cubicBezTo>
                                <a:pt x="10188" y="18325"/>
                                <a:pt x="10198" y="18325"/>
                                <a:pt x="10216" y="18325"/>
                              </a:cubicBezTo>
                              <a:cubicBezTo>
                                <a:pt x="10244" y="18325"/>
                                <a:pt x="10244" y="18325"/>
                                <a:pt x="10235" y="18379"/>
                              </a:cubicBezTo>
                              <a:close/>
                              <a:moveTo>
                                <a:pt x="10244" y="16910"/>
                              </a:moveTo>
                              <a:cubicBezTo>
                                <a:pt x="10226" y="16910"/>
                                <a:pt x="10198" y="16910"/>
                                <a:pt x="10179" y="16910"/>
                              </a:cubicBezTo>
                              <a:cubicBezTo>
                                <a:pt x="10161" y="16910"/>
                                <a:pt x="10179" y="16856"/>
                                <a:pt x="10207" y="16856"/>
                              </a:cubicBezTo>
                              <a:cubicBezTo>
                                <a:pt x="10244" y="16856"/>
                                <a:pt x="10263" y="16856"/>
                                <a:pt x="10244" y="16910"/>
                              </a:cubicBezTo>
                              <a:close/>
                              <a:moveTo>
                                <a:pt x="10291" y="18053"/>
                              </a:moveTo>
                              <a:cubicBezTo>
                                <a:pt x="10281" y="18107"/>
                                <a:pt x="10263" y="18053"/>
                                <a:pt x="10253" y="18053"/>
                              </a:cubicBezTo>
                              <a:cubicBezTo>
                                <a:pt x="10244" y="17998"/>
                                <a:pt x="10253" y="17998"/>
                                <a:pt x="10272" y="17998"/>
                              </a:cubicBezTo>
                              <a:cubicBezTo>
                                <a:pt x="10300" y="17998"/>
                                <a:pt x="10300" y="17998"/>
                                <a:pt x="10291" y="18053"/>
                              </a:cubicBezTo>
                              <a:close/>
                              <a:moveTo>
                                <a:pt x="10393" y="18597"/>
                              </a:moveTo>
                              <a:cubicBezTo>
                                <a:pt x="10328" y="18706"/>
                                <a:pt x="10300" y="18706"/>
                                <a:pt x="10318" y="18597"/>
                              </a:cubicBezTo>
                              <a:cubicBezTo>
                                <a:pt x="10328" y="18543"/>
                                <a:pt x="10356" y="18488"/>
                                <a:pt x="10383" y="18488"/>
                              </a:cubicBezTo>
                              <a:cubicBezTo>
                                <a:pt x="10430" y="18488"/>
                                <a:pt x="10430" y="18543"/>
                                <a:pt x="10393" y="18597"/>
                              </a:cubicBezTo>
                              <a:close/>
                              <a:moveTo>
                                <a:pt x="10356" y="16856"/>
                              </a:moveTo>
                              <a:cubicBezTo>
                                <a:pt x="10309" y="16910"/>
                                <a:pt x="10281" y="16856"/>
                                <a:pt x="10291" y="16802"/>
                              </a:cubicBezTo>
                              <a:cubicBezTo>
                                <a:pt x="10300" y="16747"/>
                                <a:pt x="10318" y="16693"/>
                                <a:pt x="10337" y="16693"/>
                              </a:cubicBezTo>
                              <a:cubicBezTo>
                                <a:pt x="10356" y="16693"/>
                                <a:pt x="10383" y="16638"/>
                                <a:pt x="10393" y="16584"/>
                              </a:cubicBezTo>
                              <a:cubicBezTo>
                                <a:pt x="10411" y="16475"/>
                                <a:pt x="10625" y="16366"/>
                                <a:pt x="10634" y="16475"/>
                              </a:cubicBezTo>
                              <a:cubicBezTo>
                                <a:pt x="10653" y="16584"/>
                                <a:pt x="10486" y="16802"/>
                                <a:pt x="10356" y="16856"/>
                              </a:cubicBezTo>
                              <a:close/>
                              <a:moveTo>
                                <a:pt x="10569" y="15659"/>
                              </a:moveTo>
                              <a:cubicBezTo>
                                <a:pt x="10569" y="15605"/>
                                <a:pt x="10625" y="15550"/>
                                <a:pt x="10708" y="15550"/>
                              </a:cubicBezTo>
                              <a:cubicBezTo>
                                <a:pt x="10848" y="15550"/>
                                <a:pt x="10848" y="15550"/>
                                <a:pt x="10662" y="15768"/>
                              </a:cubicBezTo>
                              <a:cubicBezTo>
                                <a:pt x="10606" y="15822"/>
                                <a:pt x="10569" y="15768"/>
                                <a:pt x="10569" y="15659"/>
                              </a:cubicBezTo>
                              <a:close/>
                              <a:moveTo>
                                <a:pt x="11906" y="16638"/>
                              </a:moveTo>
                              <a:cubicBezTo>
                                <a:pt x="11897" y="16584"/>
                                <a:pt x="11916" y="16529"/>
                                <a:pt x="11934" y="16475"/>
                              </a:cubicBezTo>
                              <a:cubicBezTo>
                                <a:pt x="11971" y="16421"/>
                                <a:pt x="11990" y="16475"/>
                                <a:pt x="11990" y="16584"/>
                              </a:cubicBezTo>
                              <a:cubicBezTo>
                                <a:pt x="11981" y="16693"/>
                                <a:pt x="11916" y="16693"/>
                                <a:pt x="11906" y="16638"/>
                              </a:cubicBezTo>
                              <a:close/>
                              <a:moveTo>
                                <a:pt x="12278" y="16257"/>
                              </a:moveTo>
                              <a:cubicBezTo>
                                <a:pt x="12259" y="16257"/>
                                <a:pt x="12241" y="16257"/>
                                <a:pt x="12222" y="16257"/>
                              </a:cubicBezTo>
                              <a:cubicBezTo>
                                <a:pt x="12213" y="16203"/>
                                <a:pt x="12222" y="16203"/>
                                <a:pt x="12250" y="16203"/>
                              </a:cubicBezTo>
                              <a:cubicBezTo>
                                <a:pt x="12287" y="16203"/>
                                <a:pt x="12296" y="16257"/>
                                <a:pt x="12278" y="16257"/>
                              </a:cubicBezTo>
                              <a:close/>
                              <a:moveTo>
                                <a:pt x="13216" y="15115"/>
                              </a:moveTo>
                              <a:cubicBezTo>
                                <a:pt x="12984" y="15387"/>
                                <a:pt x="12881" y="15441"/>
                                <a:pt x="12742" y="15496"/>
                              </a:cubicBezTo>
                              <a:cubicBezTo>
                                <a:pt x="12659" y="15496"/>
                                <a:pt x="12566" y="15605"/>
                                <a:pt x="12529" y="15659"/>
                              </a:cubicBezTo>
                              <a:cubicBezTo>
                                <a:pt x="12491" y="15713"/>
                                <a:pt x="12417" y="15768"/>
                                <a:pt x="12352" y="15768"/>
                              </a:cubicBezTo>
                              <a:cubicBezTo>
                                <a:pt x="12287" y="15768"/>
                                <a:pt x="12222" y="15822"/>
                                <a:pt x="12204" y="15877"/>
                              </a:cubicBezTo>
                              <a:cubicBezTo>
                                <a:pt x="12185" y="15931"/>
                                <a:pt x="12046" y="15985"/>
                                <a:pt x="11897" y="16040"/>
                              </a:cubicBezTo>
                              <a:cubicBezTo>
                                <a:pt x="11748" y="16094"/>
                                <a:pt x="11609" y="16149"/>
                                <a:pt x="11609" y="16149"/>
                              </a:cubicBezTo>
                              <a:cubicBezTo>
                                <a:pt x="11591" y="16203"/>
                                <a:pt x="11228" y="16529"/>
                                <a:pt x="11163" y="16529"/>
                              </a:cubicBezTo>
                              <a:cubicBezTo>
                                <a:pt x="11098" y="16529"/>
                                <a:pt x="11117" y="16366"/>
                                <a:pt x="11191" y="16257"/>
                              </a:cubicBezTo>
                              <a:cubicBezTo>
                                <a:pt x="11219" y="16203"/>
                                <a:pt x="11173" y="16203"/>
                                <a:pt x="11098" y="16257"/>
                              </a:cubicBezTo>
                              <a:cubicBezTo>
                                <a:pt x="10848" y="16366"/>
                                <a:pt x="10746" y="16421"/>
                                <a:pt x="10727" y="16529"/>
                              </a:cubicBezTo>
                              <a:cubicBezTo>
                                <a:pt x="10708" y="16638"/>
                                <a:pt x="10681" y="16638"/>
                                <a:pt x="10681" y="16529"/>
                              </a:cubicBezTo>
                              <a:cubicBezTo>
                                <a:pt x="10681" y="16475"/>
                                <a:pt x="10690" y="16421"/>
                                <a:pt x="10708" y="16421"/>
                              </a:cubicBezTo>
                              <a:cubicBezTo>
                                <a:pt x="10727" y="16421"/>
                                <a:pt x="10736" y="16366"/>
                                <a:pt x="10727" y="16312"/>
                              </a:cubicBezTo>
                              <a:cubicBezTo>
                                <a:pt x="10727" y="16203"/>
                                <a:pt x="10950" y="15877"/>
                                <a:pt x="10978" y="15985"/>
                              </a:cubicBezTo>
                              <a:cubicBezTo>
                                <a:pt x="10987" y="15985"/>
                                <a:pt x="10987" y="15985"/>
                                <a:pt x="10987" y="15931"/>
                              </a:cubicBezTo>
                              <a:cubicBezTo>
                                <a:pt x="10987" y="15877"/>
                                <a:pt x="10996" y="15822"/>
                                <a:pt x="11006" y="15877"/>
                              </a:cubicBezTo>
                              <a:cubicBezTo>
                                <a:pt x="11015" y="15931"/>
                                <a:pt x="11033" y="15877"/>
                                <a:pt x="11043" y="15822"/>
                              </a:cubicBezTo>
                              <a:cubicBezTo>
                                <a:pt x="11061" y="15713"/>
                                <a:pt x="11340" y="15496"/>
                                <a:pt x="11377" y="15550"/>
                              </a:cubicBezTo>
                              <a:cubicBezTo>
                                <a:pt x="11386" y="15550"/>
                                <a:pt x="11433" y="15496"/>
                                <a:pt x="11479" y="15387"/>
                              </a:cubicBezTo>
                              <a:cubicBezTo>
                                <a:pt x="11535" y="15278"/>
                                <a:pt x="11572" y="15278"/>
                                <a:pt x="11572" y="15332"/>
                              </a:cubicBezTo>
                              <a:cubicBezTo>
                                <a:pt x="11572" y="15387"/>
                                <a:pt x="11609" y="15441"/>
                                <a:pt x="11646" y="15441"/>
                              </a:cubicBezTo>
                              <a:cubicBezTo>
                                <a:pt x="11702" y="15441"/>
                                <a:pt x="11702" y="15441"/>
                                <a:pt x="11665" y="15332"/>
                              </a:cubicBezTo>
                              <a:cubicBezTo>
                                <a:pt x="11637" y="15278"/>
                                <a:pt x="11674" y="15224"/>
                                <a:pt x="11776" y="15224"/>
                              </a:cubicBezTo>
                              <a:cubicBezTo>
                                <a:pt x="11860" y="15224"/>
                                <a:pt x="11953" y="15169"/>
                                <a:pt x="11981" y="15169"/>
                              </a:cubicBezTo>
                              <a:cubicBezTo>
                                <a:pt x="12009" y="15169"/>
                                <a:pt x="12157" y="15115"/>
                                <a:pt x="12315" y="15060"/>
                              </a:cubicBezTo>
                              <a:cubicBezTo>
                                <a:pt x="12473" y="15006"/>
                                <a:pt x="12668" y="14952"/>
                                <a:pt x="12751" y="14952"/>
                              </a:cubicBezTo>
                              <a:lnTo>
                                <a:pt x="12751" y="14952"/>
                              </a:lnTo>
                              <a:cubicBezTo>
                                <a:pt x="13346" y="14843"/>
                                <a:pt x="13457" y="14843"/>
                                <a:pt x="13216" y="15115"/>
                              </a:cubicBezTo>
                              <a:close/>
                              <a:moveTo>
                                <a:pt x="17246" y="16094"/>
                              </a:moveTo>
                              <a:cubicBezTo>
                                <a:pt x="17265" y="16149"/>
                                <a:pt x="17246" y="16203"/>
                                <a:pt x="17200" y="16203"/>
                              </a:cubicBezTo>
                              <a:cubicBezTo>
                                <a:pt x="17162" y="16203"/>
                                <a:pt x="17135" y="16203"/>
                                <a:pt x="17135" y="16149"/>
                              </a:cubicBezTo>
                              <a:cubicBezTo>
                                <a:pt x="17135" y="16094"/>
                                <a:pt x="17227" y="16040"/>
                                <a:pt x="17246" y="16094"/>
                              </a:cubicBezTo>
                              <a:close/>
                              <a:moveTo>
                                <a:pt x="17135" y="16312"/>
                              </a:moveTo>
                              <a:cubicBezTo>
                                <a:pt x="17144" y="16312"/>
                                <a:pt x="17153" y="16366"/>
                                <a:pt x="17153" y="16421"/>
                              </a:cubicBezTo>
                              <a:cubicBezTo>
                                <a:pt x="17153" y="16475"/>
                                <a:pt x="17144" y="16529"/>
                                <a:pt x="17135" y="16529"/>
                              </a:cubicBezTo>
                              <a:cubicBezTo>
                                <a:pt x="17125" y="16529"/>
                                <a:pt x="17116" y="16475"/>
                                <a:pt x="17116" y="16421"/>
                              </a:cubicBezTo>
                              <a:cubicBezTo>
                                <a:pt x="17116" y="16366"/>
                                <a:pt x="17125" y="16312"/>
                                <a:pt x="17135" y="16312"/>
                              </a:cubicBezTo>
                              <a:close/>
                              <a:moveTo>
                                <a:pt x="16717" y="15931"/>
                              </a:moveTo>
                              <a:cubicBezTo>
                                <a:pt x="16726" y="15985"/>
                                <a:pt x="16754" y="15985"/>
                                <a:pt x="16791" y="15985"/>
                              </a:cubicBezTo>
                              <a:cubicBezTo>
                                <a:pt x="16828" y="15985"/>
                                <a:pt x="16847" y="15985"/>
                                <a:pt x="16847" y="16040"/>
                              </a:cubicBezTo>
                              <a:cubicBezTo>
                                <a:pt x="16847" y="16094"/>
                                <a:pt x="16735" y="16094"/>
                                <a:pt x="16605" y="16149"/>
                              </a:cubicBezTo>
                              <a:cubicBezTo>
                                <a:pt x="16475" y="16149"/>
                                <a:pt x="16382" y="16149"/>
                                <a:pt x="16392" y="16094"/>
                              </a:cubicBezTo>
                              <a:cubicBezTo>
                                <a:pt x="16410" y="15985"/>
                                <a:pt x="16707" y="15822"/>
                                <a:pt x="16717" y="15931"/>
                              </a:cubicBezTo>
                              <a:close/>
                              <a:moveTo>
                                <a:pt x="15184" y="15659"/>
                              </a:moveTo>
                              <a:cubicBezTo>
                                <a:pt x="15212" y="15605"/>
                                <a:pt x="15231" y="15659"/>
                                <a:pt x="15222" y="15713"/>
                              </a:cubicBezTo>
                              <a:cubicBezTo>
                                <a:pt x="15212" y="15768"/>
                                <a:pt x="15194" y="15822"/>
                                <a:pt x="15175" y="15768"/>
                              </a:cubicBezTo>
                              <a:cubicBezTo>
                                <a:pt x="15138" y="15713"/>
                                <a:pt x="15147" y="15713"/>
                                <a:pt x="15184" y="15659"/>
                              </a:cubicBezTo>
                              <a:close/>
                              <a:moveTo>
                                <a:pt x="15045" y="13863"/>
                              </a:moveTo>
                              <a:lnTo>
                                <a:pt x="15045" y="13863"/>
                              </a:lnTo>
                              <a:cubicBezTo>
                                <a:pt x="15054" y="13755"/>
                                <a:pt x="15110" y="13755"/>
                                <a:pt x="15138" y="13863"/>
                              </a:cubicBezTo>
                              <a:cubicBezTo>
                                <a:pt x="15157" y="13918"/>
                                <a:pt x="15157" y="13972"/>
                                <a:pt x="15138" y="14027"/>
                              </a:cubicBezTo>
                              <a:cubicBezTo>
                                <a:pt x="15101" y="14136"/>
                                <a:pt x="15036" y="14027"/>
                                <a:pt x="15045" y="13863"/>
                              </a:cubicBezTo>
                              <a:close/>
                              <a:moveTo>
                                <a:pt x="14971" y="15278"/>
                              </a:moveTo>
                              <a:cubicBezTo>
                                <a:pt x="14980" y="15278"/>
                                <a:pt x="14999" y="15332"/>
                                <a:pt x="15017" y="15387"/>
                              </a:cubicBezTo>
                              <a:cubicBezTo>
                                <a:pt x="15036" y="15441"/>
                                <a:pt x="15036" y="15496"/>
                                <a:pt x="15027" y="15496"/>
                              </a:cubicBezTo>
                              <a:cubicBezTo>
                                <a:pt x="15017" y="15496"/>
                                <a:pt x="14999" y="15441"/>
                                <a:pt x="14980" y="15387"/>
                              </a:cubicBezTo>
                              <a:cubicBezTo>
                                <a:pt x="14971" y="15332"/>
                                <a:pt x="14962" y="15278"/>
                                <a:pt x="14971" y="15278"/>
                              </a:cubicBezTo>
                              <a:close/>
                              <a:moveTo>
                                <a:pt x="14934" y="15441"/>
                              </a:moveTo>
                              <a:cubicBezTo>
                                <a:pt x="14924" y="15496"/>
                                <a:pt x="14906" y="15496"/>
                                <a:pt x="14887" y="15441"/>
                              </a:cubicBezTo>
                              <a:cubicBezTo>
                                <a:pt x="14878" y="15387"/>
                                <a:pt x="14887" y="15387"/>
                                <a:pt x="14906" y="15387"/>
                              </a:cubicBezTo>
                              <a:cubicBezTo>
                                <a:pt x="14924" y="15387"/>
                                <a:pt x="14943" y="15387"/>
                                <a:pt x="14934" y="15441"/>
                              </a:cubicBezTo>
                              <a:close/>
                              <a:moveTo>
                                <a:pt x="15073" y="15877"/>
                              </a:moveTo>
                              <a:cubicBezTo>
                                <a:pt x="15045" y="15985"/>
                                <a:pt x="14934" y="16040"/>
                                <a:pt x="14952" y="15931"/>
                              </a:cubicBezTo>
                              <a:cubicBezTo>
                                <a:pt x="14952" y="15931"/>
                                <a:pt x="14989" y="15877"/>
                                <a:pt x="15027" y="15822"/>
                              </a:cubicBezTo>
                              <a:cubicBezTo>
                                <a:pt x="15073" y="15822"/>
                                <a:pt x="15092" y="15822"/>
                                <a:pt x="15073" y="15877"/>
                              </a:cubicBezTo>
                              <a:close/>
                              <a:moveTo>
                                <a:pt x="15212" y="17128"/>
                              </a:moveTo>
                              <a:cubicBezTo>
                                <a:pt x="15203" y="17237"/>
                                <a:pt x="15138" y="17237"/>
                                <a:pt x="15138" y="17128"/>
                              </a:cubicBezTo>
                              <a:cubicBezTo>
                                <a:pt x="15138" y="17019"/>
                                <a:pt x="15203" y="16910"/>
                                <a:pt x="15212" y="16965"/>
                              </a:cubicBezTo>
                              <a:cubicBezTo>
                                <a:pt x="15222" y="17019"/>
                                <a:pt x="15222" y="17128"/>
                                <a:pt x="15212" y="17128"/>
                              </a:cubicBezTo>
                              <a:close/>
                              <a:moveTo>
                                <a:pt x="15287" y="16802"/>
                              </a:moveTo>
                              <a:cubicBezTo>
                                <a:pt x="15259" y="16802"/>
                                <a:pt x="15249" y="16747"/>
                                <a:pt x="15259" y="16638"/>
                              </a:cubicBezTo>
                              <a:cubicBezTo>
                                <a:pt x="15287" y="16475"/>
                                <a:pt x="15324" y="16475"/>
                                <a:pt x="15324" y="16638"/>
                              </a:cubicBezTo>
                              <a:cubicBezTo>
                                <a:pt x="15333" y="16747"/>
                                <a:pt x="15314" y="16802"/>
                                <a:pt x="15287" y="16802"/>
                              </a:cubicBezTo>
                              <a:close/>
                              <a:moveTo>
                                <a:pt x="15389" y="17400"/>
                              </a:moveTo>
                              <a:cubicBezTo>
                                <a:pt x="15370" y="17400"/>
                                <a:pt x="15389" y="17346"/>
                                <a:pt x="15417" y="17346"/>
                              </a:cubicBezTo>
                              <a:cubicBezTo>
                                <a:pt x="15454" y="17346"/>
                                <a:pt x="15463" y="17346"/>
                                <a:pt x="15444" y="17400"/>
                              </a:cubicBezTo>
                              <a:cubicBezTo>
                                <a:pt x="15435" y="17454"/>
                                <a:pt x="15407" y="17454"/>
                                <a:pt x="15389" y="17400"/>
                              </a:cubicBezTo>
                              <a:close/>
                              <a:moveTo>
                                <a:pt x="15519" y="18379"/>
                              </a:moveTo>
                              <a:cubicBezTo>
                                <a:pt x="15472" y="18488"/>
                                <a:pt x="15435" y="18488"/>
                                <a:pt x="15444" y="18379"/>
                              </a:cubicBezTo>
                              <a:cubicBezTo>
                                <a:pt x="15454" y="18325"/>
                                <a:pt x="15472" y="18271"/>
                                <a:pt x="15500" y="18271"/>
                              </a:cubicBezTo>
                              <a:cubicBezTo>
                                <a:pt x="15547" y="18325"/>
                                <a:pt x="15547" y="18325"/>
                                <a:pt x="15519" y="18379"/>
                              </a:cubicBezTo>
                              <a:close/>
                              <a:moveTo>
                                <a:pt x="15630" y="17618"/>
                              </a:moveTo>
                              <a:cubicBezTo>
                                <a:pt x="15621" y="17672"/>
                                <a:pt x="15602" y="17672"/>
                                <a:pt x="15584" y="17618"/>
                              </a:cubicBezTo>
                              <a:cubicBezTo>
                                <a:pt x="15565" y="17563"/>
                                <a:pt x="15584" y="17563"/>
                                <a:pt x="15602" y="17563"/>
                              </a:cubicBezTo>
                              <a:cubicBezTo>
                                <a:pt x="15639" y="17563"/>
                                <a:pt x="15649" y="17618"/>
                                <a:pt x="15630" y="17618"/>
                              </a:cubicBezTo>
                              <a:close/>
                              <a:moveTo>
                                <a:pt x="15714" y="18379"/>
                              </a:moveTo>
                              <a:cubicBezTo>
                                <a:pt x="15695" y="18379"/>
                                <a:pt x="15686" y="18325"/>
                                <a:pt x="15686" y="18271"/>
                              </a:cubicBezTo>
                              <a:cubicBezTo>
                                <a:pt x="15695" y="18216"/>
                                <a:pt x="15704" y="18162"/>
                                <a:pt x="15714" y="18162"/>
                              </a:cubicBezTo>
                              <a:cubicBezTo>
                                <a:pt x="15723" y="18162"/>
                                <a:pt x="15732" y="18216"/>
                                <a:pt x="15742" y="18271"/>
                              </a:cubicBezTo>
                              <a:cubicBezTo>
                                <a:pt x="15751" y="18325"/>
                                <a:pt x="15742" y="18379"/>
                                <a:pt x="15714" y="18379"/>
                              </a:cubicBezTo>
                              <a:close/>
                              <a:moveTo>
                                <a:pt x="15472" y="16584"/>
                              </a:moveTo>
                              <a:cubicBezTo>
                                <a:pt x="15435" y="16475"/>
                                <a:pt x="15398" y="16312"/>
                                <a:pt x="15389" y="16203"/>
                              </a:cubicBezTo>
                              <a:cubicBezTo>
                                <a:pt x="15370" y="16040"/>
                                <a:pt x="15352" y="15985"/>
                                <a:pt x="15296" y="15985"/>
                              </a:cubicBezTo>
                              <a:cubicBezTo>
                                <a:pt x="15240" y="15985"/>
                                <a:pt x="15231" y="15931"/>
                                <a:pt x="15249" y="15877"/>
                              </a:cubicBezTo>
                              <a:cubicBezTo>
                                <a:pt x="15277" y="15713"/>
                                <a:pt x="15565" y="15605"/>
                                <a:pt x="15547" y="15768"/>
                              </a:cubicBezTo>
                              <a:cubicBezTo>
                                <a:pt x="15537" y="15877"/>
                                <a:pt x="15547" y="15877"/>
                                <a:pt x="15565" y="15822"/>
                              </a:cubicBezTo>
                              <a:cubicBezTo>
                                <a:pt x="15621" y="15713"/>
                                <a:pt x="15890" y="15659"/>
                                <a:pt x="15955" y="15768"/>
                              </a:cubicBezTo>
                              <a:cubicBezTo>
                                <a:pt x="15992" y="15822"/>
                                <a:pt x="16020" y="15931"/>
                                <a:pt x="16029" y="16040"/>
                              </a:cubicBezTo>
                              <a:cubicBezTo>
                                <a:pt x="16039" y="16257"/>
                                <a:pt x="16039" y="16203"/>
                                <a:pt x="16048" y="15985"/>
                              </a:cubicBezTo>
                              <a:cubicBezTo>
                                <a:pt x="16048" y="15768"/>
                                <a:pt x="16057" y="15713"/>
                                <a:pt x="16132" y="15822"/>
                              </a:cubicBezTo>
                              <a:cubicBezTo>
                                <a:pt x="16178" y="15877"/>
                                <a:pt x="16243" y="15877"/>
                                <a:pt x="16271" y="15877"/>
                              </a:cubicBezTo>
                              <a:cubicBezTo>
                                <a:pt x="16299" y="15877"/>
                                <a:pt x="16327" y="15931"/>
                                <a:pt x="16327" y="15985"/>
                              </a:cubicBezTo>
                              <a:cubicBezTo>
                                <a:pt x="16327" y="16040"/>
                                <a:pt x="16271" y="16094"/>
                                <a:pt x="16206" y="16094"/>
                              </a:cubicBezTo>
                              <a:cubicBezTo>
                                <a:pt x="16141" y="16094"/>
                                <a:pt x="16104" y="16149"/>
                                <a:pt x="16122" y="16149"/>
                              </a:cubicBezTo>
                              <a:cubicBezTo>
                                <a:pt x="16197" y="16257"/>
                                <a:pt x="16141" y="16366"/>
                                <a:pt x="15964" y="16366"/>
                              </a:cubicBezTo>
                              <a:cubicBezTo>
                                <a:pt x="15862" y="16366"/>
                                <a:pt x="15779" y="16312"/>
                                <a:pt x="15779" y="16257"/>
                              </a:cubicBezTo>
                              <a:cubicBezTo>
                                <a:pt x="15779" y="16149"/>
                                <a:pt x="15816" y="16149"/>
                                <a:pt x="15862" y="16149"/>
                              </a:cubicBezTo>
                              <a:cubicBezTo>
                                <a:pt x="15872" y="16149"/>
                                <a:pt x="15881" y="16094"/>
                                <a:pt x="15881" y="16040"/>
                              </a:cubicBezTo>
                              <a:cubicBezTo>
                                <a:pt x="15881" y="15985"/>
                                <a:pt x="15834" y="15931"/>
                                <a:pt x="15769" y="15931"/>
                              </a:cubicBezTo>
                              <a:cubicBezTo>
                                <a:pt x="15677" y="15931"/>
                                <a:pt x="15667" y="15931"/>
                                <a:pt x="15695" y="16040"/>
                              </a:cubicBezTo>
                              <a:cubicBezTo>
                                <a:pt x="15732" y="16149"/>
                                <a:pt x="15751" y="16312"/>
                                <a:pt x="15723" y="16312"/>
                              </a:cubicBezTo>
                              <a:cubicBezTo>
                                <a:pt x="15714" y="16312"/>
                                <a:pt x="15704" y="16366"/>
                                <a:pt x="15704" y="16475"/>
                              </a:cubicBezTo>
                              <a:cubicBezTo>
                                <a:pt x="15704" y="16584"/>
                                <a:pt x="15723" y="16638"/>
                                <a:pt x="15732" y="16638"/>
                              </a:cubicBezTo>
                              <a:cubicBezTo>
                                <a:pt x="15751" y="16638"/>
                                <a:pt x="15769" y="16693"/>
                                <a:pt x="15779" y="16747"/>
                              </a:cubicBezTo>
                              <a:cubicBezTo>
                                <a:pt x="15797" y="17019"/>
                                <a:pt x="15547" y="16802"/>
                                <a:pt x="15472" y="16584"/>
                              </a:cubicBezTo>
                              <a:close/>
                              <a:moveTo>
                                <a:pt x="15853" y="18379"/>
                              </a:moveTo>
                              <a:cubicBezTo>
                                <a:pt x="15834" y="18379"/>
                                <a:pt x="15816" y="18379"/>
                                <a:pt x="15797" y="18379"/>
                              </a:cubicBezTo>
                              <a:cubicBezTo>
                                <a:pt x="15788" y="18325"/>
                                <a:pt x="15797" y="18325"/>
                                <a:pt x="15825" y="18325"/>
                              </a:cubicBezTo>
                              <a:cubicBezTo>
                                <a:pt x="15862" y="18325"/>
                                <a:pt x="15872" y="18325"/>
                                <a:pt x="15853" y="18379"/>
                              </a:cubicBezTo>
                              <a:close/>
                              <a:moveTo>
                                <a:pt x="15937" y="17237"/>
                              </a:moveTo>
                              <a:cubicBezTo>
                                <a:pt x="15909" y="17237"/>
                                <a:pt x="15890" y="17182"/>
                                <a:pt x="15890" y="17128"/>
                              </a:cubicBezTo>
                              <a:cubicBezTo>
                                <a:pt x="15890" y="17074"/>
                                <a:pt x="15909" y="17019"/>
                                <a:pt x="15937" y="17019"/>
                              </a:cubicBezTo>
                              <a:cubicBezTo>
                                <a:pt x="15964" y="17019"/>
                                <a:pt x="15983" y="17074"/>
                                <a:pt x="15983" y="17128"/>
                              </a:cubicBezTo>
                              <a:cubicBezTo>
                                <a:pt x="15983" y="17182"/>
                                <a:pt x="15964" y="17237"/>
                                <a:pt x="15937" y="17237"/>
                              </a:cubicBezTo>
                              <a:close/>
                              <a:moveTo>
                                <a:pt x="15881" y="16856"/>
                              </a:moveTo>
                              <a:cubicBezTo>
                                <a:pt x="15825" y="16910"/>
                                <a:pt x="15807" y="16910"/>
                                <a:pt x="15807" y="16747"/>
                              </a:cubicBezTo>
                              <a:cubicBezTo>
                                <a:pt x="15807" y="16693"/>
                                <a:pt x="15825" y="16584"/>
                                <a:pt x="15844" y="16529"/>
                              </a:cubicBezTo>
                              <a:cubicBezTo>
                                <a:pt x="15899" y="16421"/>
                                <a:pt x="15946" y="16475"/>
                                <a:pt x="15983" y="16584"/>
                              </a:cubicBezTo>
                              <a:cubicBezTo>
                                <a:pt x="16011" y="16747"/>
                                <a:pt x="15992" y="16747"/>
                                <a:pt x="15881" y="16856"/>
                              </a:cubicBezTo>
                              <a:close/>
                              <a:moveTo>
                                <a:pt x="16169" y="17835"/>
                              </a:moveTo>
                              <a:cubicBezTo>
                                <a:pt x="16150" y="17944"/>
                                <a:pt x="16067" y="17781"/>
                                <a:pt x="16076" y="17672"/>
                              </a:cubicBezTo>
                              <a:cubicBezTo>
                                <a:pt x="16085" y="17618"/>
                                <a:pt x="16104" y="17563"/>
                                <a:pt x="16132" y="17563"/>
                              </a:cubicBezTo>
                              <a:cubicBezTo>
                                <a:pt x="16178" y="17563"/>
                                <a:pt x="16178" y="17563"/>
                                <a:pt x="16141" y="17672"/>
                              </a:cubicBezTo>
                              <a:cubicBezTo>
                                <a:pt x="16104" y="17781"/>
                                <a:pt x="16104" y="17781"/>
                                <a:pt x="16141" y="17781"/>
                              </a:cubicBezTo>
                              <a:cubicBezTo>
                                <a:pt x="16169" y="17781"/>
                                <a:pt x="16178" y="17781"/>
                                <a:pt x="16169" y="17835"/>
                              </a:cubicBezTo>
                              <a:close/>
                              <a:moveTo>
                                <a:pt x="16382" y="17998"/>
                              </a:moveTo>
                              <a:cubicBezTo>
                                <a:pt x="16364" y="18053"/>
                                <a:pt x="16345" y="18107"/>
                                <a:pt x="16336" y="18107"/>
                              </a:cubicBezTo>
                              <a:cubicBezTo>
                                <a:pt x="16327" y="18107"/>
                                <a:pt x="16327" y="18053"/>
                                <a:pt x="16345" y="17998"/>
                              </a:cubicBezTo>
                              <a:cubicBezTo>
                                <a:pt x="16364" y="17944"/>
                                <a:pt x="16382" y="17890"/>
                                <a:pt x="16392" y="17890"/>
                              </a:cubicBezTo>
                              <a:cubicBezTo>
                                <a:pt x="16401" y="17890"/>
                                <a:pt x="16401" y="17944"/>
                                <a:pt x="16382" y="17998"/>
                              </a:cubicBezTo>
                              <a:close/>
                              <a:moveTo>
                                <a:pt x="16447" y="18543"/>
                              </a:moveTo>
                              <a:cubicBezTo>
                                <a:pt x="16429" y="18488"/>
                                <a:pt x="16420" y="18488"/>
                                <a:pt x="16420" y="18434"/>
                              </a:cubicBezTo>
                              <a:cubicBezTo>
                                <a:pt x="16420" y="18434"/>
                                <a:pt x="16429" y="18379"/>
                                <a:pt x="16447" y="18379"/>
                              </a:cubicBezTo>
                              <a:cubicBezTo>
                                <a:pt x="16466" y="18379"/>
                                <a:pt x="16475" y="18434"/>
                                <a:pt x="16475" y="18488"/>
                              </a:cubicBezTo>
                              <a:cubicBezTo>
                                <a:pt x="16475" y="18543"/>
                                <a:pt x="16457" y="18543"/>
                                <a:pt x="16447" y="18543"/>
                              </a:cubicBezTo>
                              <a:close/>
                              <a:moveTo>
                                <a:pt x="16531" y="17563"/>
                              </a:moveTo>
                              <a:cubicBezTo>
                                <a:pt x="16503" y="17563"/>
                                <a:pt x="16485" y="17509"/>
                                <a:pt x="16485" y="17509"/>
                              </a:cubicBezTo>
                              <a:cubicBezTo>
                                <a:pt x="16485" y="17454"/>
                                <a:pt x="16420" y="17454"/>
                                <a:pt x="16336" y="17400"/>
                              </a:cubicBezTo>
                              <a:cubicBezTo>
                                <a:pt x="16141" y="17400"/>
                                <a:pt x="16039" y="17291"/>
                                <a:pt x="16029" y="17182"/>
                              </a:cubicBezTo>
                              <a:cubicBezTo>
                                <a:pt x="16029" y="17128"/>
                                <a:pt x="16039" y="17074"/>
                                <a:pt x="16048" y="17074"/>
                              </a:cubicBezTo>
                              <a:cubicBezTo>
                                <a:pt x="16067" y="17074"/>
                                <a:pt x="16076" y="17019"/>
                                <a:pt x="16076" y="16965"/>
                              </a:cubicBezTo>
                              <a:cubicBezTo>
                                <a:pt x="16076" y="16747"/>
                                <a:pt x="16280" y="16529"/>
                                <a:pt x="16568" y="16421"/>
                              </a:cubicBezTo>
                              <a:lnTo>
                                <a:pt x="16568" y="16421"/>
                              </a:lnTo>
                              <a:cubicBezTo>
                                <a:pt x="16735" y="16366"/>
                                <a:pt x="16893" y="16312"/>
                                <a:pt x="16912" y="16257"/>
                              </a:cubicBezTo>
                              <a:cubicBezTo>
                                <a:pt x="16930" y="16203"/>
                                <a:pt x="16967" y="16257"/>
                                <a:pt x="16986" y="16366"/>
                              </a:cubicBezTo>
                              <a:cubicBezTo>
                                <a:pt x="17005" y="16475"/>
                                <a:pt x="17042" y="16475"/>
                                <a:pt x="17060" y="16475"/>
                              </a:cubicBezTo>
                              <a:cubicBezTo>
                                <a:pt x="17079" y="16421"/>
                                <a:pt x="17088" y="16475"/>
                                <a:pt x="17088" y="16529"/>
                              </a:cubicBezTo>
                              <a:cubicBezTo>
                                <a:pt x="17088" y="16584"/>
                                <a:pt x="16986" y="16693"/>
                                <a:pt x="16856" y="16802"/>
                              </a:cubicBezTo>
                              <a:cubicBezTo>
                                <a:pt x="16726" y="16910"/>
                                <a:pt x="16615" y="17019"/>
                                <a:pt x="16615" y="17019"/>
                              </a:cubicBezTo>
                              <a:cubicBezTo>
                                <a:pt x="16577" y="17182"/>
                                <a:pt x="16615" y="17291"/>
                                <a:pt x="16707" y="17291"/>
                              </a:cubicBezTo>
                              <a:cubicBezTo>
                                <a:pt x="16772" y="17291"/>
                                <a:pt x="16810" y="17346"/>
                                <a:pt x="16800" y="17400"/>
                              </a:cubicBezTo>
                              <a:cubicBezTo>
                                <a:pt x="16791" y="17454"/>
                                <a:pt x="16772" y="17509"/>
                                <a:pt x="16745" y="17509"/>
                              </a:cubicBezTo>
                              <a:cubicBezTo>
                                <a:pt x="16717" y="17509"/>
                                <a:pt x="16698" y="17563"/>
                                <a:pt x="16698" y="17618"/>
                              </a:cubicBezTo>
                              <a:cubicBezTo>
                                <a:pt x="16698" y="17672"/>
                                <a:pt x="16735" y="17726"/>
                                <a:pt x="16782" y="17726"/>
                              </a:cubicBezTo>
                              <a:cubicBezTo>
                                <a:pt x="16856" y="17726"/>
                                <a:pt x="16865" y="17726"/>
                                <a:pt x="16819" y="17835"/>
                              </a:cubicBezTo>
                              <a:cubicBezTo>
                                <a:pt x="16763" y="17944"/>
                                <a:pt x="16587" y="17835"/>
                                <a:pt x="16568" y="17726"/>
                              </a:cubicBezTo>
                              <a:cubicBezTo>
                                <a:pt x="16577" y="17618"/>
                                <a:pt x="16559" y="17563"/>
                                <a:pt x="16531" y="17563"/>
                              </a:cubicBezTo>
                              <a:close/>
                              <a:moveTo>
                                <a:pt x="11433" y="16149"/>
                              </a:moveTo>
                              <a:cubicBezTo>
                                <a:pt x="11442" y="16203"/>
                                <a:pt x="11451" y="16203"/>
                                <a:pt x="11470" y="16149"/>
                              </a:cubicBezTo>
                              <a:cubicBezTo>
                                <a:pt x="11488" y="16094"/>
                                <a:pt x="11479" y="16094"/>
                                <a:pt x="11461" y="16094"/>
                              </a:cubicBezTo>
                              <a:cubicBezTo>
                                <a:pt x="11433" y="16094"/>
                                <a:pt x="11423" y="16149"/>
                                <a:pt x="11433" y="16149"/>
                              </a:cubicBezTo>
                              <a:close/>
                              <a:moveTo>
                                <a:pt x="11498" y="15877"/>
                              </a:moveTo>
                              <a:cubicBezTo>
                                <a:pt x="11470" y="15877"/>
                                <a:pt x="11461" y="15931"/>
                                <a:pt x="11479" y="15931"/>
                              </a:cubicBezTo>
                              <a:cubicBezTo>
                                <a:pt x="11498" y="15931"/>
                                <a:pt x="11507" y="16040"/>
                                <a:pt x="11507" y="16094"/>
                              </a:cubicBezTo>
                              <a:cubicBezTo>
                                <a:pt x="11507" y="16149"/>
                                <a:pt x="11516" y="16149"/>
                                <a:pt x="11526" y="16149"/>
                              </a:cubicBezTo>
                              <a:cubicBezTo>
                                <a:pt x="11535" y="16149"/>
                                <a:pt x="11544" y="16040"/>
                                <a:pt x="11544" y="15985"/>
                              </a:cubicBezTo>
                              <a:cubicBezTo>
                                <a:pt x="11544" y="15931"/>
                                <a:pt x="11526" y="15877"/>
                                <a:pt x="11498" y="15877"/>
                              </a:cubicBezTo>
                              <a:close/>
                              <a:moveTo>
                                <a:pt x="5629" y="16421"/>
                              </a:moveTo>
                              <a:cubicBezTo>
                                <a:pt x="5638" y="16366"/>
                                <a:pt x="5629" y="16312"/>
                                <a:pt x="5620" y="16312"/>
                              </a:cubicBezTo>
                              <a:cubicBezTo>
                                <a:pt x="5610" y="16312"/>
                                <a:pt x="5601" y="16366"/>
                                <a:pt x="5592" y="16421"/>
                              </a:cubicBezTo>
                              <a:cubicBezTo>
                                <a:pt x="5582" y="16475"/>
                                <a:pt x="5592" y="16529"/>
                                <a:pt x="5601" y="16529"/>
                              </a:cubicBezTo>
                              <a:cubicBezTo>
                                <a:pt x="5610" y="16529"/>
                                <a:pt x="5629" y="16475"/>
                                <a:pt x="5629" y="16421"/>
                              </a:cubicBezTo>
                              <a:close/>
                              <a:moveTo>
                                <a:pt x="10393" y="9076"/>
                              </a:moveTo>
                              <a:cubicBezTo>
                                <a:pt x="10402" y="9021"/>
                                <a:pt x="10393" y="9021"/>
                                <a:pt x="10374" y="9021"/>
                              </a:cubicBezTo>
                              <a:cubicBezTo>
                                <a:pt x="10356" y="9021"/>
                                <a:pt x="10337" y="9021"/>
                                <a:pt x="10356" y="9076"/>
                              </a:cubicBezTo>
                              <a:cubicBezTo>
                                <a:pt x="10374" y="9130"/>
                                <a:pt x="10383" y="9076"/>
                                <a:pt x="10393" y="9076"/>
                              </a:cubicBezTo>
                              <a:close/>
                              <a:moveTo>
                                <a:pt x="10681" y="13374"/>
                              </a:moveTo>
                              <a:cubicBezTo>
                                <a:pt x="10708" y="13319"/>
                                <a:pt x="10755" y="13265"/>
                                <a:pt x="10783" y="13265"/>
                              </a:cubicBezTo>
                              <a:cubicBezTo>
                                <a:pt x="10811" y="13265"/>
                                <a:pt x="10848" y="13211"/>
                                <a:pt x="10866" y="13211"/>
                              </a:cubicBezTo>
                              <a:cubicBezTo>
                                <a:pt x="10894" y="13156"/>
                                <a:pt x="10894" y="13102"/>
                                <a:pt x="10857" y="13047"/>
                              </a:cubicBezTo>
                              <a:cubicBezTo>
                                <a:pt x="10773" y="12884"/>
                                <a:pt x="10588" y="13156"/>
                                <a:pt x="10625" y="13374"/>
                              </a:cubicBezTo>
                              <a:cubicBezTo>
                                <a:pt x="10625" y="13483"/>
                                <a:pt x="10643" y="13483"/>
                                <a:pt x="10681" y="13374"/>
                              </a:cubicBezTo>
                              <a:close/>
                              <a:moveTo>
                                <a:pt x="10272" y="6464"/>
                              </a:moveTo>
                              <a:cubicBezTo>
                                <a:pt x="10291" y="6464"/>
                                <a:pt x="10309" y="6355"/>
                                <a:pt x="10309" y="6301"/>
                              </a:cubicBezTo>
                              <a:cubicBezTo>
                                <a:pt x="10318" y="6138"/>
                                <a:pt x="10291" y="6138"/>
                                <a:pt x="10263" y="6355"/>
                              </a:cubicBezTo>
                              <a:cubicBezTo>
                                <a:pt x="10244" y="6518"/>
                                <a:pt x="10244" y="6518"/>
                                <a:pt x="10272" y="6464"/>
                              </a:cubicBezTo>
                              <a:close/>
                              <a:moveTo>
                                <a:pt x="10421" y="370"/>
                              </a:moveTo>
                              <a:cubicBezTo>
                                <a:pt x="10448" y="261"/>
                                <a:pt x="10476" y="153"/>
                                <a:pt x="10476" y="98"/>
                              </a:cubicBezTo>
                              <a:cubicBezTo>
                                <a:pt x="10476" y="-65"/>
                                <a:pt x="10439" y="-11"/>
                                <a:pt x="10402" y="153"/>
                              </a:cubicBezTo>
                              <a:cubicBezTo>
                                <a:pt x="10356" y="479"/>
                                <a:pt x="10365" y="588"/>
                                <a:pt x="10421" y="370"/>
                              </a:cubicBezTo>
                              <a:close/>
                              <a:moveTo>
                                <a:pt x="10253" y="9892"/>
                              </a:moveTo>
                              <a:cubicBezTo>
                                <a:pt x="10151" y="10000"/>
                                <a:pt x="10049" y="10000"/>
                                <a:pt x="10040" y="10000"/>
                              </a:cubicBezTo>
                              <a:cubicBezTo>
                                <a:pt x="10003" y="9892"/>
                                <a:pt x="10021" y="10055"/>
                                <a:pt x="10058" y="10273"/>
                              </a:cubicBezTo>
                              <a:cubicBezTo>
                                <a:pt x="10105" y="10490"/>
                                <a:pt x="10142" y="10545"/>
                                <a:pt x="10188" y="10327"/>
                              </a:cubicBezTo>
                              <a:cubicBezTo>
                                <a:pt x="10235" y="10109"/>
                                <a:pt x="10337" y="9946"/>
                                <a:pt x="10476" y="9837"/>
                              </a:cubicBezTo>
                              <a:cubicBezTo>
                                <a:pt x="10569" y="9783"/>
                                <a:pt x="10578" y="9783"/>
                                <a:pt x="10513" y="9728"/>
                              </a:cubicBezTo>
                              <a:cubicBezTo>
                                <a:pt x="10476" y="9728"/>
                                <a:pt x="10356" y="9783"/>
                                <a:pt x="10253" y="9892"/>
                              </a:cubicBezTo>
                              <a:close/>
                              <a:moveTo>
                                <a:pt x="10513" y="8967"/>
                              </a:moveTo>
                              <a:cubicBezTo>
                                <a:pt x="10532" y="8912"/>
                                <a:pt x="10523" y="8912"/>
                                <a:pt x="10504" y="8912"/>
                              </a:cubicBezTo>
                              <a:cubicBezTo>
                                <a:pt x="10486" y="8912"/>
                                <a:pt x="10476" y="8912"/>
                                <a:pt x="10486" y="8967"/>
                              </a:cubicBezTo>
                              <a:cubicBezTo>
                                <a:pt x="10486" y="8967"/>
                                <a:pt x="10504" y="8967"/>
                                <a:pt x="10513" y="8967"/>
                              </a:cubicBezTo>
                              <a:close/>
                              <a:moveTo>
                                <a:pt x="10253" y="9348"/>
                              </a:moveTo>
                              <a:cubicBezTo>
                                <a:pt x="10253" y="9293"/>
                                <a:pt x="10263" y="9239"/>
                                <a:pt x="10281" y="9184"/>
                              </a:cubicBezTo>
                              <a:cubicBezTo>
                                <a:pt x="10300" y="9130"/>
                                <a:pt x="10291" y="9130"/>
                                <a:pt x="10263" y="9130"/>
                              </a:cubicBezTo>
                              <a:cubicBezTo>
                                <a:pt x="10216" y="9130"/>
                                <a:pt x="10198" y="9239"/>
                                <a:pt x="10235" y="9402"/>
                              </a:cubicBezTo>
                              <a:cubicBezTo>
                                <a:pt x="10244" y="9402"/>
                                <a:pt x="10253" y="9402"/>
                                <a:pt x="10253" y="9348"/>
                              </a:cubicBezTo>
                              <a:close/>
                              <a:moveTo>
                                <a:pt x="10411" y="5865"/>
                              </a:moveTo>
                              <a:cubicBezTo>
                                <a:pt x="10411" y="5757"/>
                                <a:pt x="10421" y="5539"/>
                                <a:pt x="10421" y="5376"/>
                              </a:cubicBezTo>
                              <a:cubicBezTo>
                                <a:pt x="10430" y="5213"/>
                                <a:pt x="10421" y="5158"/>
                                <a:pt x="10402" y="5158"/>
                              </a:cubicBezTo>
                              <a:cubicBezTo>
                                <a:pt x="10383" y="5158"/>
                                <a:pt x="10374" y="5267"/>
                                <a:pt x="10374" y="5593"/>
                              </a:cubicBezTo>
                              <a:cubicBezTo>
                                <a:pt x="10374" y="5811"/>
                                <a:pt x="10383" y="6029"/>
                                <a:pt x="10393" y="6083"/>
                              </a:cubicBezTo>
                              <a:cubicBezTo>
                                <a:pt x="10402" y="6083"/>
                                <a:pt x="10411" y="5974"/>
                                <a:pt x="10411" y="5865"/>
                              </a:cubicBezTo>
                              <a:close/>
                              <a:moveTo>
                                <a:pt x="9575" y="8804"/>
                              </a:moveTo>
                              <a:cubicBezTo>
                                <a:pt x="9603" y="8749"/>
                                <a:pt x="9631" y="8640"/>
                                <a:pt x="9631" y="8640"/>
                              </a:cubicBezTo>
                              <a:cubicBezTo>
                                <a:pt x="9631" y="8586"/>
                                <a:pt x="9557" y="8695"/>
                                <a:pt x="9538" y="8804"/>
                              </a:cubicBezTo>
                              <a:cubicBezTo>
                                <a:pt x="9529" y="8858"/>
                                <a:pt x="9548" y="8858"/>
                                <a:pt x="9575" y="8804"/>
                              </a:cubicBezTo>
                              <a:close/>
                              <a:moveTo>
                                <a:pt x="9798" y="9293"/>
                              </a:moveTo>
                              <a:cubicBezTo>
                                <a:pt x="9910" y="9184"/>
                                <a:pt x="9984" y="9184"/>
                                <a:pt x="10031" y="9293"/>
                              </a:cubicBezTo>
                              <a:cubicBezTo>
                                <a:pt x="10058" y="9348"/>
                                <a:pt x="10105" y="9348"/>
                                <a:pt x="10133" y="9293"/>
                              </a:cubicBezTo>
                              <a:cubicBezTo>
                                <a:pt x="10170" y="9239"/>
                                <a:pt x="10170" y="9239"/>
                                <a:pt x="10114" y="9184"/>
                              </a:cubicBezTo>
                              <a:cubicBezTo>
                                <a:pt x="10077" y="9184"/>
                                <a:pt x="10031" y="9130"/>
                                <a:pt x="10012" y="9076"/>
                              </a:cubicBezTo>
                              <a:lnTo>
                                <a:pt x="10012" y="9076"/>
                              </a:lnTo>
                              <a:cubicBezTo>
                                <a:pt x="9984" y="9021"/>
                                <a:pt x="9947" y="9021"/>
                                <a:pt x="9919" y="9021"/>
                              </a:cubicBezTo>
                              <a:cubicBezTo>
                                <a:pt x="9891" y="9021"/>
                                <a:pt x="9789" y="9076"/>
                                <a:pt x="9696" y="9130"/>
                              </a:cubicBezTo>
                              <a:cubicBezTo>
                                <a:pt x="9548" y="9184"/>
                                <a:pt x="9510" y="9184"/>
                                <a:pt x="9501" y="9348"/>
                              </a:cubicBezTo>
                              <a:cubicBezTo>
                                <a:pt x="9473" y="9565"/>
                                <a:pt x="9445" y="9565"/>
                                <a:pt x="9798" y="9293"/>
                              </a:cubicBezTo>
                              <a:close/>
                              <a:moveTo>
                                <a:pt x="9613" y="12014"/>
                              </a:moveTo>
                              <a:cubicBezTo>
                                <a:pt x="9631" y="12014"/>
                                <a:pt x="9659" y="11959"/>
                                <a:pt x="9678" y="11905"/>
                              </a:cubicBezTo>
                              <a:cubicBezTo>
                                <a:pt x="9705" y="11796"/>
                                <a:pt x="9705" y="11796"/>
                                <a:pt x="9678" y="11796"/>
                              </a:cubicBezTo>
                              <a:cubicBezTo>
                                <a:pt x="9659" y="11796"/>
                                <a:pt x="9631" y="11850"/>
                                <a:pt x="9613" y="11905"/>
                              </a:cubicBezTo>
                              <a:cubicBezTo>
                                <a:pt x="9575" y="12014"/>
                                <a:pt x="9575" y="12014"/>
                                <a:pt x="9613" y="12014"/>
                              </a:cubicBezTo>
                              <a:close/>
                              <a:moveTo>
                                <a:pt x="10142" y="8314"/>
                              </a:moveTo>
                              <a:cubicBezTo>
                                <a:pt x="10179" y="8259"/>
                                <a:pt x="10188" y="8205"/>
                                <a:pt x="10179" y="8151"/>
                              </a:cubicBezTo>
                              <a:cubicBezTo>
                                <a:pt x="10142" y="8042"/>
                                <a:pt x="10096" y="8042"/>
                                <a:pt x="10086" y="8151"/>
                              </a:cubicBezTo>
                              <a:cubicBezTo>
                                <a:pt x="10068" y="8314"/>
                                <a:pt x="10077" y="8368"/>
                                <a:pt x="10142" y="8314"/>
                              </a:cubicBezTo>
                              <a:close/>
                              <a:moveTo>
                                <a:pt x="9510" y="12177"/>
                              </a:moveTo>
                              <a:cubicBezTo>
                                <a:pt x="9510" y="12286"/>
                                <a:pt x="9520" y="12286"/>
                                <a:pt x="9529" y="12286"/>
                              </a:cubicBezTo>
                              <a:cubicBezTo>
                                <a:pt x="9538" y="12231"/>
                                <a:pt x="9548" y="12177"/>
                                <a:pt x="9548" y="12122"/>
                              </a:cubicBezTo>
                              <a:cubicBezTo>
                                <a:pt x="9548" y="12068"/>
                                <a:pt x="9538" y="12014"/>
                                <a:pt x="9529" y="12014"/>
                              </a:cubicBezTo>
                              <a:cubicBezTo>
                                <a:pt x="9520" y="12014"/>
                                <a:pt x="9510" y="12122"/>
                                <a:pt x="9510" y="12177"/>
                              </a:cubicBezTo>
                              <a:close/>
                              <a:moveTo>
                                <a:pt x="9752" y="8695"/>
                              </a:moveTo>
                              <a:cubicBezTo>
                                <a:pt x="9789" y="8695"/>
                                <a:pt x="9780" y="8531"/>
                                <a:pt x="9743" y="8477"/>
                              </a:cubicBezTo>
                              <a:cubicBezTo>
                                <a:pt x="9724" y="8477"/>
                                <a:pt x="9696" y="8477"/>
                                <a:pt x="9687" y="8477"/>
                              </a:cubicBezTo>
                              <a:cubicBezTo>
                                <a:pt x="9668" y="8531"/>
                                <a:pt x="9668" y="8531"/>
                                <a:pt x="9696" y="8586"/>
                              </a:cubicBezTo>
                              <a:cubicBezTo>
                                <a:pt x="9715" y="8640"/>
                                <a:pt x="9743" y="8695"/>
                                <a:pt x="9752" y="8695"/>
                              </a:cubicBezTo>
                              <a:close/>
                              <a:moveTo>
                                <a:pt x="7217" y="16312"/>
                              </a:moveTo>
                              <a:cubicBezTo>
                                <a:pt x="7189" y="16312"/>
                                <a:pt x="7189" y="16312"/>
                                <a:pt x="7217" y="16421"/>
                              </a:cubicBezTo>
                              <a:cubicBezTo>
                                <a:pt x="7254" y="16529"/>
                                <a:pt x="7272" y="16529"/>
                                <a:pt x="7263" y="16421"/>
                              </a:cubicBezTo>
                              <a:cubicBezTo>
                                <a:pt x="7254" y="16366"/>
                                <a:pt x="7235" y="16312"/>
                                <a:pt x="7217" y="16312"/>
                              </a:cubicBezTo>
                              <a:close/>
                              <a:moveTo>
                                <a:pt x="10838" y="9728"/>
                              </a:moveTo>
                              <a:cubicBezTo>
                                <a:pt x="10848" y="9783"/>
                                <a:pt x="10857" y="9837"/>
                                <a:pt x="10866" y="9837"/>
                              </a:cubicBezTo>
                              <a:cubicBezTo>
                                <a:pt x="10876" y="9837"/>
                                <a:pt x="10876" y="9783"/>
                                <a:pt x="10857" y="9728"/>
                              </a:cubicBezTo>
                              <a:cubicBezTo>
                                <a:pt x="10829" y="9620"/>
                                <a:pt x="10820" y="9620"/>
                                <a:pt x="10838" y="9728"/>
                              </a:cubicBezTo>
                              <a:close/>
                              <a:moveTo>
                                <a:pt x="10866" y="8259"/>
                              </a:moveTo>
                              <a:cubicBezTo>
                                <a:pt x="10866" y="8314"/>
                                <a:pt x="10876" y="8368"/>
                                <a:pt x="10894" y="8368"/>
                              </a:cubicBezTo>
                              <a:cubicBezTo>
                                <a:pt x="10913" y="8368"/>
                                <a:pt x="10922" y="8314"/>
                                <a:pt x="10913" y="8151"/>
                              </a:cubicBezTo>
                              <a:cubicBezTo>
                                <a:pt x="10903" y="7933"/>
                                <a:pt x="10903" y="7933"/>
                                <a:pt x="10950" y="7987"/>
                              </a:cubicBezTo>
                              <a:cubicBezTo>
                                <a:pt x="11006" y="8096"/>
                                <a:pt x="11080" y="8151"/>
                                <a:pt x="11052" y="8096"/>
                              </a:cubicBezTo>
                              <a:cubicBezTo>
                                <a:pt x="11043" y="8096"/>
                                <a:pt x="11033" y="7987"/>
                                <a:pt x="11033" y="7933"/>
                              </a:cubicBezTo>
                              <a:cubicBezTo>
                                <a:pt x="11033" y="7879"/>
                                <a:pt x="10996" y="7824"/>
                                <a:pt x="10941" y="7824"/>
                              </a:cubicBezTo>
                              <a:cubicBezTo>
                                <a:pt x="10866" y="7824"/>
                                <a:pt x="10857" y="7879"/>
                                <a:pt x="10866" y="7987"/>
                              </a:cubicBezTo>
                              <a:cubicBezTo>
                                <a:pt x="10857" y="8096"/>
                                <a:pt x="10866" y="8205"/>
                                <a:pt x="10866" y="8259"/>
                              </a:cubicBezTo>
                              <a:close/>
                              <a:moveTo>
                                <a:pt x="10903" y="8912"/>
                              </a:moveTo>
                              <a:cubicBezTo>
                                <a:pt x="10894" y="8858"/>
                                <a:pt x="10876" y="8804"/>
                                <a:pt x="10848" y="8804"/>
                              </a:cubicBezTo>
                              <a:cubicBezTo>
                                <a:pt x="10792" y="8804"/>
                                <a:pt x="10801" y="8858"/>
                                <a:pt x="10866" y="8967"/>
                              </a:cubicBezTo>
                              <a:cubicBezTo>
                                <a:pt x="10903" y="8967"/>
                                <a:pt x="10913" y="8967"/>
                                <a:pt x="10903" y="8912"/>
                              </a:cubicBezTo>
                              <a:close/>
                              <a:moveTo>
                                <a:pt x="11163" y="6518"/>
                              </a:moveTo>
                              <a:cubicBezTo>
                                <a:pt x="11173" y="6464"/>
                                <a:pt x="11182" y="6410"/>
                                <a:pt x="11182" y="6355"/>
                              </a:cubicBezTo>
                              <a:cubicBezTo>
                                <a:pt x="11182" y="6301"/>
                                <a:pt x="11173" y="6301"/>
                                <a:pt x="11163" y="6301"/>
                              </a:cubicBezTo>
                              <a:cubicBezTo>
                                <a:pt x="11154" y="6355"/>
                                <a:pt x="11145" y="6410"/>
                                <a:pt x="11145" y="6464"/>
                              </a:cubicBezTo>
                              <a:cubicBezTo>
                                <a:pt x="11145" y="6573"/>
                                <a:pt x="11154" y="6573"/>
                                <a:pt x="11163" y="6518"/>
                              </a:cubicBezTo>
                              <a:close/>
                              <a:moveTo>
                                <a:pt x="11191" y="9239"/>
                              </a:moveTo>
                              <a:cubicBezTo>
                                <a:pt x="11201" y="9293"/>
                                <a:pt x="11210" y="9239"/>
                                <a:pt x="11210" y="9184"/>
                              </a:cubicBezTo>
                              <a:cubicBezTo>
                                <a:pt x="11210" y="9130"/>
                                <a:pt x="11201" y="9076"/>
                                <a:pt x="11191" y="9076"/>
                              </a:cubicBezTo>
                              <a:cubicBezTo>
                                <a:pt x="11182" y="9076"/>
                                <a:pt x="11173" y="9076"/>
                                <a:pt x="11173" y="9130"/>
                              </a:cubicBezTo>
                              <a:cubicBezTo>
                                <a:pt x="11182" y="9184"/>
                                <a:pt x="11182" y="9239"/>
                                <a:pt x="11191" y="9239"/>
                              </a:cubicBezTo>
                              <a:close/>
                              <a:moveTo>
                                <a:pt x="11238" y="8423"/>
                              </a:moveTo>
                              <a:cubicBezTo>
                                <a:pt x="11256" y="8368"/>
                                <a:pt x="11247" y="8368"/>
                                <a:pt x="11228" y="8368"/>
                              </a:cubicBezTo>
                              <a:cubicBezTo>
                                <a:pt x="11210" y="8368"/>
                                <a:pt x="11201" y="8368"/>
                                <a:pt x="11210" y="8423"/>
                              </a:cubicBezTo>
                              <a:cubicBezTo>
                                <a:pt x="11210" y="8477"/>
                                <a:pt x="11219" y="8477"/>
                                <a:pt x="11238" y="8423"/>
                              </a:cubicBezTo>
                              <a:close/>
                              <a:moveTo>
                                <a:pt x="10699" y="6790"/>
                              </a:moveTo>
                              <a:cubicBezTo>
                                <a:pt x="10690" y="6845"/>
                                <a:pt x="10699" y="6899"/>
                                <a:pt x="10718" y="6899"/>
                              </a:cubicBezTo>
                              <a:cubicBezTo>
                                <a:pt x="10736" y="6899"/>
                                <a:pt x="10746" y="6845"/>
                                <a:pt x="10746" y="6790"/>
                              </a:cubicBezTo>
                              <a:cubicBezTo>
                                <a:pt x="10746" y="6736"/>
                                <a:pt x="10736" y="6682"/>
                                <a:pt x="10727" y="6682"/>
                              </a:cubicBezTo>
                              <a:cubicBezTo>
                                <a:pt x="10718" y="6682"/>
                                <a:pt x="10699" y="6736"/>
                                <a:pt x="10699" y="6790"/>
                              </a:cubicBezTo>
                              <a:close/>
                              <a:moveTo>
                                <a:pt x="10681" y="8640"/>
                              </a:moveTo>
                              <a:cubicBezTo>
                                <a:pt x="10690" y="8531"/>
                                <a:pt x="10681" y="8477"/>
                                <a:pt x="10671" y="8477"/>
                              </a:cubicBezTo>
                              <a:cubicBezTo>
                                <a:pt x="10662" y="8477"/>
                                <a:pt x="10653" y="8531"/>
                                <a:pt x="10653" y="8640"/>
                              </a:cubicBezTo>
                              <a:cubicBezTo>
                                <a:pt x="10653" y="8749"/>
                                <a:pt x="10653" y="8804"/>
                                <a:pt x="10662" y="8804"/>
                              </a:cubicBezTo>
                              <a:cubicBezTo>
                                <a:pt x="10662" y="8804"/>
                                <a:pt x="10671" y="8695"/>
                                <a:pt x="10681" y="8640"/>
                              </a:cubicBezTo>
                              <a:close/>
                              <a:moveTo>
                                <a:pt x="10857" y="11415"/>
                              </a:moveTo>
                              <a:cubicBezTo>
                                <a:pt x="10913" y="11578"/>
                                <a:pt x="10959" y="11742"/>
                                <a:pt x="10959" y="11796"/>
                              </a:cubicBezTo>
                              <a:cubicBezTo>
                                <a:pt x="10968" y="11905"/>
                                <a:pt x="11043" y="11850"/>
                                <a:pt x="11145" y="11687"/>
                              </a:cubicBezTo>
                              <a:cubicBezTo>
                                <a:pt x="11182" y="11633"/>
                                <a:pt x="11163" y="11578"/>
                                <a:pt x="11089" y="11578"/>
                              </a:cubicBezTo>
                              <a:cubicBezTo>
                                <a:pt x="10978" y="11524"/>
                                <a:pt x="11006" y="11415"/>
                                <a:pt x="11163" y="11306"/>
                              </a:cubicBezTo>
                              <a:cubicBezTo>
                                <a:pt x="11228" y="11252"/>
                                <a:pt x="11275" y="11197"/>
                                <a:pt x="11275" y="11143"/>
                              </a:cubicBezTo>
                              <a:cubicBezTo>
                                <a:pt x="11266" y="11089"/>
                                <a:pt x="11247" y="11034"/>
                                <a:pt x="11228" y="11089"/>
                              </a:cubicBezTo>
                              <a:cubicBezTo>
                                <a:pt x="11163" y="11143"/>
                                <a:pt x="11061" y="11034"/>
                                <a:pt x="11098" y="10980"/>
                              </a:cubicBezTo>
                              <a:cubicBezTo>
                                <a:pt x="11117" y="10980"/>
                                <a:pt x="11126" y="10871"/>
                                <a:pt x="11126" y="10817"/>
                              </a:cubicBezTo>
                              <a:cubicBezTo>
                                <a:pt x="11126" y="10762"/>
                                <a:pt x="11080" y="10708"/>
                                <a:pt x="10996" y="10762"/>
                              </a:cubicBezTo>
                              <a:cubicBezTo>
                                <a:pt x="10922" y="10817"/>
                                <a:pt x="10848" y="10817"/>
                                <a:pt x="10811" y="10817"/>
                              </a:cubicBezTo>
                              <a:cubicBezTo>
                                <a:pt x="10727" y="10871"/>
                                <a:pt x="10746" y="11143"/>
                                <a:pt x="10857" y="11415"/>
                              </a:cubicBezTo>
                              <a:close/>
                              <a:moveTo>
                                <a:pt x="10653" y="9674"/>
                              </a:moveTo>
                              <a:cubicBezTo>
                                <a:pt x="10662" y="9728"/>
                                <a:pt x="10671" y="9728"/>
                                <a:pt x="10690" y="9674"/>
                              </a:cubicBezTo>
                              <a:cubicBezTo>
                                <a:pt x="10708" y="9620"/>
                                <a:pt x="10699" y="9620"/>
                                <a:pt x="10681" y="9620"/>
                              </a:cubicBezTo>
                              <a:cubicBezTo>
                                <a:pt x="10662" y="9620"/>
                                <a:pt x="10653" y="9674"/>
                                <a:pt x="10653" y="9674"/>
                              </a:cubicBezTo>
                              <a:close/>
                              <a:moveTo>
                                <a:pt x="10718" y="1676"/>
                              </a:moveTo>
                              <a:cubicBezTo>
                                <a:pt x="10718" y="1622"/>
                                <a:pt x="10708" y="1567"/>
                                <a:pt x="10699" y="1567"/>
                              </a:cubicBezTo>
                              <a:cubicBezTo>
                                <a:pt x="10681" y="1567"/>
                                <a:pt x="10625" y="2057"/>
                                <a:pt x="10634" y="2166"/>
                              </a:cubicBezTo>
                              <a:cubicBezTo>
                                <a:pt x="10653" y="2220"/>
                                <a:pt x="10718" y="1839"/>
                                <a:pt x="10718" y="1676"/>
                              </a:cubicBezTo>
                              <a:close/>
                              <a:moveTo>
                                <a:pt x="10764" y="12775"/>
                              </a:moveTo>
                              <a:cubicBezTo>
                                <a:pt x="10746" y="12721"/>
                                <a:pt x="10634" y="12721"/>
                                <a:pt x="10634" y="12830"/>
                              </a:cubicBezTo>
                              <a:cubicBezTo>
                                <a:pt x="10634" y="12830"/>
                                <a:pt x="10671" y="12884"/>
                                <a:pt x="10708" y="12884"/>
                              </a:cubicBezTo>
                              <a:cubicBezTo>
                                <a:pt x="10755" y="12830"/>
                                <a:pt x="10773" y="12830"/>
                                <a:pt x="10764" y="12775"/>
                              </a:cubicBezTo>
                              <a:close/>
                              <a:moveTo>
                                <a:pt x="10681" y="8912"/>
                              </a:moveTo>
                              <a:cubicBezTo>
                                <a:pt x="10662" y="8912"/>
                                <a:pt x="10653" y="8912"/>
                                <a:pt x="10662" y="8967"/>
                              </a:cubicBezTo>
                              <a:cubicBezTo>
                                <a:pt x="10671" y="9021"/>
                                <a:pt x="10681" y="9021"/>
                                <a:pt x="10699" y="8967"/>
                              </a:cubicBezTo>
                              <a:cubicBezTo>
                                <a:pt x="10708" y="8912"/>
                                <a:pt x="10699" y="8912"/>
                                <a:pt x="10681" y="8912"/>
                              </a:cubicBezTo>
                              <a:close/>
                              <a:moveTo>
                                <a:pt x="9761" y="6627"/>
                              </a:moveTo>
                              <a:cubicBezTo>
                                <a:pt x="9752" y="6518"/>
                                <a:pt x="9743" y="6464"/>
                                <a:pt x="9724" y="6464"/>
                              </a:cubicBezTo>
                              <a:cubicBezTo>
                                <a:pt x="9696" y="6464"/>
                                <a:pt x="9678" y="6736"/>
                                <a:pt x="9696" y="6845"/>
                              </a:cubicBezTo>
                              <a:cubicBezTo>
                                <a:pt x="9733" y="6954"/>
                                <a:pt x="9780" y="6845"/>
                                <a:pt x="9761" y="6627"/>
                              </a:cubicBezTo>
                              <a:close/>
                              <a:moveTo>
                                <a:pt x="7430" y="14190"/>
                              </a:moveTo>
                              <a:cubicBezTo>
                                <a:pt x="7440" y="14136"/>
                                <a:pt x="7430" y="14136"/>
                                <a:pt x="7412" y="14136"/>
                              </a:cubicBezTo>
                              <a:cubicBezTo>
                                <a:pt x="7393" y="14136"/>
                                <a:pt x="7375" y="14136"/>
                                <a:pt x="7393" y="14190"/>
                              </a:cubicBezTo>
                              <a:cubicBezTo>
                                <a:pt x="7402" y="14190"/>
                                <a:pt x="7421" y="14190"/>
                                <a:pt x="7430" y="14190"/>
                              </a:cubicBezTo>
                              <a:close/>
                              <a:moveTo>
                                <a:pt x="7217" y="14299"/>
                              </a:moveTo>
                              <a:cubicBezTo>
                                <a:pt x="7245" y="14299"/>
                                <a:pt x="7245" y="14299"/>
                                <a:pt x="7217" y="14190"/>
                              </a:cubicBezTo>
                              <a:cubicBezTo>
                                <a:pt x="7198" y="14135"/>
                                <a:pt x="7170" y="14081"/>
                                <a:pt x="7142" y="14081"/>
                              </a:cubicBezTo>
                              <a:lnTo>
                                <a:pt x="7096" y="14081"/>
                              </a:lnTo>
                              <a:lnTo>
                                <a:pt x="7142" y="14190"/>
                              </a:lnTo>
                              <a:cubicBezTo>
                                <a:pt x="7170" y="14244"/>
                                <a:pt x="7198" y="14299"/>
                                <a:pt x="7217" y="14299"/>
                              </a:cubicBezTo>
                              <a:close/>
                              <a:moveTo>
                                <a:pt x="7133" y="15278"/>
                              </a:moveTo>
                              <a:lnTo>
                                <a:pt x="7226" y="15332"/>
                              </a:lnTo>
                              <a:lnTo>
                                <a:pt x="7152" y="15387"/>
                              </a:lnTo>
                              <a:cubicBezTo>
                                <a:pt x="7087" y="15441"/>
                                <a:pt x="7031" y="15768"/>
                                <a:pt x="7087" y="15768"/>
                              </a:cubicBezTo>
                              <a:cubicBezTo>
                                <a:pt x="7096" y="15768"/>
                                <a:pt x="7115" y="15822"/>
                                <a:pt x="7115" y="15877"/>
                              </a:cubicBezTo>
                              <a:cubicBezTo>
                                <a:pt x="7124" y="15985"/>
                                <a:pt x="7133" y="15985"/>
                                <a:pt x="7189" y="15877"/>
                              </a:cubicBezTo>
                              <a:cubicBezTo>
                                <a:pt x="7226" y="15822"/>
                                <a:pt x="7300" y="15713"/>
                                <a:pt x="7365" y="15713"/>
                              </a:cubicBezTo>
                              <a:cubicBezTo>
                                <a:pt x="7477" y="15713"/>
                                <a:pt x="7477" y="15659"/>
                                <a:pt x="7430" y="15550"/>
                              </a:cubicBezTo>
                              <a:cubicBezTo>
                                <a:pt x="7402" y="15496"/>
                                <a:pt x="7347" y="15441"/>
                                <a:pt x="7300" y="15441"/>
                              </a:cubicBezTo>
                              <a:cubicBezTo>
                                <a:pt x="7235" y="15441"/>
                                <a:pt x="7226" y="15387"/>
                                <a:pt x="7254" y="15333"/>
                              </a:cubicBezTo>
                              <a:cubicBezTo>
                                <a:pt x="7272" y="15278"/>
                                <a:pt x="7412" y="15224"/>
                                <a:pt x="7625" y="15278"/>
                              </a:cubicBezTo>
                              <a:cubicBezTo>
                                <a:pt x="7811" y="15333"/>
                                <a:pt x="8015" y="15333"/>
                                <a:pt x="8071" y="15333"/>
                              </a:cubicBezTo>
                              <a:cubicBezTo>
                                <a:pt x="8164" y="15333"/>
                                <a:pt x="8183" y="15333"/>
                                <a:pt x="8192" y="15550"/>
                              </a:cubicBezTo>
                              <a:cubicBezTo>
                                <a:pt x="8201" y="15659"/>
                                <a:pt x="8201" y="15768"/>
                                <a:pt x="8192" y="15822"/>
                              </a:cubicBezTo>
                              <a:cubicBezTo>
                                <a:pt x="8183" y="15877"/>
                                <a:pt x="8108" y="15985"/>
                                <a:pt x="8025" y="15985"/>
                              </a:cubicBezTo>
                              <a:cubicBezTo>
                                <a:pt x="7960" y="15985"/>
                                <a:pt x="7895" y="16149"/>
                                <a:pt x="7950" y="16149"/>
                              </a:cubicBezTo>
                              <a:cubicBezTo>
                                <a:pt x="7960" y="16149"/>
                                <a:pt x="7969" y="16203"/>
                                <a:pt x="7960" y="16257"/>
                              </a:cubicBezTo>
                              <a:cubicBezTo>
                                <a:pt x="7950" y="16312"/>
                                <a:pt x="7960" y="16366"/>
                                <a:pt x="7978" y="16421"/>
                              </a:cubicBezTo>
                              <a:cubicBezTo>
                                <a:pt x="7988" y="16475"/>
                                <a:pt x="8006" y="16421"/>
                                <a:pt x="8006" y="16366"/>
                              </a:cubicBezTo>
                              <a:cubicBezTo>
                                <a:pt x="8015" y="16257"/>
                                <a:pt x="8071" y="16203"/>
                                <a:pt x="8313" y="15931"/>
                              </a:cubicBezTo>
                              <a:cubicBezTo>
                                <a:pt x="8387" y="15877"/>
                                <a:pt x="8443" y="15713"/>
                                <a:pt x="8452" y="15659"/>
                              </a:cubicBezTo>
                              <a:cubicBezTo>
                                <a:pt x="8461" y="15550"/>
                                <a:pt x="8582" y="15441"/>
                                <a:pt x="8675" y="15441"/>
                              </a:cubicBezTo>
                              <a:cubicBezTo>
                                <a:pt x="8693" y="15441"/>
                                <a:pt x="8712" y="15387"/>
                                <a:pt x="8721" y="15332"/>
                              </a:cubicBezTo>
                              <a:cubicBezTo>
                                <a:pt x="8730" y="15278"/>
                                <a:pt x="8795" y="15224"/>
                                <a:pt x="8879" y="15169"/>
                              </a:cubicBezTo>
                              <a:cubicBezTo>
                                <a:pt x="9018" y="15115"/>
                                <a:pt x="9018" y="15115"/>
                                <a:pt x="8925" y="15224"/>
                              </a:cubicBezTo>
                              <a:cubicBezTo>
                                <a:pt x="8870" y="15278"/>
                                <a:pt x="8768" y="15441"/>
                                <a:pt x="8703" y="15605"/>
                              </a:cubicBezTo>
                              <a:cubicBezTo>
                                <a:pt x="8600" y="15822"/>
                                <a:pt x="8582" y="15877"/>
                                <a:pt x="8619" y="15931"/>
                              </a:cubicBezTo>
                              <a:cubicBezTo>
                                <a:pt x="8647" y="15931"/>
                                <a:pt x="8684" y="15877"/>
                                <a:pt x="8703" y="15822"/>
                              </a:cubicBezTo>
                              <a:cubicBezTo>
                                <a:pt x="8749" y="15605"/>
                                <a:pt x="8944" y="15333"/>
                                <a:pt x="9028" y="15333"/>
                              </a:cubicBezTo>
                              <a:cubicBezTo>
                                <a:pt x="9065" y="15333"/>
                                <a:pt x="9074" y="15278"/>
                                <a:pt x="9055" y="15278"/>
                              </a:cubicBezTo>
                              <a:cubicBezTo>
                                <a:pt x="9028" y="15224"/>
                                <a:pt x="9037" y="15169"/>
                                <a:pt x="9102" y="15060"/>
                              </a:cubicBezTo>
                              <a:cubicBezTo>
                                <a:pt x="9148" y="15006"/>
                                <a:pt x="9195" y="14897"/>
                                <a:pt x="9213" y="14897"/>
                              </a:cubicBezTo>
                              <a:cubicBezTo>
                                <a:pt x="9241" y="14897"/>
                                <a:pt x="9241" y="14897"/>
                                <a:pt x="9223" y="15006"/>
                              </a:cubicBezTo>
                              <a:cubicBezTo>
                                <a:pt x="9204" y="15115"/>
                                <a:pt x="9204" y="15115"/>
                                <a:pt x="9232" y="15060"/>
                              </a:cubicBezTo>
                              <a:cubicBezTo>
                                <a:pt x="9250" y="15006"/>
                                <a:pt x="9315" y="14952"/>
                                <a:pt x="9371" y="14952"/>
                              </a:cubicBezTo>
                              <a:cubicBezTo>
                                <a:pt x="9464" y="14897"/>
                                <a:pt x="9483" y="14843"/>
                                <a:pt x="9501" y="14625"/>
                              </a:cubicBezTo>
                              <a:cubicBezTo>
                                <a:pt x="9520" y="14408"/>
                                <a:pt x="9538" y="14353"/>
                                <a:pt x="9603" y="14353"/>
                              </a:cubicBezTo>
                              <a:cubicBezTo>
                                <a:pt x="9770" y="14299"/>
                                <a:pt x="9993" y="14081"/>
                                <a:pt x="10021" y="13972"/>
                              </a:cubicBezTo>
                              <a:cubicBezTo>
                                <a:pt x="10040" y="13863"/>
                                <a:pt x="10031" y="13863"/>
                                <a:pt x="9993" y="13918"/>
                              </a:cubicBezTo>
                              <a:cubicBezTo>
                                <a:pt x="9966" y="13972"/>
                                <a:pt x="9891" y="14027"/>
                                <a:pt x="9836" y="14027"/>
                              </a:cubicBezTo>
                              <a:cubicBezTo>
                                <a:pt x="9780" y="14081"/>
                                <a:pt x="9705" y="14136"/>
                                <a:pt x="9668" y="14190"/>
                              </a:cubicBezTo>
                              <a:cubicBezTo>
                                <a:pt x="9631" y="14244"/>
                                <a:pt x="9594" y="14299"/>
                                <a:pt x="9585" y="14299"/>
                              </a:cubicBezTo>
                              <a:cubicBezTo>
                                <a:pt x="9548" y="14299"/>
                                <a:pt x="9640" y="13972"/>
                                <a:pt x="9678" y="13972"/>
                              </a:cubicBezTo>
                              <a:cubicBezTo>
                                <a:pt x="9705" y="13972"/>
                                <a:pt x="9705" y="13972"/>
                                <a:pt x="9687" y="13863"/>
                              </a:cubicBezTo>
                              <a:cubicBezTo>
                                <a:pt x="9668" y="13809"/>
                                <a:pt x="9668" y="13755"/>
                                <a:pt x="9678" y="13755"/>
                              </a:cubicBezTo>
                              <a:cubicBezTo>
                                <a:pt x="9687" y="13755"/>
                                <a:pt x="9687" y="13700"/>
                                <a:pt x="9678" y="13646"/>
                              </a:cubicBezTo>
                              <a:cubicBezTo>
                                <a:pt x="9668" y="13591"/>
                                <a:pt x="9650" y="13537"/>
                                <a:pt x="9631" y="13537"/>
                              </a:cubicBezTo>
                              <a:cubicBezTo>
                                <a:pt x="9613" y="13537"/>
                                <a:pt x="9594" y="13591"/>
                                <a:pt x="9585" y="13646"/>
                              </a:cubicBezTo>
                              <a:cubicBezTo>
                                <a:pt x="9575" y="13700"/>
                                <a:pt x="9529" y="13755"/>
                                <a:pt x="9483" y="13755"/>
                              </a:cubicBezTo>
                              <a:cubicBezTo>
                                <a:pt x="9427" y="13755"/>
                                <a:pt x="9390" y="13809"/>
                                <a:pt x="9390" y="13863"/>
                              </a:cubicBezTo>
                              <a:cubicBezTo>
                                <a:pt x="9390" y="13918"/>
                                <a:pt x="9427" y="13972"/>
                                <a:pt x="9483" y="13972"/>
                              </a:cubicBezTo>
                              <a:cubicBezTo>
                                <a:pt x="9548" y="13972"/>
                                <a:pt x="9566" y="14027"/>
                                <a:pt x="9557" y="14081"/>
                              </a:cubicBezTo>
                              <a:cubicBezTo>
                                <a:pt x="9548" y="14136"/>
                                <a:pt x="9510" y="14190"/>
                                <a:pt x="9455" y="14136"/>
                              </a:cubicBezTo>
                              <a:cubicBezTo>
                                <a:pt x="9390" y="14081"/>
                                <a:pt x="9371" y="14081"/>
                                <a:pt x="9362" y="14244"/>
                              </a:cubicBezTo>
                              <a:cubicBezTo>
                                <a:pt x="9353" y="14353"/>
                                <a:pt x="9334" y="14408"/>
                                <a:pt x="9297" y="14408"/>
                              </a:cubicBezTo>
                              <a:cubicBezTo>
                                <a:pt x="9260" y="14408"/>
                                <a:pt x="9250" y="14408"/>
                                <a:pt x="9269" y="14516"/>
                              </a:cubicBezTo>
                              <a:cubicBezTo>
                                <a:pt x="9288" y="14571"/>
                                <a:pt x="9288" y="14625"/>
                                <a:pt x="9288" y="14680"/>
                              </a:cubicBezTo>
                              <a:cubicBezTo>
                                <a:pt x="9269" y="14788"/>
                                <a:pt x="9037" y="14897"/>
                                <a:pt x="9028" y="14843"/>
                              </a:cubicBezTo>
                              <a:cubicBezTo>
                                <a:pt x="9018" y="14788"/>
                                <a:pt x="8916" y="14843"/>
                                <a:pt x="8730" y="15060"/>
                              </a:cubicBezTo>
                              <a:cubicBezTo>
                                <a:pt x="8675" y="15115"/>
                                <a:pt x="8554" y="15169"/>
                                <a:pt x="8470" y="15224"/>
                              </a:cubicBezTo>
                              <a:cubicBezTo>
                                <a:pt x="8387" y="15224"/>
                                <a:pt x="8313" y="15278"/>
                                <a:pt x="8303" y="15333"/>
                              </a:cubicBezTo>
                              <a:cubicBezTo>
                                <a:pt x="8294" y="15387"/>
                                <a:pt x="8285" y="15333"/>
                                <a:pt x="8275" y="15333"/>
                              </a:cubicBezTo>
                              <a:cubicBezTo>
                                <a:pt x="8266" y="15278"/>
                                <a:pt x="8210" y="15224"/>
                                <a:pt x="8145" y="15224"/>
                              </a:cubicBezTo>
                              <a:cubicBezTo>
                                <a:pt x="8080" y="15224"/>
                                <a:pt x="7978" y="15169"/>
                                <a:pt x="7913" y="15115"/>
                              </a:cubicBezTo>
                              <a:cubicBezTo>
                                <a:pt x="7625" y="14897"/>
                                <a:pt x="6975" y="14897"/>
                                <a:pt x="7012" y="15115"/>
                              </a:cubicBezTo>
                              <a:cubicBezTo>
                                <a:pt x="7031" y="15115"/>
                                <a:pt x="7077" y="15224"/>
                                <a:pt x="7133" y="15278"/>
                              </a:cubicBezTo>
                              <a:close/>
                              <a:moveTo>
                                <a:pt x="9445" y="14353"/>
                              </a:moveTo>
                              <a:cubicBezTo>
                                <a:pt x="9473" y="14353"/>
                                <a:pt x="9483" y="14353"/>
                                <a:pt x="9464" y="14408"/>
                              </a:cubicBezTo>
                              <a:cubicBezTo>
                                <a:pt x="9455" y="14462"/>
                                <a:pt x="9436" y="14462"/>
                                <a:pt x="9418" y="14408"/>
                              </a:cubicBezTo>
                              <a:cubicBezTo>
                                <a:pt x="9408" y="14353"/>
                                <a:pt x="9418" y="14353"/>
                                <a:pt x="9445" y="14353"/>
                              </a:cubicBezTo>
                              <a:close/>
                              <a:moveTo>
                                <a:pt x="8415" y="15387"/>
                              </a:moveTo>
                              <a:cubicBezTo>
                                <a:pt x="8480" y="15387"/>
                                <a:pt x="8498" y="15387"/>
                                <a:pt x="8480" y="15441"/>
                              </a:cubicBezTo>
                              <a:cubicBezTo>
                                <a:pt x="8433" y="15605"/>
                                <a:pt x="8322" y="15605"/>
                                <a:pt x="8322" y="15496"/>
                              </a:cubicBezTo>
                              <a:cubicBezTo>
                                <a:pt x="8322" y="15441"/>
                                <a:pt x="8359" y="15387"/>
                                <a:pt x="8415" y="15387"/>
                              </a:cubicBezTo>
                              <a:close/>
                              <a:moveTo>
                                <a:pt x="8229" y="12775"/>
                              </a:moveTo>
                              <a:cubicBezTo>
                                <a:pt x="8229" y="12666"/>
                                <a:pt x="8099" y="12884"/>
                                <a:pt x="8062" y="13047"/>
                              </a:cubicBezTo>
                              <a:cubicBezTo>
                                <a:pt x="8043" y="13156"/>
                                <a:pt x="8034" y="13265"/>
                                <a:pt x="8043" y="13265"/>
                              </a:cubicBezTo>
                              <a:cubicBezTo>
                                <a:pt x="8080" y="13265"/>
                                <a:pt x="8229" y="12884"/>
                                <a:pt x="8229" y="12775"/>
                              </a:cubicBezTo>
                              <a:close/>
                              <a:moveTo>
                                <a:pt x="9353" y="15768"/>
                              </a:moveTo>
                              <a:cubicBezTo>
                                <a:pt x="9362" y="15822"/>
                                <a:pt x="9390" y="15822"/>
                                <a:pt x="9408" y="15768"/>
                              </a:cubicBezTo>
                              <a:cubicBezTo>
                                <a:pt x="9427" y="15768"/>
                                <a:pt x="9418" y="15713"/>
                                <a:pt x="9390" y="15713"/>
                              </a:cubicBezTo>
                              <a:cubicBezTo>
                                <a:pt x="9353" y="15713"/>
                                <a:pt x="9334" y="15713"/>
                                <a:pt x="9353" y="15768"/>
                              </a:cubicBezTo>
                              <a:close/>
                              <a:moveTo>
                                <a:pt x="7607" y="12449"/>
                              </a:moveTo>
                              <a:cubicBezTo>
                                <a:pt x="7607" y="12449"/>
                                <a:pt x="7616" y="12394"/>
                                <a:pt x="7625" y="12340"/>
                              </a:cubicBezTo>
                              <a:cubicBezTo>
                                <a:pt x="7635" y="12286"/>
                                <a:pt x="7625" y="12231"/>
                                <a:pt x="7616" y="12231"/>
                              </a:cubicBezTo>
                              <a:cubicBezTo>
                                <a:pt x="7607" y="12231"/>
                                <a:pt x="7598" y="12286"/>
                                <a:pt x="7598" y="12340"/>
                              </a:cubicBezTo>
                              <a:cubicBezTo>
                                <a:pt x="7598" y="12394"/>
                                <a:pt x="7607" y="12449"/>
                                <a:pt x="7607" y="12449"/>
                              </a:cubicBezTo>
                              <a:close/>
                              <a:moveTo>
                                <a:pt x="7709" y="11197"/>
                              </a:moveTo>
                              <a:cubicBezTo>
                                <a:pt x="7718" y="11197"/>
                                <a:pt x="7728" y="11143"/>
                                <a:pt x="7728" y="11089"/>
                              </a:cubicBezTo>
                              <a:cubicBezTo>
                                <a:pt x="7728" y="11034"/>
                                <a:pt x="7718" y="10980"/>
                                <a:pt x="7709" y="10980"/>
                              </a:cubicBezTo>
                              <a:cubicBezTo>
                                <a:pt x="7700" y="10980"/>
                                <a:pt x="7690" y="11034"/>
                                <a:pt x="7690" y="11089"/>
                              </a:cubicBezTo>
                              <a:cubicBezTo>
                                <a:pt x="7690" y="11143"/>
                                <a:pt x="7700" y="11197"/>
                                <a:pt x="7709" y="11197"/>
                              </a:cubicBezTo>
                              <a:close/>
                              <a:moveTo>
                                <a:pt x="8127" y="14408"/>
                              </a:moveTo>
                              <a:cubicBezTo>
                                <a:pt x="8127" y="14462"/>
                                <a:pt x="8136" y="14516"/>
                                <a:pt x="8145" y="14516"/>
                              </a:cubicBezTo>
                              <a:cubicBezTo>
                                <a:pt x="8155" y="14516"/>
                                <a:pt x="8164" y="14462"/>
                                <a:pt x="8173" y="14408"/>
                              </a:cubicBezTo>
                              <a:cubicBezTo>
                                <a:pt x="8183" y="14353"/>
                                <a:pt x="8173" y="14299"/>
                                <a:pt x="8155" y="14299"/>
                              </a:cubicBezTo>
                              <a:cubicBezTo>
                                <a:pt x="8136" y="14299"/>
                                <a:pt x="8127" y="14353"/>
                                <a:pt x="8127" y="14408"/>
                              </a:cubicBezTo>
                              <a:close/>
                              <a:moveTo>
                                <a:pt x="8303" y="17182"/>
                              </a:moveTo>
                              <a:cubicBezTo>
                                <a:pt x="8285" y="17291"/>
                                <a:pt x="8331" y="17346"/>
                                <a:pt x="8443" y="17237"/>
                              </a:cubicBezTo>
                              <a:cubicBezTo>
                                <a:pt x="8526" y="17182"/>
                                <a:pt x="8563" y="17128"/>
                                <a:pt x="8545" y="17074"/>
                              </a:cubicBezTo>
                              <a:cubicBezTo>
                                <a:pt x="8526" y="17019"/>
                                <a:pt x="8322" y="17128"/>
                                <a:pt x="8303" y="17182"/>
                              </a:cubicBezTo>
                              <a:close/>
                              <a:moveTo>
                                <a:pt x="9464" y="11089"/>
                              </a:moveTo>
                              <a:cubicBezTo>
                                <a:pt x="9464" y="11034"/>
                                <a:pt x="9455" y="11034"/>
                                <a:pt x="9436" y="11034"/>
                              </a:cubicBezTo>
                              <a:cubicBezTo>
                                <a:pt x="9418" y="11034"/>
                                <a:pt x="9408" y="11089"/>
                                <a:pt x="9408" y="11143"/>
                              </a:cubicBezTo>
                              <a:cubicBezTo>
                                <a:pt x="9408" y="11143"/>
                                <a:pt x="9418" y="11197"/>
                                <a:pt x="9436" y="11197"/>
                              </a:cubicBezTo>
                              <a:cubicBezTo>
                                <a:pt x="9455" y="11197"/>
                                <a:pt x="9464" y="11143"/>
                                <a:pt x="9464" y="11089"/>
                              </a:cubicBezTo>
                              <a:close/>
                              <a:moveTo>
                                <a:pt x="7226" y="15985"/>
                              </a:moveTo>
                              <a:cubicBezTo>
                                <a:pt x="7217" y="16040"/>
                                <a:pt x="7226" y="16040"/>
                                <a:pt x="7245" y="16040"/>
                              </a:cubicBezTo>
                              <a:cubicBezTo>
                                <a:pt x="7263" y="15985"/>
                                <a:pt x="7272" y="15985"/>
                                <a:pt x="7272" y="15931"/>
                              </a:cubicBezTo>
                              <a:cubicBezTo>
                                <a:pt x="7272" y="15822"/>
                                <a:pt x="7235" y="15877"/>
                                <a:pt x="7226" y="15985"/>
                              </a:cubicBezTo>
                              <a:close/>
                              <a:moveTo>
                                <a:pt x="8545" y="15985"/>
                              </a:moveTo>
                              <a:cubicBezTo>
                                <a:pt x="8526" y="15985"/>
                                <a:pt x="8517" y="16040"/>
                                <a:pt x="8517" y="16094"/>
                              </a:cubicBezTo>
                              <a:cubicBezTo>
                                <a:pt x="8517" y="16149"/>
                                <a:pt x="8526" y="16203"/>
                                <a:pt x="8535" y="16203"/>
                              </a:cubicBezTo>
                              <a:cubicBezTo>
                                <a:pt x="8545" y="16203"/>
                                <a:pt x="8554" y="16149"/>
                                <a:pt x="8563" y="16094"/>
                              </a:cubicBezTo>
                              <a:cubicBezTo>
                                <a:pt x="8563" y="16040"/>
                                <a:pt x="8554" y="15985"/>
                                <a:pt x="8545" y="15985"/>
                              </a:cubicBezTo>
                              <a:close/>
                              <a:moveTo>
                                <a:pt x="8638" y="16747"/>
                              </a:moveTo>
                              <a:cubicBezTo>
                                <a:pt x="8619" y="16693"/>
                                <a:pt x="8600" y="16693"/>
                                <a:pt x="8582" y="16856"/>
                              </a:cubicBezTo>
                              <a:cubicBezTo>
                                <a:pt x="8554" y="17074"/>
                                <a:pt x="8554" y="17074"/>
                                <a:pt x="8684" y="17019"/>
                              </a:cubicBezTo>
                              <a:cubicBezTo>
                                <a:pt x="8842" y="16965"/>
                                <a:pt x="8925" y="16856"/>
                                <a:pt x="8981" y="16747"/>
                              </a:cubicBezTo>
                              <a:cubicBezTo>
                                <a:pt x="9009" y="16693"/>
                                <a:pt x="9009" y="16638"/>
                                <a:pt x="8953" y="16638"/>
                              </a:cubicBezTo>
                              <a:cubicBezTo>
                                <a:pt x="8916" y="16638"/>
                                <a:pt x="8842" y="16693"/>
                                <a:pt x="8777" y="16747"/>
                              </a:cubicBezTo>
                              <a:cubicBezTo>
                                <a:pt x="8712" y="16747"/>
                                <a:pt x="8656" y="16802"/>
                                <a:pt x="8638" y="16747"/>
                              </a:cubicBezTo>
                              <a:close/>
                              <a:moveTo>
                                <a:pt x="8907" y="16203"/>
                              </a:moveTo>
                              <a:cubicBezTo>
                                <a:pt x="8935" y="16149"/>
                                <a:pt x="8944" y="16094"/>
                                <a:pt x="8944" y="16040"/>
                              </a:cubicBezTo>
                              <a:cubicBezTo>
                                <a:pt x="8925" y="15877"/>
                                <a:pt x="8870" y="15931"/>
                                <a:pt x="8870" y="16094"/>
                              </a:cubicBezTo>
                              <a:cubicBezTo>
                                <a:pt x="8860" y="16203"/>
                                <a:pt x="8879" y="16257"/>
                                <a:pt x="8907" y="16203"/>
                              </a:cubicBezTo>
                              <a:close/>
                              <a:moveTo>
                                <a:pt x="9250" y="15822"/>
                              </a:moveTo>
                              <a:cubicBezTo>
                                <a:pt x="9260" y="15877"/>
                                <a:pt x="9269" y="15877"/>
                                <a:pt x="9288" y="15822"/>
                              </a:cubicBezTo>
                              <a:cubicBezTo>
                                <a:pt x="9306" y="15768"/>
                                <a:pt x="9297" y="15768"/>
                                <a:pt x="9278" y="15768"/>
                              </a:cubicBezTo>
                              <a:cubicBezTo>
                                <a:pt x="9260" y="15768"/>
                                <a:pt x="9250" y="15822"/>
                                <a:pt x="9250" y="15822"/>
                              </a:cubicBezTo>
                              <a:close/>
                              <a:moveTo>
                                <a:pt x="9093" y="13156"/>
                              </a:moveTo>
                              <a:cubicBezTo>
                                <a:pt x="9093" y="13319"/>
                                <a:pt x="9111" y="13319"/>
                                <a:pt x="9223" y="13319"/>
                              </a:cubicBezTo>
                              <a:cubicBezTo>
                                <a:pt x="9297" y="13319"/>
                                <a:pt x="9353" y="13265"/>
                                <a:pt x="9353" y="13211"/>
                              </a:cubicBezTo>
                              <a:cubicBezTo>
                                <a:pt x="9353" y="13156"/>
                                <a:pt x="9343" y="13102"/>
                                <a:pt x="9334" y="13102"/>
                              </a:cubicBezTo>
                              <a:cubicBezTo>
                                <a:pt x="9325" y="13102"/>
                                <a:pt x="9315" y="13047"/>
                                <a:pt x="9325" y="12939"/>
                              </a:cubicBezTo>
                              <a:cubicBezTo>
                                <a:pt x="9334" y="12830"/>
                                <a:pt x="9325" y="12775"/>
                                <a:pt x="9297" y="12775"/>
                              </a:cubicBezTo>
                              <a:cubicBezTo>
                                <a:pt x="9269" y="12775"/>
                                <a:pt x="9250" y="12830"/>
                                <a:pt x="9241" y="12884"/>
                              </a:cubicBezTo>
                              <a:cubicBezTo>
                                <a:pt x="9232" y="12939"/>
                                <a:pt x="9195" y="12993"/>
                                <a:pt x="9158" y="12993"/>
                              </a:cubicBezTo>
                              <a:cubicBezTo>
                                <a:pt x="9111" y="12939"/>
                                <a:pt x="9093" y="12993"/>
                                <a:pt x="9093" y="13156"/>
                              </a:cubicBezTo>
                              <a:close/>
                              <a:moveTo>
                                <a:pt x="8350" y="13156"/>
                              </a:moveTo>
                              <a:cubicBezTo>
                                <a:pt x="8378" y="13102"/>
                                <a:pt x="8378" y="13047"/>
                                <a:pt x="8331" y="13047"/>
                              </a:cubicBezTo>
                              <a:cubicBezTo>
                                <a:pt x="8303" y="13047"/>
                                <a:pt x="8266" y="13102"/>
                                <a:pt x="8266" y="13156"/>
                              </a:cubicBezTo>
                              <a:cubicBezTo>
                                <a:pt x="8248" y="13319"/>
                                <a:pt x="8294" y="13319"/>
                                <a:pt x="8350" y="13156"/>
                              </a:cubicBezTo>
                              <a:close/>
                              <a:moveTo>
                                <a:pt x="8712" y="13156"/>
                              </a:moveTo>
                              <a:lnTo>
                                <a:pt x="8768" y="13156"/>
                              </a:lnTo>
                              <a:lnTo>
                                <a:pt x="8703" y="13102"/>
                              </a:lnTo>
                              <a:cubicBezTo>
                                <a:pt x="8647" y="13047"/>
                                <a:pt x="8656" y="12993"/>
                                <a:pt x="8768" y="12939"/>
                              </a:cubicBezTo>
                              <a:cubicBezTo>
                                <a:pt x="8842" y="12884"/>
                                <a:pt x="8898" y="12830"/>
                                <a:pt x="8907" y="12775"/>
                              </a:cubicBezTo>
                              <a:cubicBezTo>
                                <a:pt x="8916" y="12721"/>
                                <a:pt x="8860" y="12721"/>
                                <a:pt x="8749" y="12721"/>
                              </a:cubicBezTo>
                              <a:cubicBezTo>
                                <a:pt x="8619" y="12775"/>
                                <a:pt x="8582" y="12830"/>
                                <a:pt x="8554" y="12993"/>
                              </a:cubicBezTo>
                              <a:cubicBezTo>
                                <a:pt x="8526" y="13211"/>
                                <a:pt x="8396" y="13483"/>
                                <a:pt x="8331" y="13483"/>
                              </a:cubicBezTo>
                              <a:cubicBezTo>
                                <a:pt x="8313" y="13483"/>
                                <a:pt x="8294" y="13537"/>
                                <a:pt x="8294" y="13646"/>
                              </a:cubicBezTo>
                              <a:cubicBezTo>
                                <a:pt x="8294" y="13972"/>
                                <a:pt x="8424" y="14190"/>
                                <a:pt x="8452" y="13863"/>
                              </a:cubicBezTo>
                              <a:cubicBezTo>
                                <a:pt x="8461" y="13809"/>
                                <a:pt x="8489" y="13755"/>
                                <a:pt x="8517" y="13755"/>
                              </a:cubicBezTo>
                              <a:cubicBezTo>
                                <a:pt x="8545" y="13755"/>
                                <a:pt x="8600" y="13646"/>
                                <a:pt x="8638" y="13483"/>
                              </a:cubicBezTo>
                              <a:cubicBezTo>
                                <a:pt x="8703" y="13265"/>
                                <a:pt x="8703" y="13265"/>
                                <a:pt x="8554" y="13483"/>
                              </a:cubicBezTo>
                              <a:cubicBezTo>
                                <a:pt x="8480" y="13591"/>
                                <a:pt x="8405" y="13591"/>
                                <a:pt x="8424" y="13483"/>
                              </a:cubicBezTo>
                              <a:cubicBezTo>
                                <a:pt x="8452" y="13374"/>
                                <a:pt x="8628" y="13156"/>
                                <a:pt x="8712" y="13156"/>
                              </a:cubicBezTo>
                              <a:close/>
                              <a:moveTo>
                                <a:pt x="9371" y="11742"/>
                              </a:moveTo>
                              <a:cubicBezTo>
                                <a:pt x="9520" y="11687"/>
                                <a:pt x="9557" y="11524"/>
                                <a:pt x="9408" y="11524"/>
                              </a:cubicBezTo>
                              <a:cubicBezTo>
                                <a:pt x="9343" y="11524"/>
                                <a:pt x="9288" y="11524"/>
                                <a:pt x="9278" y="11470"/>
                              </a:cubicBezTo>
                              <a:cubicBezTo>
                                <a:pt x="9269" y="11415"/>
                                <a:pt x="9260" y="11470"/>
                                <a:pt x="9260" y="11524"/>
                              </a:cubicBezTo>
                              <a:cubicBezTo>
                                <a:pt x="9241" y="11687"/>
                                <a:pt x="9269" y="11742"/>
                                <a:pt x="9371" y="11742"/>
                              </a:cubicBezTo>
                              <a:close/>
                              <a:moveTo>
                                <a:pt x="9334" y="10327"/>
                              </a:moveTo>
                              <a:cubicBezTo>
                                <a:pt x="9343" y="10327"/>
                                <a:pt x="9353" y="10327"/>
                                <a:pt x="9353" y="10273"/>
                              </a:cubicBezTo>
                              <a:cubicBezTo>
                                <a:pt x="9353" y="10218"/>
                                <a:pt x="9362" y="10164"/>
                                <a:pt x="9362" y="10055"/>
                              </a:cubicBezTo>
                              <a:cubicBezTo>
                                <a:pt x="9371" y="9946"/>
                                <a:pt x="9362" y="9892"/>
                                <a:pt x="9343" y="9892"/>
                              </a:cubicBezTo>
                              <a:cubicBezTo>
                                <a:pt x="9325" y="9892"/>
                                <a:pt x="9315" y="10001"/>
                                <a:pt x="9315" y="10109"/>
                              </a:cubicBezTo>
                              <a:cubicBezTo>
                                <a:pt x="9315" y="10273"/>
                                <a:pt x="9325" y="10327"/>
                                <a:pt x="9334" y="10327"/>
                              </a:cubicBezTo>
                              <a:close/>
                              <a:moveTo>
                                <a:pt x="9380" y="6246"/>
                              </a:moveTo>
                              <a:cubicBezTo>
                                <a:pt x="9371" y="6192"/>
                                <a:pt x="9362" y="6138"/>
                                <a:pt x="9343" y="6138"/>
                              </a:cubicBezTo>
                              <a:cubicBezTo>
                                <a:pt x="9306" y="6138"/>
                                <a:pt x="9315" y="6192"/>
                                <a:pt x="9353" y="6246"/>
                              </a:cubicBezTo>
                              <a:cubicBezTo>
                                <a:pt x="9371" y="6355"/>
                                <a:pt x="9390" y="6301"/>
                                <a:pt x="9380" y="6246"/>
                              </a:cubicBezTo>
                              <a:close/>
                              <a:moveTo>
                                <a:pt x="9074" y="11306"/>
                              </a:moveTo>
                              <a:cubicBezTo>
                                <a:pt x="9074" y="11197"/>
                                <a:pt x="8953" y="11361"/>
                                <a:pt x="8842" y="11524"/>
                              </a:cubicBezTo>
                              <a:cubicBezTo>
                                <a:pt x="8795" y="11633"/>
                                <a:pt x="8805" y="11633"/>
                                <a:pt x="8898" y="11578"/>
                              </a:cubicBezTo>
                              <a:cubicBezTo>
                                <a:pt x="9037" y="11470"/>
                                <a:pt x="9074" y="11415"/>
                                <a:pt x="9074" y="11306"/>
                              </a:cubicBezTo>
                              <a:close/>
                              <a:moveTo>
                                <a:pt x="8981" y="12775"/>
                              </a:moveTo>
                              <a:cubicBezTo>
                                <a:pt x="9028" y="12884"/>
                                <a:pt x="9037" y="12830"/>
                                <a:pt x="9037" y="12666"/>
                              </a:cubicBezTo>
                              <a:cubicBezTo>
                                <a:pt x="9037" y="12558"/>
                                <a:pt x="9018" y="12503"/>
                                <a:pt x="9000" y="12503"/>
                              </a:cubicBezTo>
                              <a:cubicBezTo>
                                <a:pt x="8963" y="12558"/>
                                <a:pt x="8944" y="12721"/>
                                <a:pt x="8981" y="12775"/>
                              </a:cubicBezTo>
                              <a:close/>
                              <a:moveTo>
                                <a:pt x="8248" y="11959"/>
                              </a:moveTo>
                              <a:cubicBezTo>
                                <a:pt x="8266" y="11796"/>
                                <a:pt x="8396" y="11524"/>
                                <a:pt x="8470" y="11524"/>
                              </a:cubicBezTo>
                              <a:cubicBezTo>
                                <a:pt x="8508" y="11524"/>
                                <a:pt x="8517" y="11470"/>
                                <a:pt x="8489" y="11470"/>
                              </a:cubicBezTo>
                              <a:cubicBezTo>
                                <a:pt x="8415" y="11361"/>
                                <a:pt x="8433" y="11252"/>
                                <a:pt x="8545" y="11034"/>
                              </a:cubicBezTo>
                              <a:cubicBezTo>
                                <a:pt x="8619" y="10871"/>
                                <a:pt x="8721" y="10762"/>
                                <a:pt x="8823" y="10762"/>
                              </a:cubicBezTo>
                              <a:cubicBezTo>
                                <a:pt x="8907" y="10762"/>
                                <a:pt x="9018" y="10653"/>
                                <a:pt x="9065" y="10545"/>
                              </a:cubicBezTo>
                              <a:lnTo>
                                <a:pt x="9148" y="10381"/>
                              </a:lnTo>
                              <a:lnTo>
                                <a:pt x="9018" y="10436"/>
                              </a:lnTo>
                              <a:cubicBezTo>
                                <a:pt x="8907" y="10490"/>
                                <a:pt x="8888" y="10490"/>
                                <a:pt x="8898" y="10327"/>
                              </a:cubicBezTo>
                              <a:cubicBezTo>
                                <a:pt x="8907" y="10218"/>
                                <a:pt x="8898" y="10164"/>
                                <a:pt x="8860" y="10218"/>
                              </a:cubicBezTo>
                              <a:cubicBezTo>
                                <a:pt x="8833" y="10273"/>
                                <a:pt x="8805" y="10327"/>
                                <a:pt x="8795" y="10381"/>
                              </a:cubicBezTo>
                              <a:cubicBezTo>
                                <a:pt x="8786" y="10436"/>
                                <a:pt x="8730" y="10545"/>
                                <a:pt x="8665" y="10653"/>
                              </a:cubicBezTo>
                              <a:cubicBezTo>
                                <a:pt x="8563" y="10817"/>
                                <a:pt x="8313" y="11470"/>
                                <a:pt x="8238" y="11796"/>
                              </a:cubicBezTo>
                              <a:cubicBezTo>
                                <a:pt x="8220" y="11850"/>
                                <a:pt x="8210" y="11959"/>
                                <a:pt x="8220" y="12014"/>
                              </a:cubicBezTo>
                              <a:cubicBezTo>
                                <a:pt x="8229" y="12068"/>
                                <a:pt x="8238" y="12014"/>
                                <a:pt x="8248" y="11959"/>
                              </a:cubicBezTo>
                              <a:close/>
                              <a:moveTo>
                                <a:pt x="8851" y="10381"/>
                              </a:moveTo>
                              <a:cubicBezTo>
                                <a:pt x="8879" y="10381"/>
                                <a:pt x="8888" y="10381"/>
                                <a:pt x="8870" y="10436"/>
                              </a:cubicBezTo>
                              <a:cubicBezTo>
                                <a:pt x="8860" y="10490"/>
                                <a:pt x="8842" y="10490"/>
                                <a:pt x="8823" y="10436"/>
                              </a:cubicBezTo>
                              <a:cubicBezTo>
                                <a:pt x="8814" y="10381"/>
                                <a:pt x="8823" y="10381"/>
                                <a:pt x="8851" y="10381"/>
                              </a:cubicBezTo>
                              <a:close/>
                              <a:moveTo>
                                <a:pt x="8740" y="14408"/>
                              </a:moveTo>
                              <a:cubicBezTo>
                                <a:pt x="8768" y="14299"/>
                                <a:pt x="8786" y="14299"/>
                                <a:pt x="8814" y="14408"/>
                              </a:cubicBezTo>
                              <a:cubicBezTo>
                                <a:pt x="8842" y="14516"/>
                                <a:pt x="8870" y="14462"/>
                                <a:pt x="8907" y="14353"/>
                              </a:cubicBezTo>
                              <a:cubicBezTo>
                                <a:pt x="9055" y="13918"/>
                                <a:pt x="9111" y="13755"/>
                                <a:pt x="9158" y="13755"/>
                              </a:cubicBezTo>
                              <a:cubicBezTo>
                                <a:pt x="9185" y="13755"/>
                                <a:pt x="9232" y="13700"/>
                                <a:pt x="9260" y="13646"/>
                              </a:cubicBezTo>
                              <a:cubicBezTo>
                                <a:pt x="9288" y="13591"/>
                                <a:pt x="9269" y="13591"/>
                                <a:pt x="9176" y="13591"/>
                              </a:cubicBezTo>
                              <a:cubicBezTo>
                                <a:pt x="9046" y="13646"/>
                                <a:pt x="8786" y="13972"/>
                                <a:pt x="8730" y="14190"/>
                              </a:cubicBezTo>
                              <a:cubicBezTo>
                                <a:pt x="8693" y="14408"/>
                                <a:pt x="8693" y="14571"/>
                                <a:pt x="8740" y="14408"/>
                              </a:cubicBezTo>
                              <a:close/>
                              <a:moveTo>
                                <a:pt x="8498" y="12939"/>
                              </a:moveTo>
                              <a:cubicBezTo>
                                <a:pt x="8498" y="12884"/>
                                <a:pt x="8480" y="12884"/>
                                <a:pt x="8452" y="12884"/>
                              </a:cubicBezTo>
                              <a:cubicBezTo>
                                <a:pt x="8387" y="12993"/>
                                <a:pt x="8378" y="13047"/>
                                <a:pt x="8443" y="13047"/>
                              </a:cubicBezTo>
                              <a:cubicBezTo>
                                <a:pt x="8470" y="13047"/>
                                <a:pt x="8498" y="12993"/>
                                <a:pt x="8498" y="12939"/>
                              </a:cubicBezTo>
                              <a:close/>
                              <a:moveTo>
                                <a:pt x="8350" y="12177"/>
                              </a:moveTo>
                              <a:cubicBezTo>
                                <a:pt x="8387" y="12014"/>
                                <a:pt x="8378" y="12014"/>
                                <a:pt x="8340" y="12014"/>
                              </a:cubicBezTo>
                              <a:cubicBezTo>
                                <a:pt x="8313" y="12014"/>
                                <a:pt x="8285" y="12068"/>
                                <a:pt x="8275" y="12177"/>
                              </a:cubicBezTo>
                              <a:cubicBezTo>
                                <a:pt x="8257" y="12286"/>
                                <a:pt x="8257" y="12340"/>
                                <a:pt x="8285" y="12340"/>
                              </a:cubicBezTo>
                              <a:cubicBezTo>
                                <a:pt x="8294" y="12340"/>
                                <a:pt x="8331" y="12286"/>
                                <a:pt x="8350" y="12177"/>
                              </a:cubicBezTo>
                              <a:close/>
                              <a:moveTo>
                                <a:pt x="8563" y="11796"/>
                              </a:moveTo>
                              <a:cubicBezTo>
                                <a:pt x="8535" y="11850"/>
                                <a:pt x="8535" y="11905"/>
                                <a:pt x="8545" y="11905"/>
                              </a:cubicBezTo>
                              <a:cubicBezTo>
                                <a:pt x="8554" y="11905"/>
                                <a:pt x="8573" y="11905"/>
                                <a:pt x="8582" y="11850"/>
                              </a:cubicBezTo>
                              <a:cubicBezTo>
                                <a:pt x="8600" y="11742"/>
                                <a:pt x="8591" y="11742"/>
                                <a:pt x="8563" y="117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4" name="Прямая соединительная линия 84"/>
                      <wps:cNvCnPr/>
                      <wps:spPr>
                        <a:xfrm>
                          <a:off x="0" y="508000"/>
                          <a:ext cx="44577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5" name="Прямая соединительная линия 85"/>
                      <wps:cNvCnPr/>
                      <wps:spPr>
                        <a:xfrm>
                          <a:off x="5537200" y="508000"/>
                          <a:ext cx="4978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Фигура"/>
                      <wps:cNvSpPr/>
                      <wps:spPr>
                        <a:xfrm>
                          <a:off x="5884333" y="203200"/>
                          <a:ext cx="2624802" cy="3098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7" h="21600" extrusionOk="0">
                              <a:moveTo>
                                <a:pt x="16545" y="5577"/>
                              </a:moveTo>
                              <a:cubicBezTo>
                                <a:pt x="16482" y="5400"/>
                                <a:pt x="16388" y="5400"/>
                                <a:pt x="16388" y="5577"/>
                              </a:cubicBezTo>
                              <a:cubicBezTo>
                                <a:pt x="16388" y="5666"/>
                                <a:pt x="16430" y="5754"/>
                                <a:pt x="16492" y="5754"/>
                              </a:cubicBezTo>
                              <a:cubicBezTo>
                                <a:pt x="16566" y="5754"/>
                                <a:pt x="16576" y="5754"/>
                                <a:pt x="16545" y="5577"/>
                              </a:cubicBezTo>
                              <a:close/>
                              <a:moveTo>
                                <a:pt x="17610" y="2567"/>
                              </a:moveTo>
                              <a:cubicBezTo>
                                <a:pt x="17631" y="2567"/>
                                <a:pt x="17641" y="2479"/>
                                <a:pt x="17641" y="2390"/>
                              </a:cubicBezTo>
                              <a:cubicBezTo>
                                <a:pt x="17631" y="2302"/>
                                <a:pt x="17621" y="2213"/>
                                <a:pt x="17600" y="2213"/>
                              </a:cubicBezTo>
                              <a:cubicBezTo>
                                <a:pt x="17579" y="2213"/>
                                <a:pt x="17568" y="2302"/>
                                <a:pt x="17568" y="2390"/>
                              </a:cubicBezTo>
                              <a:cubicBezTo>
                                <a:pt x="17568" y="2479"/>
                                <a:pt x="17589" y="2567"/>
                                <a:pt x="17610" y="2567"/>
                              </a:cubicBezTo>
                              <a:close/>
                              <a:moveTo>
                                <a:pt x="17923" y="1062"/>
                              </a:moveTo>
                              <a:cubicBezTo>
                                <a:pt x="17913" y="974"/>
                                <a:pt x="17903" y="974"/>
                                <a:pt x="17882" y="1062"/>
                              </a:cubicBezTo>
                              <a:cubicBezTo>
                                <a:pt x="17861" y="1151"/>
                                <a:pt x="17871" y="1151"/>
                                <a:pt x="17892" y="1151"/>
                              </a:cubicBezTo>
                              <a:cubicBezTo>
                                <a:pt x="17913" y="1151"/>
                                <a:pt x="17923" y="1151"/>
                                <a:pt x="17923" y="1062"/>
                              </a:cubicBezTo>
                              <a:close/>
                              <a:moveTo>
                                <a:pt x="16482" y="3275"/>
                              </a:moveTo>
                              <a:cubicBezTo>
                                <a:pt x="16461" y="3275"/>
                                <a:pt x="16430" y="3275"/>
                                <a:pt x="16409" y="3275"/>
                              </a:cubicBezTo>
                              <a:cubicBezTo>
                                <a:pt x="16388" y="3275"/>
                                <a:pt x="16409" y="3364"/>
                                <a:pt x="16440" y="3364"/>
                              </a:cubicBezTo>
                              <a:cubicBezTo>
                                <a:pt x="16482" y="3364"/>
                                <a:pt x="16503" y="3364"/>
                                <a:pt x="16482" y="3275"/>
                              </a:cubicBezTo>
                              <a:close/>
                              <a:moveTo>
                                <a:pt x="16649" y="5666"/>
                              </a:moveTo>
                              <a:cubicBezTo>
                                <a:pt x="16639" y="5666"/>
                                <a:pt x="16639" y="5754"/>
                                <a:pt x="16660" y="5754"/>
                              </a:cubicBezTo>
                              <a:cubicBezTo>
                                <a:pt x="16680" y="5754"/>
                                <a:pt x="16691" y="5843"/>
                                <a:pt x="16691" y="5931"/>
                              </a:cubicBezTo>
                              <a:cubicBezTo>
                                <a:pt x="16691" y="6020"/>
                                <a:pt x="16712" y="6108"/>
                                <a:pt x="16733" y="6108"/>
                              </a:cubicBezTo>
                              <a:cubicBezTo>
                                <a:pt x="16774" y="6108"/>
                                <a:pt x="16774" y="6108"/>
                                <a:pt x="16722" y="5843"/>
                              </a:cubicBezTo>
                              <a:cubicBezTo>
                                <a:pt x="16701" y="5754"/>
                                <a:pt x="16670" y="5666"/>
                                <a:pt x="16649" y="5666"/>
                              </a:cubicBezTo>
                              <a:close/>
                              <a:moveTo>
                                <a:pt x="16722" y="4780"/>
                              </a:moveTo>
                              <a:cubicBezTo>
                                <a:pt x="16691" y="4780"/>
                                <a:pt x="16639" y="4780"/>
                                <a:pt x="16607" y="4780"/>
                              </a:cubicBezTo>
                              <a:cubicBezTo>
                                <a:pt x="16576" y="4780"/>
                                <a:pt x="16597" y="4869"/>
                                <a:pt x="16660" y="4869"/>
                              </a:cubicBezTo>
                              <a:cubicBezTo>
                                <a:pt x="16722" y="4869"/>
                                <a:pt x="16743" y="4869"/>
                                <a:pt x="16722" y="4780"/>
                              </a:cubicBezTo>
                              <a:close/>
                              <a:moveTo>
                                <a:pt x="21046" y="17528"/>
                              </a:moveTo>
                              <a:cubicBezTo>
                                <a:pt x="21099" y="17705"/>
                                <a:pt x="21140" y="17705"/>
                                <a:pt x="21130" y="17528"/>
                              </a:cubicBezTo>
                              <a:cubicBezTo>
                                <a:pt x="21120" y="17439"/>
                                <a:pt x="21099" y="17351"/>
                                <a:pt x="21067" y="17351"/>
                              </a:cubicBezTo>
                              <a:cubicBezTo>
                                <a:pt x="21015" y="17351"/>
                                <a:pt x="21015" y="17351"/>
                                <a:pt x="21046" y="17528"/>
                              </a:cubicBezTo>
                              <a:close/>
                              <a:moveTo>
                                <a:pt x="17307" y="1593"/>
                              </a:moveTo>
                              <a:cubicBezTo>
                                <a:pt x="17370" y="1770"/>
                                <a:pt x="17370" y="1682"/>
                                <a:pt x="17370" y="1416"/>
                              </a:cubicBezTo>
                              <a:cubicBezTo>
                                <a:pt x="17370" y="1239"/>
                                <a:pt x="17338" y="1062"/>
                                <a:pt x="17286" y="885"/>
                              </a:cubicBezTo>
                              <a:cubicBezTo>
                                <a:pt x="17244" y="797"/>
                                <a:pt x="17203" y="708"/>
                                <a:pt x="17192" y="797"/>
                              </a:cubicBezTo>
                              <a:cubicBezTo>
                                <a:pt x="17182" y="885"/>
                                <a:pt x="17255" y="1505"/>
                                <a:pt x="17307" y="1593"/>
                              </a:cubicBezTo>
                              <a:close/>
                              <a:moveTo>
                                <a:pt x="9526" y="3895"/>
                              </a:moveTo>
                              <a:cubicBezTo>
                                <a:pt x="9526" y="3984"/>
                                <a:pt x="9536" y="4072"/>
                                <a:pt x="9547" y="4072"/>
                              </a:cubicBezTo>
                              <a:cubicBezTo>
                                <a:pt x="9557" y="4072"/>
                                <a:pt x="9568" y="3984"/>
                                <a:pt x="9568" y="3895"/>
                              </a:cubicBezTo>
                              <a:cubicBezTo>
                                <a:pt x="9568" y="3807"/>
                                <a:pt x="9557" y="3718"/>
                                <a:pt x="9547" y="3718"/>
                              </a:cubicBezTo>
                              <a:cubicBezTo>
                                <a:pt x="9536" y="3718"/>
                                <a:pt x="9526" y="3807"/>
                                <a:pt x="9526" y="3895"/>
                              </a:cubicBezTo>
                              <a:close/>
                              <a:moveTo>
                                <a:pt x="9139" y="1416"/>
                              </a:moveTo>
                              <a:lnTo>
                                <a:pt x="9296" y="1239"/>
                              </a:lnTo>
                              <a:lnTo>
                                <a:pt x="9118" y="1239"/>
                              </a:lnTo>
                              <a:cubicBezTo>
                                <a:pt x="8909" y="1239"/>
                                <a:pt x="8711" y="1416"/>
                                <a:pt x="8763" y="1593"/>
                              </a:cubicBezTo>
                              <a:cubicBezTo>
                                <a:pt x="8805" y="1682"/>
                                <a:pt x="8847" y="1593"/>
                                <a:pt x="9139" y="1416"/>
                              </a:cubicBezTo>
                              <a:close/>
                              <a:moveTo>
                                <a:pt x="8983" y="6905"/>
                              </a:moveTo>
                              <a:cubicBezTo>
                                <a:pt x="9003" y="6905"/>
                                <a:pt x="9045" y="6816"/>
                                <a:pt x="9066" y="6639"/>
                              </a:cubicBezTo>
                              <a:cubicBezTo>
                                <a:pt x="9108" y="6374"/>
                                <a:pt x="9108" y="6374"/>
                                <a:pt x="9056" y="6374"/>
                              </a:cubicBezTo>
                              <a:cubicBezTo>
                                <a:pt x="9035" y="6374"/>
                                <a:pt x="9014" y="6462"/>
                                <a:pt x="9014" y="6551"/>
                              </a:cubicBezTo>
                              <a:cubicBezTo>
                                <a:pt x="9014" y="6639"/>
                                <a:pt x="9003" y="6728"/>
                                <a:pt x="8983" y="6816"/>
                              </a:cubicBezTo>
                              <a:cubicBezTo>
                                <a:pt x="8951" y="6905"/>
                                <a:pt x="8951" y="6905"/>
                                <a:pt x="8983" y="6905"/>
                              </a:cubicBezTo>
                              <a:close/>
                              <a:moveTo>
                                <a:pt x="9275" y="5931"/>
                              </a:moveTo>
                              <a:cubicBezTo>
                                <a:pt x="9286" y="5843"/>
                                <a:pt x="9265" y="5754"/>
                                <a:pt x="9233" y="5754"/>
                              </a:cubicBezTo>
                              <a:cubicBezTo>
                                <a:pt x="9202" y="5754"/>
                                <a:pt x="9181" y="5843"/>
                                <a:pt x="9171" y="5931"/>
                              </a:cubicBezTo>
                              <a:cubicBezTo>
                                <a:pt x="9160" y="6108"/>
                                <a:pt x="9171" y="6108"/>
                                <a:pt x="9202" y="6020"/>
                              </a:cubicBezTo>
                              <a:cubicBezTo>
                                <a:pt x="9223" y="5931"/>
                                <a:pt x="9244" y="6020"/>
                                <a:pt x="9233" y="6020"/>
                              </a:cubicBezTo>
                              <a:cubicBezTo>
                                <a:pt x="9223" y="6108"/>
                                <a:pt x="9233" y="6285"/>
                                <a:pt x="9233" y="6462"/>
                              </a:cubicBezTo>
                              <a:cubicBezTo>
                                <a:pt x="9244" y="6816"/>
                                <a:pt x="9286" y="6816"/>
                                <a:pt x="9286" y="6462"/>
                              </a:cubicBezTo>
                              <a:cubicBezTo>
                                <a:pt x="9286" y="6285"/>
                                <a:pt x="9306" y="6108"/>
                                <a:pt x="9338" y="6020"/>
                              </a:cubicBezTo>
                              <a:cubicBezTo>
                                <a:pt x="9390" y="5843"/>
                                <a:pt x="9390" y="5843"/>
                                <a:pt x="9348" y="5754"/>
                              </a:cubicBezTo>
                              <a:cubicBezTo>
                                <a:pt x="9327" y="5754"/>
                                <a:pt x="9306" y="5754"/>
                                <a:pt x="9306" y="5843"/>
                              </a:cubicBezTo>
                              <a:cubicBezTo>
                                <a:pt x="9306" y="5931"/>
                                <a:pt x="9286" y="6020"/>
                                <a:pt x="9275" y="6020"/>
                              </a:cubicBezTo>
                              <a:cubicBezTo>
                                <a:pt x="9275" y="6108"/>
                                <a:pt x="9275" y="6020"/>
                                <a:pt x="9275" y="5931"/>
                              </a:cubicBezTo>
                              <a:close/>
                              <a:moveTo>
                                <a:pt x="9348" y="3098"/>
                              </a:moveTo>
                              <a:cubicBezTo>
                                <a:pt x="9348" y="3187"/>
                                <a:pt x="9348" y="3275"/>
                                <a:pt x="9359" y="3275"/>
                              </a:cubicBezTo>
                              <a:cubicBezTo>
                                <a:pt x="9369" y="3275"/>
                                <a:pt x="9369" y="3187"/>
                                <a:pt x="9380" y="3098"/>
                              </a:cubicBezTo>
                              <a:cubicBezTo>
                                <a:pt x="9390" y="3010"/>
                                <a:pt x="9380" y="2921"/>
                                <a:pt x="9369" y="2921"/>
                              </a:cubicBezTo>
                              <a:cubicBezTo>
                                <a:pt x="9359" y="2921"/>
                                <a:pt x="9348" y="3010"/>
                                <a:pt x="9348" y="3098"/>
                              </a:cubicBezTo>
                              <a:close/>
                              <a:moveTo>
                                <a:pt x="9599" y="6816"/>
                              </a:moveTo>
                              <a:cubicBezTo>
                                <a:pt x="9568" y="6816"/>
                                <a:pt x="9557" y="6816"/>
                                <a:pt x="9588" y="6993"/>
                              </a:cubicBezTo>
                              <a:cubicBezTo>
                                <a:pt x="9630" y="7170"/>
                                <a:pt x="9672" y="7170"/>
                                <a:pt x="9662" y="6993"/>
                              </a:cubicBezTo>
                              <a:cubicBezTo>
                                <a:pt x="9651" y="6905"/>
                                <a:pt x="9620" y="6816"/>
                                <a:pt x="9599" y="6816"/>
                              </a:cubicBezTo>
                              <a:close/>
                              <a:moveTo>
                                <a:pt x="21193" y="17616"/>
                              </a:moveTo>
                              <a:cubicBezTo>
                                <a:pt x="21224" y="17616"/>
                                <a:pt x="21234" y="17616"/>
                                <a:pt x="21214" y="17528"/>
                              </a:cubicBezTo>
                              <a:cubicBezTo>
                                <a:pt x="21203" y="17439"/>
                                <a:pt x="21182" y="17439"/>
                                <a:pt x="21161" y="17528"/>
                              </a:cubicBezTo>
                              <a:cubicBezTo>
                                <a:pt x="21161" y="17616"/>
                                <a:pt x="21172" y="17616"/>
                                <a:pt x="21193" y="17616"/>
                              </a:cubicBezTo>
                              <a:close/>
                              <a:moveTo>
                                <a:pt x="9411" y="1328"/>
                              </a:moveTo>
                              <a:cubicBezTo>
                                <a:pt x="9505" y="1239"/>
                                <a:pt x="9515" y="1328"/>
                                <a:pt x="9484" y="1505"/>
                              </a:cubicBezTo>
                              <a:cubicBezTo>
                                <a:pt x="9463" y="1593"/>
                                <a:pt x="9442" y="1770"/>
                                <a:pt x="9421" y="1770"/>
                              </a:cubicBezTo>
                              <a:cubicBezTo>
                                <a:pt x="9411" y="1770"/>
                                <a:pt x="9421" y="1859"/>
                                <a:pt x="9442" y="2036"/>
                              </a:cubicBezTo>
                              <a:cubicBezTo>
                                <a:pt x="9463" y="2213"/>
                                <a:pt x="9494" y="2213"/>
                                <a:pt x="9515" y="2213"/>
                              </a:cubicBezTo>
                              <a:cubicBezTo>
                                <a:pt x="9536" y="2125"/>
                                <a:pt x="9568" y="2036"/>
                                <a:pt x="9599" y="2036"/>
                              </a:cubicBezTo>
                              <a:cubicBezTo>
                                <a:pt x="9630" y="1948"/>
                                <a:pt x="9641" y="1859"/>
                                <a:pt x="9630" y="1859"/>
                              </a:cubicBezTo>
                              <a:cubicBezTo>
                                <a:pt x="9620" y="1770"/>
                                <a:pt x="9651" y="1682"/>
                                <a:pt x="9703" y="1505"/>
                              </a:cubicBezTo>
                              <a:cubicBezTo>
                                <a:pt x="9756" y="1416"/>
                                <a:pt x="9829" y="1151"/>
                                <a:pt x="9860" y="1062"/>
                              </a:cubicBezTo>
                              <a:cubicBezTo>
                                <a:pt x="9923" y="797"/>
                                <a:pt x="9923" y="797"/>
                                <a:pt x="9870" y="797"/>
                              </a:cubicBezTo>
                              <a:cubicBezTo>
                                <a:pt x="9839" y="797"/>
                                <a:pt x="9787" y="885"/>
                                <a:pt x="9745" y="974"/>
                              </a:cubicBezTo>
                              <a:cubicBezTo>
                                <a:pt x="9703" y="1062"/>
                                <a:pt x="9609" y="1151"/>
                                <a:pt x="9536" y="1151"/>
                              </a:cubicBezTo>
                              <a:cubicBezTo>
                                <a:pt x="9463" y="1151"/>
                                <a:pt x="9380" y="1239"/>
                                <a:pt x="9359" y="1328"/>
                              </a:cubicBezTo>
                              <a:cubicBezTo>
                                <a:pt x="9306" y="1328"/>
                                <a:pt x="9317" y="1328"/>
                                <a:pt x="9411" y="1328"/>
                              </a:cubicBezTo>
                              <a:close/>
                              <a:moveTo>
                                <a:pt x="7531" y="4603"/>
                              </a:moveTo>
                              <a:cubicBezTo>
                                <a:pt x="7604" y="4603"/>
                                <a:pt x="7635" y="4603"/>
                                <a:pt x="7614" y="4426"/>
                              </a:cubicBezTo>
                              <a:cubicBezTo>
                                <a:pt x="7604" y="4338"/>
                                <a:pt x="7562" y="4338"/>
                                <a:pt x="7510" y="4426"/>
                              </a:cubicBezTo>
                              <a:lnTo>
                                <a:pt x="7426" y="4603"/>
                              </a:lnTo>
                              <a:lnTo>
                                <a:pt x="7531" y="4603"/>
                              </a:lnTo>
                              <a:close/>
                              <a:moveTo>
                                <a:pt x="6319" y="11154"/>
                              </a:moveTo>
                              <a:cubicBezTo>
                                <a:pt x="6309" y="11331"/>
                                <a:pt x="6319" y="11331"/>
                                <a:pt x="6350" y="11331"/>
                              </a:cubicBezTo>
                              <a:cubicBezTo>
                                <a:pt x="6371" y="11331"/>
                                <a:pt x="6392" y="11154"/>
                                <a:pt x="6392" y="11066"/>
                              </a:cubicBezTo>
                              <a:cubicBezTo>
                                <a:pt x="6403" y="10889"/>
                                <a:pt x="6392" y="10889"/>
                                <a:pt x="6361" y="10889"/>
                              </a:cubicBezTo>
                              <a:cubicBezTo>
                                <a:pt x="6340" y="10889"/>
                                <a:pt x="6319" y="11066"/>
                                <a:pt x="6319" y="11154"/>
                              </a:cubicBezTo>
                              <a:close/>
                              <a:moveTo>
                                <a:pt x="5995" y="5843"/>
                              </a:moveTo>
                              <a:cubicBezTo>
                                <a:pt x="6027" y="5931"/>
                                <a:pt x="6058" y="5931"/>
                                <a:pt x="6068" y="6020"/>
                              </a:cubicBezTo>
                              <a:cubicBezTo>
                                <a:pt x="6131" y="6197"/>
                                <a:pt x="6392" y="6108"/>
                                <a:pt x="6434" y="5843"/>
                              </a:cubicBezTo>
                              <a:cubicBezTo>
                                <a:pt x="6476" y="5666"/>
                                <a:pt x="6476" y="5577"/>
                                <a:pt x="6445" y="5666"/>
                              </a:cubicBezTo>
                              <a:cubicBezTo>
                                <a:pt x="6424" y="5754"/>
                                <a:pt x="6382" y="5843"/>
                                <a:pt x="6351" y="5843"/>
                              </a:cubicBezTo>
                              <a:cubicBezTo>
                                <a:pt x="6319" y="5931"/>
                                <a:pt x="6277" y="5843"/>
                                <a:pt x="6246" y="5666"/>
                              </a:cubicBezTo>
                              <a:cubicBezTo>
                                <a:pt x="6215" y="5489"/>
                                <a:pt x="6162" y="5400"/>
                                <a:pt x="6068" y="5400"/>
                              </a:cubicBezTo>
                              <a:cubicBezTo>
                                <a:pt x="5933" y="5489"/>
                                <a:pt x="5901" y="5666"/>
                                <a:pt x="5995" y="5843"/>
                              </a:cubicBezTo>
                              <a:close/>
                              <a:moveTo>
                                <a:pt x="6445" y="8056"/>
                              </a:moveTo>
                              <a:cubicBezTo>
                                <a:pt x="6413" y="8144"/>
                                <a:pt x="6361" y="8233"/>
                                <a:pt x="6330" y="8321"/>
                              </a:cubicBezTo>
                              <a:cubicBezTo>
                                <a:pt x="6298" y="8410"/>
                                <a:pt x="6288" y="8410"/>
                                <a:pt x="6309" y="8587"/>
                              </a:cubicBezTo>
                              <a:cubicBezTo>
                                <a:pt x="6350" y="8764"/>
                                <a:pt x="6350" y="8764"/>
                                <a:pt x="6434" y="8410"/>
                              </a:cubicBezTo>
                              <a:cubicBezTo>
                                <a:pt x="6528" y="7879"/>
                                <a:pt x="6528" y="7790"/>
                                <a:pt x="6445" y="8056"/>
                              </a:cubicBezTo>
                              <a:close/>
                              <a:moveTo>
                                <a:pt x="6142" y="11508"/>
                              </a:moveTo>
                              <a:cubicBezTo>
                                <a:pt x="6121" y="11597"/>
                                <a:pt x="6110" y="11685"/>
                                <a:pt x="6131" y="11685"/>
                              </a:cubicBezTo>
                              <a:cubicBezTo>
                                <a:pt x="6152" y="11685"/>
                                <a:pt x="6183" y="11597"/>
                                <a:pt x="6204" y="11508"/>
                              </a:cubicBezTo>
                              <a:cubicBezTo>
                                <a:pt x="6225" y="11420"/>
                                <a:pt x="6236" y="11331"/>
                                <a:pt x="6215" y="11331"/>
                              </a:cubicBezTo>
                              <a:cubicBezTo>
                                <a:pt x="6194" y="11420"/>
                                <a:pt x="6162" y="11508"/>
                                <a:pt x="6142" y="11508"/>
                              </a:cubicBezTo>
                              <a:close/>
                              <a:moveTo>
                                <a:pt x="6946" y="10623"/>
                              </a:moveTo>
                              <a:cubicBezTo>
                                <a:pt x="6925" y="10623"/>
                                <a:pt x="6935" y="10711"/>
                                <a:pt x="6967" y="10711"/>
                              </a:cubicBezTo>
                              <a:cubicBezTo>
                                <a:pt x="6998" y="10711"/>
                                <a:pt x="7019" y="10711"/>
                                <a:pt x="6998" y="10623"/>
                              </a:cubicBezTo>
                              <a:cubicBezTo>
                                <a:pt x="6998" y="10534"/>
                                <a:pt x="6967" y="10534"/>
                                <a:pt x="6946" y="10623"/>
                              </a:cubicBezTo>
                              <a:close/>
                              <a:moveTo>
                                <a:pt x="6915" y="3098"/>
                              </a:moveTo>
                              <a:cubicBezTo>
                                <a:pt x="6946" y="3010"/>
                                <a:pt x="7009" y="2921"/>
                                <a:pt x="7061" y="2921"/>
                              </a:cubicBezTo>
                              <a:cubicBezTo>
                                <a:pt x="7113" y="2921"/>
                                <a:pt x="7165" y="2833"/>
                                <a:pt x="7186" y="2744"/>
                              </a:cubicBezTo>
                              <a:cubicBezTo>
                                <a:pt x="7207" y="2656"/>
                                <a:pt x="7176" y="2567"/>
                                <a:pt x="7071" y="2656"/>
                              </a:cubicBezTo>
                              <a:cubicBezTo>
                                <a:pt x="6988" y="2744"/>
                                <a:pt x="6915" y="2833"/>
                                <a:pt x="6904" y="2921"/>
                              </a:cubicBezTo>
                              <a:cubicBezTo>
                                <a:pt x="6894" y="3010"/>
                                <a:pt x="6852" y="3098"/>
                                <a:pt x="6810" y="3010"/>
                              </a:cubicBezTo>
                              <a:cubicBezTo>
                                <a:pt x="6768" y="2921"/>
                                <a:pt x="6685" y="3010"/>
                                <a:pt x="6633" y="3187"/>
                              </a:cubicBezTo>
                              <a:lnTo>
                                <a:pt x="6518" y="3364"/>
                              </a:lnTo>
                              <a:lnTo>
                                <a:pt x="6695" y="3275"/>
                              </a:lnTo>
                              <a:cubicBezTo>
                                <a:pt x="6779" y="3275"/>
                                <a:pt x="6883" y="3187"/>
                                <a:pt x="6915" y="3098"/>
                              </a:cubicBezTo>
                              <a:close/>
                              <a:moveTo>
                                <a:pt x="5933" y="10092"/>
                              </a:moveTo>
                              <a:cubicBezTo>
                                <a:pt x="5912" y="10180"/>
                                <a:pt x="5912" y="10180"/>
                                <a:pt x="5933" y="10092"/>
                              </a:cubicBezTo>
                              <a:cubicBezTo>
                                <a:pt x="5954" y="10092"/>
                                <a:pt x="6006" y="10003"/>
                                <a:pt x="6048" y="9826"/>
                              </a:cubicBezTo>
                              <a:cubicBezTo>
                                <a:pt x="6089" y="9738"/>
                                <a:pt x="6131" y="9472"/>
                                <a:pt x="6142" y="9384"/>
                              </a:cubicBezTo>
                              <a:cubicBezTo>
                                <a:pt x="6152" y="9207"/>
                                <a:pt x="6142" y="9207"/>
                                <a:pt x="6121" y="9295"/>
                              </a:cubicBezTo>
                              <a:cubicBezTo>
                                <a:pt x="6100" y="9384"/>
                                <a:pt x="6037" y="9472"/>
                                <a:pt x="5985" y="9561"/>
                              </a:cubicBezTo>
                              <a:cubicBezTo>
                                <a:pt x="5933" y="9649"/>
                                <a:pt x="5901" y="9738"/>
                                <a:pt x="5922" y="9738"/>
                              </a:cubicBezTo>
                              <a:cubicBezTo>
                                <a:pt x="5954" y="9915"/>
                                <a:pt x="5954" y="9915"/>
                                <a:pt x="5933" y="10092"/>
                              </a:cubicBezTo>
                              <a:close/>
                              <a:moveTo>
                                <a:pt x="4909" y="6993"/>
                              </a:moveTo>
                              <a:cubicBezTo>
                                <a:pt x="4899" y="6993"/>
                                <a:pt x="4867" y="7082"/>
                                <a:pt x="4857" y="7170"/>
                              </a:cubicBezTo>
                              <a:cubicBezTo>
                                <a:pt x="4826" y="7436"/>
                                <a:pt x="4826" y="7436"/>
                                <a:pt x="4878" y="7259"/>
                              </a:cubicBezTo>
                              <a:cubicBezTo>
                                <a:pt x="4909" y="7170"/>
                                <a:pt x="4930" y="6993"/>
                                <a:pt x="4909" y="6993"/>
                              </a:cubicBezTo>
                              <a:close/>
                              <a:moveTo>
                                <a:pt x="5055" y="4249"/>
                              </a:moveTo>
                              <a:cubicBezTo>
                                <a:pt x="5108" y="4161"/>
                                <a:pt x="5108" y="4161"/>
                                <a:pt x="5024" y="4072"/>
                              </a:cubicBezTo>
                              <a:cubicBezTo>
                                <a:pt x="4972" y="4072"/>
                                <a:pt x="4909" y="4161"/>
                                <a:pt x="4888" y="4249"/>
                              </a:cubicBezTo>
                              <a:cubicBezTo>
                                <a:pt x="4846" y="4338"/>
                                <a:pt x="4846" y="4426"/>
                                <a:pt x="4920" y="4426"/>
                              </a:cubicBezTo>
                              <a:cubicBezTo>
                                <a:pt x="4961" y="4338"/>
                                <a:pt x="5024" y="4338"/>
                                <a:pt x="5055" y="4249"/>
                              </a:cubicBezTo>
                              <a:close/>
                              <a:moveTo>
                                <a:pt x="7322" y="9826"/>
                              </a:moveTo>
                              <a:cubicBezTo>
                                <a:pt x="7364" y="9826"/>
                                <a:pt x="7385" y="9738"/>
                                <a:pt x="7405" y="9472"/>
                              </a:cubicBezTo>
                              <a:cubicBezTo>
                                <a:pt x="7426" y="9118"/>
                                <a:pt x="7426" y="9118"/>
                                <a:pt x="7395" y="9207"/>
                              </a:cubicBezTo>
                              <a:cubicBezTo>
                                <a:pt x="7374" y="9295"/>
                                <a:pt x="7343" y="9384"/>
                                <a:pt x="7311" y="9384"/>
                              </a:cubicBezTo>
                              <a:cubicBezTo>
                                <a:pt x="7291" y="9472"/>
                                <a:pt x="7270" y="9561"/>
                                <a:pt x="7270" y="9649"/>
                              </a:cubicBezTo>
                              <a:cubicBezTo>
                                <a:pt x="7270" y="9738"/>
                                <a:pt x="7280" y="9826"/>
                                <a:pt x="7322" y="9826"/>
                              </a:cubicBezTo>
                              <a:close/>
                              <a:moveTo>
                                <a:pt x="5640" y="7790"/>
                              </a:moveTo>
                              <a:cubicBezTo>
                                <a:pt x="5640" y="7967"/>
                                <a:pt x="5630" y="8144"/>
                                <a:pt x="5619" y="8321"/>
                              </a:cubicBezTo>
                              <a:cubicBezTo>
                                <a:pt x="5609" y="8410"/>
                                <a:pt x="5598" y="8498"/>
                                <a:pt x="5619" y="8498"/>
                              </a:cubicBezTo>
                              <a:cubicBezTo>
                                <a:pt x="5630" y="8498"/>
                                <a:pt x="5651" y="8321"/>
                                <a:pt x="5672" y="8144"/>
                              </a:cubicBezTo>
                              <a:cubicBezTo>
                                <a:pt x="5692" y="7967"/>
                                <a:pt x="5755" y="7702"/>
                                <a:pt x="5807" y="7613"/>
                              </a:cubicBezTo>
                              <a:cubicBezTo>
                                <a:pt x="5933" y="7348"/>
                                <a:pt x="5912" y="7170"/>
                                <a:pt x="5766" y="7348"/>
                              </a:cubicBezTo>
                              <a:cubicBezTo>
                                <a:pt x="5672" y="7525"/>
                                <a:pt x="5640" y="7613"/>
                                <a:pt x="5640" y="7790"/>
                              </a:cubicBezTo>
                              <a:close/>
                              <a:moveTo>
                                <a:pt x="5014" y="6905"/>
                              </a:moveTo>
                              <a:cubicBezTo>
                                <a:pt x="5014" y="7170"/>
                                <a:pt x="5108" y="7259"/>
                                <a:pt x="5118" y="6993"/>
                              </a:cubicBezTo>
                              <a:cubicBezTo>
                                <a:pt x="5128" y="6816"/>
                                <a:pt x="5400" y="5931"/>
                                <a:pt x="5672" y="5223"/>
                              </a:cubicBezTo>
                              <a:cubicBezTo>
                                <a:pt x="5797" y="4869"/>
                                <a:pt x="5828" y="4603"/>
                                <a:pt x="5724" y="4869"/>
                              </a:cubicBezTo>
                              <a:cubicBezTo>
                                <a:pt x="5661" y="5046"/>
                                <a:pt x="5630" y="4957"/>
                                <a:pt x="5598" y="4869"/>
                              </a:cubicBezTo>
                              <a:cubicBezTo>
                                <a:pt x="5546" y="4603"/>
                                <a:pt x="5546" y="4603"/>
                                <a:pt x="5546" y="5046"/>
                              </a:cubicBezTo>
                              <a:cubicBezTo>
                                <a:pt x="5546" y="5400"/>
                                <a:pt x="5525" y="5489"/>
                                <a:pt x="5316" y="6020"/>
                              </a:cubicBezTo>
                              <a:cubicBezTo>
                                <a:pt x="5191" y="6374"/>
                                <a:pt x="5066" y="6639"/>
                                <a:pt x="5045" y="6639"/>
                              </a:cubicBezTo>
                              <a:cubicBezTo>
                                <a:pt x="5024" y="6639"/>
                                <a:pt x="5014" y="6728"/>
                                <a:pt x="5014" y="6905"/>
                              </a:cubicBezTo>
                              <a:close/>
                              <a:moveTo>
                                <a:pt x="8262" y="7525"/>
                              </a:moveTo>
                              <a:cubicBezTo>
                                <a:pt x="8251" y="7613"/>
                                <a:pt x="8262" y="7613"/>
                                <a:pt x="8283" y="7613"/>
                              </a:cubicBezTo>
                              <a:cubicBezTo>
                                <a:pt x="8304" y="7613"/>
                                <a:pt x="8325" y="7613"/>
                                <a:pt x="8304" y="7525"/>
                              </a:cubicBezTo>
                              <a:cubicBezTo>
                                <a:pt x="8293" y="7525"/>
                                <a:pt x="8272" y="7525"/>
                                <a:pt x="8262" y="7525"/>
                              </a:cubicBezTo>
                              <a:close/>
                              <a:moveTo>
                                <a:pt x="8283" y="1859"/>
                              </a:moveTo>
                              <a:cubicBezTo>
                                <a:pt x="8283" y="1682"/>
                                <a:pt x="8147" y="1770"/>
                                <a:pt x="8126" y="1948"/>
                              </a:cubicBezTo>
                              <a:cubicBezTo>
                                <a:pt x="8126" y="1948"/>
                                <a:pt x="8157" y="2036"/>
                                <a:pt x="8199" y="2036"/>
                              </a:cubicBezTo>
                              <a:cubicBezTo>
                                <a:pt x="8251" y="2036"/>
                                <a:pt x="8283" y="1948"/>
                                <a:pt x="8283" y="1859"/>
                              </a:cubicBezTo>
                              <a:close/>
                              <a:moveTo>
                                <a:pt x="8586" y="7613"/>
                              </a:moveTo>
                              <a:cubicBezTo>
                                <a:pt x="8575" y="7879"/>
                                <a:pt x="8648" y="7879"/>
                                <a:pt x="8732" y="7613"/>
                              </a:cubicBezTo>
                              <a:lnTo>
                                <a:pt x="8795" y="7348"/>
                              </a:lnTo>
                              <a:lnTo>
                                <a:pt x="8701" y="7348"/>
                              </a:lnTo>
                              <a:cubicBezTo>
                                <a:pt x="8627" y="7348"/>
                                <a:pt x="8586" y="7436"/>
                                <a:pt x="8586" y="7613"/>
                              </a:cubicBezTo>
                              <a:close/>
                              <a:moveTo>
                                <a:pt x="7437" y="2744"/>
                              </a:moveTo>
                              <a:cubicBezTo>
                                <a:pt x="7489" y="2479"/>
                                <a:pt x="7489" y="2479"/>
                                <a:pt x="7426" y="2567"/>
                              </a:cubicBezTo>
                              <a:cubicBezTo>
                                <a:pt x="7395" y="2656"/>
                                <a:pt x="7385" y="2744"/>
                                <a:pt x="7385" y="2833"/>
                              </a:cubicBezTo>
                              <a:cubicBezTo>
                                <a:pt x="7395" y="2833"/>
                                <a:pt x="7416" y="2833"/>
                                <a:pt x="7437" y="2744"/>
                              </a:cubicBezTo>
                              <a:close/>
                              <a:moveTo>
                                <a:pt x="8377" y="1770"/>
                              </a:moveTo>
                              <a:cubicBezTo>
                                <a:pt x="8366" y="1682"/>
                                <a:pt x="8356" y="1682"/>
                                <a:pt x="8335" y="1770"/>
                              </a:cubicBezTo>
                              <a:cubicBezTo>
                                <a:pt x="8314" y="1859"/>
                                <a:pt x="8325" y="1859"/>
                                <a:pt x="8345" y="1859"/>
                              </a:cubicBezTo>
                              <a:cubicBezTo>
                                <a:pt x="8366" y="1859"/>
                                <a:pt x="8387" y="1859"/>
                                <a:pt x="8377" y="1770"/>
                              </a:cubicBezTo>
                              <a:close/>
                              <a:moveTo>
                                <a:pt x="8586" y="1682"/>
                              </a:moveTo>
                              <a:cubicBezTo>
                                <a:pt x="8627" y="1682"/>
                                <a:pt x="8648" y="1682"/>
                                <a:pt x="8627" y="1593"/>
                              </a:cubicBezTo>
                              <a:cubicBezTo>
                                <a:pt x="8607" y="1593"/>
                                <a:pt x="8575" y="1593"/>
                                <a:pt x="8544" y="1593"/>
                              </a:cubicBezTo>
                              <a:cubicBezTo>
                                <a:pt x="8533" y="1593"/>
                                <a:pt x="8544" y="1682"/>
                                <a:pt x="8586" y="1682"/>
                              </a:cubicBezTo>
                              <a:close/>
                              <a:moveTo>
                                <a:pt x="8638" y="9472"/>
                              </a:moveTo>
                              <a:cubicBezTo>
                                <a:pt x="8680" y="9295"/>
                                <a:pt x="8680" y="9295"/>
                                <a:pt x="8586" y="9295"/>
                              </a:cubicBezTo>
                              <a:cubicBezTo>
                                <a:pt x="8533" y="9295"/>
                                <a:pt x="8481" y="9384"/>
                                <a:pt x="8471" y="9561"/>
                              </a:cubicBezTo>
                              <a:cubicBezTo>
                                <a:pt x="8439" y="9738"/>
                                <a:pt x="8575" y="9738"/>
                                <a:pt x="8638" y="9472"/>
                              </a:cubicBezTo>
                              <a:close/>
                              <a:moveTo>
                                <a:pt x="8241" y="5931"/>
                              </a:moveTo>
                              <a:lnTo>
                                <a:pt x="8314" y="5754"/>
                              </a:lnTo>
                              <a:lnTo>
                                <a:pt x="8241" y="5754"/>
                              </a:lnTo>
                              <a:cubicBezTo>
                                <a:pt x="8147" y="5754"/>
                                <a:pt x="8022" y="5931"/>
                                <a:pt x="8022" y="6108"/>
                              </a:cubicBezTo>
                              <a:cubicBezTo>
                                <a:pt x="8032" y="6285"/>
                                <a:pt x="8095" y="6197"/>
                                <a:pt x="8241" y="5931"/>
                              </a:cubicBezTo>
                              <a:close/>
                              <a:moveTo>
                                <a:pt x="7677" y="9207"/>
                              </a:moveTo>
                              <a:cubicBezTo>
                                <a:pt x="7687" y="9207"/>
                                <a:pt x="7698" y="9118"/>
                                <a:pt x="7698" y="9030"/>
                              </a:cubicBezTo>
                              <a:cubicBezTo>
                                <a:pt x="7698" y="8941"/>
                                <a:pt x="7687" y="8852"/>
                                <a:pt x="7677" y="8852"/>
                              </a:cubicBezTo>
                              <a:cubicBezTo>
                                <a:pt x="7667" y="8852"/>
                                <a:pt x="7656" y="8941"/>
                                <a:pt x="7656" y="9030"/>
                              </a:cubicBezTo>
                              <a:cubicBezTo>
                                <a:pt x="7656" y="9118"/>
                                <a:pt x="7667" y="9207"/>
                                <a:pt x="7677" y="9207"/>
                              </a:cubicBezTo>
                              <a:close/>
                              <a:moveTo>
                                <a:pt x="16357" y="6639"/>
                              </a:moveTo>
                              <a:cubicBezTo>
                                <a:pt x="16346" y="6551"/>
                                <a:pt x="16304" y="6462"/>
                                <a:pt x="16263" y="6462"/>
                              </a:cubicBezTo>
                              <a:lnTo>
                                <a:pt x="16179" y="6462"/>
                              </a:lnTo>
                              <a:lnTo>
                                <a:pt x="16252" y="6639"/>
                              </a:lnTo>
                              <a:cubicBezTo>
                                <a:pt x="16357" y="6816"/>
                                <a:pt x="16367" y="6816"/>
                                <a:pt x="16357" y="6639"/>
                              </a:cubicBezTo>
                              <a:close/>
                              <a:moveTo>
                                <a:pt x="7980" y="6108"/>
                              </a:moveTo>
                              <a:cubicBezTo>
                                <a:pt x="7980" y="6108"/>
                                <a:pt x="7990" y="6020"/>
                                <a:pt x="8001" y="5931"/>
                              </a:cubicBezTo>
                              <a:cubicBezTo>
                                <a:pt x="8011" y="5843"/>
                                <a:pt x="8001" y="5754"/>
                                <a:pt x="7980" y="5754"/>
                              </a:cubicBezTo>
                              <a:cubicBezTo>
                                <a:pt x="7959" y="5754"/>
                                <a:pt x="7949" y="5843"/>
                                <a:pt x="7959" y="5931"/>
                              </a:cubicBezTo>
                              <a:cubicBezTo>
                                <a:pt x="7969" y="6020"/>
                                <a:pt x="7969" y="6108"/>
                                <a:pt x="7980" y="6108"/>
                              </a:cubicBezTo>
                              <a:close/>
                              <a:moveTo>
                                <a:pt x="7802" y="4515"/>
                              </a:moveTo>
                              <a:cubicBezTo>
                                <a:pt x="7792" y="4426"/>
                                <a:pt x="7781" y="4426"/>
                                <a:pt x="7761" y="4515"/>
                              </a:cubicBezTo>
                              <a:cubicBezTo>
                                <a:pt x="7740" y="4603"/>
                                <a:pt x="7750" y="4603"/>
                                <a:pt x="7771" y="4603"/>
                              </a:cubicBezTo>
                              <a:cubicBezTo>
                                <a:pt x="7802" y="4603"/>
                                <a:pt x="7813" y="4515"/>
                                <a:pt x="7802" y="4515"/>
                              </a:cubicBezTo>
                              <a:close/>
                              <a:moveTo>
                                <a:pt x="8084" y="6639"/>
                              </a:moveTo>
                              <a:cubicBezTo>
                                <a:pt x="8084" y="6728"/>
                                <a:pt x="8084" y="6905"/>
                                <a:pt x="8105" y="6993"/>
                              </a:cubicBezTo>
                              <a:cubicBezTo>
                                <a:pt x="8157" y="7259"/>
                                <a:pt x="8189" y="7170"/>
                                <a:pt x="8147" y="6816"/>
                              </a:cubicBezTo>
                              <a:cubicBezTo>
                                <a:pt x="8116" y="6639"/>
                                <a:pt x="8095" y="6551"/>
                                <a:pt x="8084" y="6639"/>
                              </a:cubicBezTo>
                              <a:close/>
                              <a:moveTo>
                                <a:pt x="9024" y="6197"/>
                              </a:moveTo>
                              <a:cubicBezTo>
                                <a:pt x="9014" y="6108"/>
                                <a:pt x="9003" y="6108"/>
                                <a:pt x="8983" y="6197"/>
                              </a:cubicBezTo>
                              <a:cubicBezTo>
                                <a:pt x="8962" y="6285"/>
                                <a:pt x="8972" y="6285"/>
                                <a:pt x="8993" y="6285"/>
                              </a:cubicBezTo>
                              <a:cubicBezTo>
                                <a:pt x="9024" y="6285"/>
                                <a:pt x="9035" y="6197"/>
                                <a:pt x="9024" y="6197"/>
                              </a:cubicBezTo>
                              <a:close/>
                              <a:moveTo>
                                <a:pt x="11155" y="6285"/>
                              </a:moveTo>
                              <a:cubicBezTo>
                                <a:pt x="11145" y="6374"/>
                                <a:pt x="11155" y="6462"/>
                                <a:pt x="11176" y="6462"/>
                              </a:cubicBezTo>
                              <a:cubicBezTo>
                                <a:pt x="11197" y="6462"/>
                                <a:pt x="11207" y="6374"/>
                                <a:pt x="11207" y="6285"/>
                              </a:cubicBezTo>
                              <a:cubicBezTo>
                                <a:pt x="11207" y="6197"/>
                                <a:pt x="11197" y="6108"/>
                                <a:pt x="11186" y="6108"/>
                              </a:cubicBezTo>
                              <a:cubicBezTo>
                                <a:pt x="11176" y="6108"/>
                                <a:pt x="11155" y="6197"/>
                                <a:pt x="11155" y="6285"/>
                              </a:cubicBezTo>
                              <a:close/>
                              <a:moveTo>
                                <a:pt x="11730" y="6374"/>
                              </a:moveTo>
                              <a:cubicBezTo>
                                <a:pt x="11719" y="6462"/>
                                <a:pt x="11730" y="6462"/>
                                <a:pt x="11750" y="6462"/>
                              </a:cubicBezTo>
                              <a:cubicBezTo>
                                <a:pt x="11782" y="6462"/>
                                <a:pt x="11792" y="6462"/>
                                <a:pt x="11771" y="6374"/>
                              </a:cubicBezTo>
                              <a:cubicBezTo>
                                <a:pt x="11761" y="6285"/>
                                <a:pt x="11740" y="6285"/>
                                <a:pt x="11730" y="6374"/>
                              </a:cubicBezTo>
                              <a:close/>
                              <a:moveTo>
                                <a:pt x="11468" y="6816"/>
                              </a:moveTo>
                              <a:cubicBezTo>
                                <a:pt x="11458" y="6905"/>
                                <a:pt x="11468" y="6905"/>
                                <a:pt x="11489" y="6905"/>
                              </a:cubicBezTo>
                              <a:cubicBezTo>
                                <a:pt x="11521" y="6905"/>
                                <a:pt x="11531" y="6905"/>
                                <a:pt x="11510" y="6816"/>
                              </a:cubicBezTo>
                              <a:cubicBezTo>
                                <a:pt x="11489" y="6728"/>
                                <a:pt x="11489" y="6816"/>
                                <a:pt x="11468" y="6816"/>
                              </a:cubicBezTo>
                              <a:close/>
                              <a:moveTo>
                                <a:pt x="12106" y="6462"/>
                              </a:moveTo>
                              <a:cubicBezTo>
                                <a:pt x="12043" y="6551"/>
                                <a:pt x="12033" y="6551"/>
                                <a:pt x="12074" y="6639"/>
                              </a:cubicBezTo>
                              <a:cubicBezTo>
                                <a:pt x="12106" y="6639"/>
                                <a:pt x="12137" y="6816"/>
                                <a:pt x="12147" y="6993"/>
                              </a:cubicBezTo>
                              <a:cubicBezTo>
                                <a:pt x="12168" y="7259"/>
                                <a:pt x="12168" y="7259"/>
                                <a:pt x="12168" y="6993"/>
                              </a:cubicBezTo>
                              <a:cubicBezTo>
                                <a:pt x="12168" y="6816"/>
                                <a:pt x="12200" y="6728"/>
                                <a:pt x="12231" y="6639"/>
                              </a:cubicBezTo>
                              <a:cubicBezTo>
                                <a:pt x="12283" y="6639"/>
                                <a:pt x="12283" y="6639"/>
                                <a:pt x="12241" y="6551"/>
                              </a:cubicBezTo>
                              <a:cubicBezTo>
                                <a:pt x="12200" y="6374"/>
                                <a:pt x="12147" y="6374"/>
                                <a:pt x="12106" y="6462"/>
                              </a:cubicBezTo>
                              <a:close/>
                              <a:moveTo>
                                <a:pt x="10309" y="2125"/>
                              </a:moveTo>
                              <a:cubicBezTo>
                                <a:pt x="10299" y="2036"/>
                                <a:pt x="10288" y="2036"/>
                                <a:pt x="10267" y="2125"/>
                              </a:cubicBezTo>
                              <a:cubicBezTo>
                                <a:pt x="10246" y="2213"/>
                                <a:pt x="10257" y="2213"/>
                                <a:pt x="10278" y="2213"/>
                              </a:cubicBezTo>
                              <a:cubicBezTo>
                                <a:pt x="10299" y="2213"/>
                                <a:pt x="10320" y="2125"/>
                                <a:pt x="10309" y="2125"/>
                              </a:cubicBezTo>
                              <a:close/>
                              <a:moveTo>
                                <a:pt x="10288" y="4692"/>
                              </a:moveTo>
                              <a:cubicBezTo>
                                <a:pt x="10466" y="4869"/>
                                <a:pt x="10414" y="5046"/>
                                <a:pt x="10132" y="5134"/>
                              </a:cubicBezTo>
                              <a:cubicBezTo>
                                <a:pt x="10017" y="5223"/>
                                <a:pt x="9881" y="5311"/>
                                <a:pt x="9839" y="5400"/>
                              </a:cubicBezTo>
                              <a:cubicBezTo>
                                <a:pt x="9797" y="5489"/>
                                <a:pt x="9724" y="5577"/>
                                <a:pt x="9682" y="5577"/>
                              </a:cubicBezTo>
                              <a:cubicBezTo>
                                <a:pt x="9609" y="5577"/>
                                <a:pt x="9609" y="5577"/>
                                <a:pt x="9662" y="5754"/>
                              </a:cubicBezTo>
                              <a:cubicBezTo>
                                <a:pt x="9735" y="5931"/>
                                <a:pt x="10017" y="5843"/>
                                <a:pt x="10455" y="5489"/>
                              </a:cubicBezTo>
                              <a:cubicBezTo>
                                <a:pt x="10497" y="5489"/>
                                <a:pt x="10612" y="5311"/>
                                <a:pt x="10706" y="5223"/>
                              </a:cubicBezTo>
                              <a:cubicBezTo>
                                <a:pt x="11113" y="4780"/>
                                <a:pt x="11510" y="4515"/>
                                <a:pt x="11667" y="4515"/>
                              </a:cubicBezTo>
                              <a:cubicBezTo>
                                <a:pt x="11876" y="4515"/>
                                <a:pt x="12200" y="4338"/>
                                <a:pt x="12221" y="4161"/>
                              </a:cubicBezTo>
                              <a:cubicBezTo>
                                <a:pt x="12231" y="4072"/>
                                <a:pt x="12262" y="3984"/>
                                <a:pt x="12315" y="3984"/>
                              </a:cubicBezTo>
                              <a:cubicBezTo>
                                <a:pt x="12409" y="3984"/>
                                <a:pt x="12409" y="3895"/>
                                <a:pt x="12304" y="3718"/>
                              </a:cubicBezTo>
                              <a:cubicBezTo>
                                <a:pt x="12262" y="3630"/>
                                <a:pt x="12221" y="3630"/>
                                <a:pt x="12221" y="3630"/>
                              </a:cubicBezTo>
                              <a:cubicBezTo>
                                <a:pt x="12221" y="3630"/>
                                <a:pt x="12221" y="3541"/>
                                <a:pt x="12241" y="3452"/>
                              </a:cubicBezTo>
                              <a:cubicBezTo>
                                <a:pt x="12262" y="3275"/>
                                <a:pt x="12262" y="3275"/>
                                <a:pt x="12231" y="3275"/>
                              </a:cubicBezTo>
                              <a:cubicBezTo>
                                <a:pt x="12210" y="3275"/>
                                <a:pt x="12179" y="3275"/>
                                <a:pt x="12168" y="3187"/>
                              </a:cubicBezTo>
                              <a:cubicBezTo>
                                <a:pt x="12158" y="3187"/>
                                <a:pt x="12137" y="3098"/>
                                <a:pt x="12137" y="3098"/>
                              </a:cubicBezTo>
                              <a:cubicBezTo>
                                <a:pt x="12116" y="2921"/>
                                <a:pt x="12053" y="3187"/>
                                <a:pt x="12043" y="3452"/>
                              </a:cubicBezTo>
                              <a:cubicBezTo>
                                <a:pt x="12033" y="3718"/>
                                <a:pt x="12012" y="3718"/>
                                <a:pt x="11970" y="3718"/>
                              </a:cubicBezTo>
                              <a:cubicBezTo>
                                <a:pt x="11939" y="3718"/>
                                <a:pt x="11876" y="3807"/>
                                <a:pt x="11844" y="3895"/>
                              </a:cubicBezTo>
                              <a:cubicBezTo>
                                <a:pt x="11813" y="3984"/>
                                <a:pt x="11730" y="4161"/>
                                <a:pt x="11677" y="4072"/>
                              </a:cubicBezTo>
                              <a:cubicBezTo>
                                <a:pt x="11625" y="4072"/>
                                <a:pt x="11500" y="4072"/>
                                <a:pt x="11406" y="4161"/>
                              </a:cubicBezTo>
                              <a:lnTo>
                                <a:pt x="11239" y="4249"/>
                              </a:lnTo>
                              <a:lnTo>
                                <a:pt x="11301" y="3895"/>
                              </a:lnTo>
                              <a:lnTo>
                                <a:pt x="11364" y="3541"/>
                              </a:lnTo>
                              <a:lnTo>
                                <a:pt x="11291" y="3541"/>
                              </a:lnTo>
                              <a:cubicBezTo>
                                <a:pt x="11228" y="3541"/>
                                <a:pt x="11218" y="3630"/>
                                <a:pt x="11218" y="3895"/>
                              </a:cubicBezTo>
                              <a:cubicBezTo>
                                <a:pt x="11218" y="4515"/>
                                <a:pt x="11124" y="4515"/>
                                <a:pt x="10508" y="4161"/>
                              </a:cubicBezTo>
                              <a:cubicBezTo>
                                <a:pt x="10351" y="4072"/>
                                <a:pt x="10320" y="3984"/>
                                <a:pt x="10372" y="3895"/>
                              </a:cubicBezTo>
                              <a:cubicBezTo>
                                <a:pt x="10414" y="3807"/>
                                <a:pt x="10476" y="3718"/>
                                <a:pt x="10508" y="3630"/>
                              </a:cubicBezTo>
                              <a:lnTo>
                                <a:pt x="10581" y="3452"/>
                              </a:lnTo>
                              <a:lnTo>
                                <a:pt x="10497" y="3452"/>
                              </a:lnTo>
                              <a:cubicBezTo>
                                <a:pt x="10445" y="3452"/>
                                <a:pt x="10382" y="3541"/>
                                <a:pt x="10340" y="3807"/>
                              </a:cubicBezTo>
                              <a:cubicBezTo>
                                <a:pt x="10309" y="3984"/>
                                <a:pt x="10246" y="4161"/>
                                <a:pt x="10215" y="4161"/>
                              </a:cubicBezTo>
                              <a:cubicBezTo>
                                <a:pt x="10038" y="4249"/>
                                <a:pt x="10132" y="4603"/>
                                <a:pt x="10288" y="4692"/>
                              </a:cubicBezTo>
                              <a:close/>
                              <a:moveTo>
                                <a:pt x="12127" y="3718"/>
                              </a:moveTo>
                              <a:cubicBezTo>
                                <a:pt x="12137" y="3718"/>
                                <a:pt x="12147" y="3807"/>
                                <a:pt x="12147" y="3895"/>
                              </a:cubicBezTo>
                              <a:cubicBezTo>
                                <a:pt x="12147" y="3984"/>
                                <a:pt x="12147" y="4072"/>
                                <a:pt x="12137" y="4072"/>
                              </a:cubicBezTo>
                              <a:cubicBezTo>
                                <a:pt x="12137" y="4072"/>
                                <a:pt x="12127" y="3984"/>
                                <a:pt x="12116" y="3895"/>
                              </a:cubicBezTo>
                              <a:cubicBezTo>
                                <a:pt x="12106" y="3807"/>
                                <a:pt x="12116" y="3718"/>
                                <a:pt x="12127" y="3718"/>
                              </a:cubicBezTo>
                              <a:close/>
                              <a:moveTo>
                                <a:pt x="12127" y="1770"/>
                              </a:moveTo>
                              <a:cubicBezTo>
                                <a:pt x="12158" y="1770"/>
                                <a:pt x="12189" y="1682"/>
                                <a:pt x="12189" y="1682"/>
                              </a:cubicBezTo>
                              <a:cubicBezTo>
                                <a:pt x="12189" y="1593"/>
                                <a:pt x="12095" y="1593"/>
                                <a:pt x="12085" y="1770"/>
                              </a:cubicBezTo>
                              <a:cubicBezTo>
                                <a:pt x="12074" y="1770"/>
                                <a:pt x="12095" y="1770"/>
                                <a:pt x="12127" y="1770"/>
                              </a:cubicBezTo>
                              <a:close/>
                              <a:moveTo>
                                <a:pt x="10069" y="7702"/>
                              </a:moveTo>
                              <a:cubicBezTo>
                                <a:pt x="10058" y="7613"/>
                                <a:pt x="10038" y="7613"/>
                                <a:pt x="10006" y="7702"/>
                              </a:cubicBezTo>
                              <a:cubicBezTo>
                                <a:pt x="9975" y="7790"/>
                                <a:pt x="9933" y="7879"/>
                                <a:pt x="9902" y="7879"/>
                              </a:cubicBezTo>
                              <a:cubicBezTo>
                                <a:pt x="9850" y="7879"/>
                                <a:pt x="9850" y="7879"/>
                                <a:pt x="9912" y="8056"/>
                              </a:cubicBezTo>
                              <a:cubicBezTo>
                                <a:pt x="9964" y="8144"/>
                                <a:pt x="10058" y="8144"/>
                                <a:pt x="10079" y="7967"/>
                              </a:cubicBezTo>
                              <a:cubicBezTo>
                                <a:pt x="10079" y="7879"/>
                                <a:pt x="10079" y="7790"/>
                                <a:pt x="10069" y="7702"/>
                              </a:cubicBezTo>
                              <a:close/>
                              <a:moveTo>
                                <a:pt x="10121" y="6374"/>
                              </a:moveTo>
                              <a:cubicBezTo>
                                <a:pt x="10111" y="6285"/>
                                <a:pt x="10090" y="6285"/>
                                <a:pt x="10069" y="6374"/>
                              </a:cubicBezTo>
                              <a:cubicBezTo>
                                <a:pt x="10058" y="6462"/>
                                <a:pt x="10069" y="6462"/>
                                <a:pt x="10090" y="6462"/>
                              </a:cubicBezTo>
                              <a:cubicBezTo>
                                <a:pt x="10111" y="6462"/>
                                <a:pt x="10132" y="6374"/>
                                <a:pt x="10121" y="6374"/>
                              </a:cubicBezTo>
                              <a:close/>
                              <a:moveTo>
                                <a:pt x="9944" y="8498"/>
                              </a:moveTo>
                              <a:cubicBezTo>
                                <a:pt x="9902" y="8587"/>
                                <a:pt x="9902" y="8675"/>
                                <a:pt x="9964" y="8675"/>
                              </a:cubicBezTo>
                              <a:cubicBezTo>
                                <a:pt x="10006" y="8675"/>
                                <a:pt x="10038" y="8587"/>
                                <a:pt x="10048" y="8498"/>
                              </a:cubicBezTo>
                              <a:cubicBezTo>
                                <a:pt x="10058" y="8321"/>
                                <a:pt x="10006" y="8321"/>
                                <a:pt x="9944" y="8498"/>
                              </a:cubicBezTo>
                              <a:close/>
                              <a:moveTo>
                                <a:pt x="9693" y="6374"/>
                              </a:moveTo>
                              <a:cubicBezTo>
                                <a:pt x="9682" y="6285"/>
                                <a:pt x="9651" y="6285"/>
                                <a:pt x="9630" y="6374"/>
                              </a:cubicBezTo>
                              <a:cubicBezTo>
                                <a:pt x="9609" y="6374"/>
                                <a:pt x="9620" y="6462"/>
                                <a:pt x="9651" y="6462"/>
                              </a:cubicBezTo>
                              <a:cubicBezTo>
                                <a:pt x="9682" y="6462"/>
                                <a:pt x="9703" y="6374"/>
                                <a:pt x="9693" y="6374"/>
                              </a:cubicBezTo>
                              <a:close/>
                              <a:moveTo>
                                <a:pt x="11113" y="2744"/>
                              </a:moveTo>
                              <a:cubicBezTo>
                                <a:pt x="11103" y="2656"/>
                                <a:pt x="11092" y="2656"/>
                                <a:pt x="11072" y="2744"/>
                              </a:cubicBezTo>
                              <a:cubicBezTo>
                                <a:pt x="11051" y="2833"/>
                                <a:pt x="11061" y="2833"/>
                                <a:pt x="11082" y="2833"/>
                              </a:cubicBezTo>
                              <a:cubicBezTo>
                                <a:pt x="11113" y="2921"/>
                                <a:pt x="11124" y="2833"/>
                                <a:pt x="11113" y="2744"/>
                              </a:cubicBezTo>
                              <a:close/>
                              <a:moveTo>
                                <a:pt x="10863" y="3718"/>
                              </a:moveTo>
                              <a:cubicBezTo>
                                <a:pt x="10863" y="3895"/>
                                <a:pt x="10884" y="3895"/>
                                <a:pt x="10925" y="3718"/>
                              </a:cubicBezTo>
                              <a:cubicBezTo>
                                <a:pt x="10946" y="3541"/>
                                <a:pt x="10946" y="3541"/>
                                <a:pt x="10915" y="3541"/>
                              </a:cubicBezTo>
                              <a:cubicBezTo>
                                <a:pt x="10884" y="3541"/>
                                <a:pt x="10863" y="3630"/>
                                <a:pt x="10863" y="3718"/>
                              </a:cubicBezTo>
                              <a:close/>
                              <a:moveTo>
                                <a:pt x="11040" y="1062"/>
                              </a:moveTo>
                              <a:cubicBezTo>
                                <a:pt x="11061" y="974"/>
                                <a:pt x="11051" y="885"/>
                                <a:pt x="11009" y="885"/>
                              </a:cubicBezTo>
                              <a:cubicBezTo>
                                <a:pt x="10967" y="885"/>
                                <a:pt x="10946" y="974"/>
                                <a:pt x="10957" y="1062"/>
                              </a:cubicBezTo>
                              <a:cubicBezTo>
                                <a:pt x="10967" y="1239"/>
                                <a:pt x="11009" y="1239"/>
                                <a:pt x="11040" y="1062"/>
                              </a:cubicBezTo>
                              <a:close/>
                              <a:moveTo>
                                <a:pt x="11709" y="3718"/>
                              </a:moveTo>
                              <a:cubicBezTo>
                                <a:pt x="11730" y="3630"/>
                                <a:pt x="11719" y="3541"/>
                                <a:pt x="11677" y="3452"/>
                              </a:cubicBezTo>
                              <a:cubicBezTo>
                                <a:pt x="11615" y="3364"/>
                                <a:pt x="11604" y="3452"/>
                                <a:pt x="11625" y="3718"/>
                              </a:cubicBezTo>
                              <a:cubicBezTo>
                                <a:pt x="11646" y="3984"/>
                                <a:pt x="11677" y="3895"/>
                                <a:pt x="11709" y="3718"/>
                              </a:cubicBezTo>
                              <a:close/>
                              <a:moveTo>
                                <a:pt x="11280" y="2390"/>
                              </a:moveTo>
                              <a:cubicBezTo>
                                <a:pt x="11301" y="2302"/>
                                <a:pt x="11291" y="2213"/>
                                <a:pt x="11239" y="2213"/>
                              </a:cubicBezTo>
                              <a:cubicBezTo>
                                <a:pt x="11197" y="2213"/>
                                <a:pt x="11166" y="2302"/>
                                <a:pt x="11155" y="2390"/>
                              </a:cubicBezTo>
                              <a:cubicBezTo>
                                <a:pt x="11134" y="2567"/>
                                <a:pt x="11239" y="2567"/>
                                <a:pt x="11280" y="2390"/>
                              </a:cubicBezTo>
                              <a:close/>
                              <a:moveTo>
                                <a:pt x="10852" y="3452"/>
                              </a:moveTo>
                              <a:cubicBezTo>
                                <a:pt x="10884" y="3187"/>
                                <a:pt x="10884" y="3187"/>
                                <a:pt x="10852" y="3187"/>
                              </a:cubicBezTo>
                              <a:cubicBezTo>
                                <a:pt x="10831" y="3187"/>
                                <a:pt x="10821" y="3275"/>
                                <a:pt x="10821" y="3364"/>
                              </a:cubicBezTo>
                              <a:cubicBezTo>
                                <a:pt x="10821" y="3452"/>
                                <a:pt x="10810" y="3541"/>
                                <a:pt x="10790" y="3452"/>
                              </a:cubicBezTo>
                              <a:cubicBezTo>
                                <a:pt x="10769" y="3364"/>
                                <a:pt x="10758" y="3452"/>
                                <a:pt x="10758" y="3541"/>
                              </a:cubicBezTo>
                              <a:cubicBezTo>
                                <a:pt x="10769" y="3807"/>
                                <a:pt x="10810" y="3807"/>
                                <a:pt x="10852" y="3452"/>
                              </a:cubicBezTo>
                              <a:close/>
                              <a:moveTo>
                                <a:pt x="10696" y="885"/>
                              </a:moveTo>
                              <a:cubicBezTo>
                                <a:pt x="10706" y="797"/>
                                <a:pt x="10696" y="797"/>
                                <a:pt x="10675" y="797"/>
                              </a:cubicBezTo>
                              <a:cubicBezTo>
                                <a:pt x="10654" y="885"/>
                                <a:pt x="10643" y="885"/>
                                <a:pt x="10643" y="974"/>
                              </a:cubicBezTo>
                              <a:cubicBezTo>
                                <a:pt x="10654" y="1062"/>
                                <a:pt x="10685" y="974"/>
                                <a:pt x="10696" y="885"/>
                              </a:cubicBezTo>
                              <a:close/>
                              <a:moveTo>
                                <a:pt x="10863" y="1328"/>
                              </a:moveTo>
                              <a:cubicBezTo>
                                <a:pt x="10894" y="1328"/>
                                <a:pt x="10904" y="1328"/>
                                <a:pt x="10884" y="1239"/>
                              </a:cubicBezTo>
                              <a:cubicBezTo>
                                <a:pt x="10863" y="1151"/>
                                <a:pt x="10852" y="1151"/>
                                <a:pt x="10831" y="1239"/>
                              </a:cubicBezTo>
                              <a:cubicBezTo>
                                <a:pt x="10831" y="1328"/>
                                <a:pt x="10842" y="1328"/>
                                <a:pt x="10863" y="1328"/>
                              </a:cubicBezTo>
                              <a:close/>
                              <a:moveTo>
                                <a:pt x="10664" y="3718"/>
                              </a:moveTo>
                              <a:cubicBezTo>
                                <a:pt x="10664" y="3718"/>
                                <a:pt x="10675" y="3630"/>
                                <a:pt x="10685" y="3541"/>
                              </a:cubicBezTo>
                              <a:cubicBezTo>
                                <a:pt x="10696" y="3452"/>
                                <a:pt x="10685" y="3364"/>
                                <a:pt x="10664" y="3364"/>
                              </a:cubicBezTo>
                              <a:cubicBezTo>
                                <a:pt x="10643" y="3364"/>
                                <a:pt x="10633" y="3452"/>
                                <a:pt x="10643" y="3541"/>
                              </a:cubicBezTo>
                              <a:cubicBezTo>
                                <a:pt x="10643" y="3630"/>
                                <a:pt x="10654" y="3718"/>
                                <a:pt x="10664" y="3718"/>
                              </a:cubicBezTo>
                              <a:close/>
                              <a:moveTo>
                                <a:pt x="10570" y="177"/>
                              </a:moveTo>
                              <a:cubicBezTo>
                                <a:pt x="10591" y="89"/>
                                <a:pt x="10581" y="0"/>
                                <a:pt x="10539" y="0"/>
                              </a:cubicBezTo>
                              <a:cubicBezTo>
                                <a:pt x="10508" y="0"/>
                                <a:pt x="10476" y="89"/>
                                <a:pt x="10476" y="177"/>
                              </a:cubicBezTo>
                              <a:cubicBezTo>
                                <a:pt x="10476" y="354"/>
                                <a:pt x="10528" y="354"/>
                                <a:pt x="10570" y="177"/>
                              </a:cubicBezTo>
                              <a:close/>
                              <a:moveTo>
                                <a:pt x="13484" y="4957"/>
                              </a:moveTo>
                              <a:cubicBezTo>
                                <a:pt x="13505" y="4957"/>
                                <a:pt x="13526" y="4869"/>
                                <a:pt x="13526" y="4780"/>
                              </a:cubicBezTo>
                              <a:cubicBezTo>
                                <a:pt x="13526" y="4692"/>
                                <a:pt x="13516" y="4603"/>
                                <a:pt x="13495" y="4603"/>
                              </a:cubicBezTo>
                              <a:cubicBezTo>
                                <a:pt x="13474" y="4603"/>
                                <a:pt x="13463" y="4692"/>
                                <a:pt x="13453" y="4780"/>
                              </a:cubicBezTo>
                              <a:cubicBezTo>
                                <a:pt x="13453" y="4869"/>
                                <a:pt x="13463" y="4957"/>
                                <a:pt x="13484" y="4957"/>
                              </a:cubicBezTo>
                              <a:close/>
                              <a:moveTo>
                                <a:pt x="14048" y="797"/>
                              </a:moveTo>
                              <a:cubicBezTo>
                                <a:pt x="14059" y="620"/>
                                <a:pt x="13954" y="620"/>
                                <a:pt x="13881" y="797"/>
                              </a:cubicBezTo>
                              <a:cubicBezTo>
                                <a:pt x="13860" y="885"/>
                                <a:pt x="13839" y="974"/>
                                <a:pt x="13860" y="974"/>
                              </a:cubicBezTo>
                              <a:cubicBezTo>
                                <a:pt x="13892" y="1151"/>
                                <a:pt x="14038" y="1062"/>
                                <a:pt x="14048" y="797"/>
                              </a:cubicBezTo>
                              <a:close/>
                              <a:moveTo>
                                <a:pt x="15479" y="5046"/>
                              </a:moveTo>
                              <a:cubicBezTo>
                                <a:pt x="15511" y="5046"/>
                                <a:pt x="15521" y="5046"/>
                                <a:pt x="15500" y="4957"/>
                              </a:cubicBezTo>
                              <a:cubicBezTo>
                                <a:pt x="15490" y="4869"/>
                                <a:pt x="15469" y="4869"/>
                                <a:pt x="15448" y="4957"/>
                              </a:cubicBezTo>
                              <a:cubicBezTo>
                                <a:pt x="15438" y="5046"/>
                                <a:pt x="15448" y="5046"/>
                                <a:pt x="15479" y="5046"/>
                              </a:cubicBezTo>
                              <a:close/>
                              <a:moveTo>
                                <a:pt x="15511" y="6108"/>
                              </a:moveTo>
                              <a:cubicBezTo>
                                <a:pt x="15542" y="6108"/>
                                <a:pt x="15563" y="6108"/>
                                <a:pt x="15542" y="6020"/>
                              </a:cubicBezTo>
                              <a:cubicBezTo>
                                <a:pt x="15532" y="5931"/>
                                <a:pt x="15500" y="5931"/>
                                <a:pt x="15479" y="6020"/>
                              </a:cubicBezTo>
                              <a:cubicBezTo>
                                <a:pt x="15469" y="6020"/>
                                <a:pt x="15479" y="6108"/>
                                <a:pt x="15511" y="6108"/>
                              </a:cubicBezTo>
                              <a:close/>
                              <a:moveTo>
                                <a:pt x="14581" y="3895"/>
                              </a:moveTo>
                              <a:cubicBezTo>
                                <a:pt x="14623" y="3807"/>
                                <a:pt x="14717" y="3718"/>
                                <a:pt x="14780" y="3718"/>
                              </a:cubicBezTo>
                              <a:cubicBezTo>
                                <a:pt x="15020" y="3541"/>
                                <a:pt x="15114" y="3364"/>
                                <a:pt x="15156" y="3098"/>
                              </a:cubicBezTo>
                              <a:lnTo>
                                <a:pt x="15208" y="2744"/>
                              </a:lnTo>
                              <a:lnTo>
                                <a:pt x="15135" y="2833"/>
                              </a:lnTo>
                              <a:cubicBezTo>
                                <a:pt x="15093" y="2921"/>
                                <a:pt x="14936" y="3010"/>
                                <a:pt x="14780" y="3187"/>
                              </a:cubicBezTo>
                              <a:cubicBezTo>
                                <a:pt x="14623" y="3275"/>
                                <a:pt x="14497" y="3452"/>
                                <a:pt x="14487" y="3541"/>
                              </a:cubicBezTo>
                              <a:cubicBezTo>
                                <a:pt x="14477" y="3630"/>
                                <a:pt x="14477" y="3718"/>
                                <a:pt x="14487" y="3895"/>
                              </a:cubicBezTo>
                              <a:cubicBezTo>
                                <a:pt x="14487" y="3984"/>
                                <a:pt x="14508" y="3984"/>
                                <a:pt x="14581" y="3895"/>
                              </a:cubicBezTo>
                              <a:close/>
                              <a:moveTo>
                                <a:pt x="14101" y="1062"/>
                              </a:moveTo>
                              <a:cubicBezTo>
                                <a:pt x="14111" y="1062"/>
                                <a:pt x="14121" y="974"/>
                                <a:pt x="14121" y="885"/>
                              </a:cubicBezTo>
                              <a:cubicBezTo>
                                <a:pt x="14121" y="797"/>
                                <a:pt x="14111" y="708"/>
                                <a:pt x="14101" y="708"/>
                              </a:cubicBezTo>
                              <a:cubicBezTo>
                                <a:pt x="14090" y="708"/>
                                <a:pt x="14080" y="797"/>
                                <a:pt x="14080" y="885"/>
                              </a:cubicBezTo>
                              <a:cubicBezTo>
                                <a:pt x="14080" y="974"/>
                                <a:pt x="14090" y="1062"/>
                                <a:pt x="14101" y="1062"/>
                              </a:cubicBezTo>
                              <a:close/>
                              <a:moveTo>
                                <a:pt x="15156" y="6108"/>
                              </a:moveTo>
                              <a:cubicBezTo>
                                <a:pt x="15051" y="6108"/>
                                <a:pt x="15020" y="6197"/>
                                <a:pt x="15041" y="6285"/>
                              </a:cubicBezTo>
                              <a:cubicBezTo>
                                <a:pt x="15062" y="6374"/>
                                <a:pt x="15114" y="6374"/>
                                <a:pt x="15176" y="6374"/>
                              </a:cubicBezTo>
                              <a:cubicBezTo>
                                <a:pt x="15239" y="6285"/>
                                <a:pt x="15312" y="6374"/>
                                <a:pt x="15333" y="6462"/>
                              </a:cubicBezTo>
                              <a:cubicBezTo>
                                <a:pt x="15396" y="6639"/>
                                <a:pt x="15469" y="6728"/>
                                <a:pt x="15469" y="6551"/>
                              </a:cubicBezTo>
                              <a:cubicBezTo>
                                <a:pt x="15479" y="6285"/>
                                <a:pt x="15333" y="6108"/>
                                <a:pt x="15156" y="6108"/>
                              </a:cubicBezTo>
                              <a:close/>
                              <a:moveTo>
                                <a:pt x="15866" y="4161"/>
                              </a:moveTo>
                              <a:cubicBezTo>
                                <a:pt x="15855" y="4072"/>
                                <a:pt x="15845" y="4072"/>
                                <a:pt x="15824" y="4161"/>
                              </a:cubicBezTo>
                              <a:cubicBezTo>
                                <a:pt x="15803" y="4249"/>
                                <a:pt x="15814" y="4249"/>
                                <a:pt x="15834" y="4249"/>
                              </a:cubicBezTo>
                              <a:cubicBezTo>
                                <a:pt x="15866" y="4249"/>
                                <a:pt x="15876" y="4161"/>
                                <a:pt x="15866" y="4161"/>
                              </a:cubicBezTo>
                              <a:close/>
                              <a:moveTo>
                                <a:pt x="15855" y="2390"/>
                              </a:moveTo>
                              <a:cubicBezTo>
                                <a:pt x="15876" y="2390"/>
                                <a:pt x="15897" y="2302"/>
                                <a:pt x="15908" y="2125"/>
                              </a:cubicBezTo>
                              <a:cubicBezTo>
                                <a:pt x="15939" y="1770"/>
                                <a:pt x="15908" y="1770"/>
                                <a:pt x="15855" y="2125"/>
                              </a:cubicBezTo>
                              <a:cubicBezTo>
                                <a:pt x="15834" y="2302"/>
                                <a:pt x="15834" y="2390"/>
                                <a:pt x="15855" y="2390"/>
                              </a:cubicBezTo>
                              <a:close/>
                              <a:moveTo>
                                <a:pt x="15605" y="4957"/>
                              </a:moveTo>
                              <a:cubicBezTo>
                                <a:pt x="15626" y="4869"/>
                                <a:pt x="15636" y="4780"/>
                                <a:pt x="15615" y="4780"/>
                              </a:cubicBezTo>
                              <a:cubicBezTo>
                                <a:pt x="15594" y="4780"/>
                                <a:pt x="15573" y="4869"/>
                                <a:pt x="15552" y="4957"/>
                              </a:cubicBezTo>
                              <a:cubicBezTo>
                                <a:pt x="15521" y="5134"/>
                                <a:pt x="15552" y="5134"/>
                                <a:pt x="15605" y="4957"/>
                              </a:cubicBezTo>
                              <a:close/>
                              <a:moveTo>
                                <a:pt x="15605" y="6285"/>
                              </a:moveTo>
                              <a:cubicBezTo>
                                <a:pt x="15636" y="6816"/>
                                <a:pt x="15772" y="6728"/>
                                <a:pt x="15887" y="6197"/>
                              </a:cubicBezTo>
                              <a:cubicBezTo>
                                <a:pt x="15960" y="5843"/>
                                <a:pt x="15991" y="5754"/>
                                <a:pt x="16033" y="5931"/>
                              </a:cubicBezTo>
                              <a:cubicBezTo>
                                <a:pt x="16096" y="6197"/>
                                <a:pt x="16116" y="6197"/>
                                <a:pt x="16116" y="5931"/>
                              </a:cubicBezTo>
                              <a:cubicBezTo>
                                <a:pt x="16116" y="5843"/>
                                <a:pt x="16106" y="5754"/>
                                <a:pt x="16085" y="5754"/>
                              </a:cubicBezTo>
                              <a:cubicBezTo>
                                <a:pt x="16064" y="5754"/>
                                <a:pt x="16033" y="5666"/>
                                <a:pt x="16012" y="5577"/>
                              </a:cubicBezTo>
                              <a:cubicBezTo>
                                <a:pt x="15981" y="5400"/>
                                <a:pt x="15960" y="5400"/>
                                <a:pt x="15918" y="5666"/>
                              </a:cubicBezTo>
                              <a:cubicBezTo>
                                <a:pt x="15887" y="5843"/>
                                <a:pt x="15845" y="5931"/>
                                <a:pt x="15824" y="5931"/>
                              </a:cubicBezTo>
                              <a:cubicBezTo>
                                <a:pt x="15803" y="5931"/>
                                <a:pt x="15782" y="6020"/>
                                <a:pt x="15772" y="6197"/>
                              </a:cubicBezTo>
                              <a:cubicBezTo>
                                <a:pt x="15761" y="6462"/>
                                <a:pt x="15646" y="6551"/>
                                <a:pt x="15636" y="6285"/>
                              </a:cubicBezTo>
                              <a:cubicBezTo>
                                <a:pt x="15626" y="6197"/>
                                <a:pt x="15636" y="6108"/>
                                <a:pt x="15646" y="6108"/>
                              </a:cubicBezTo>
                              <a:cubicBezTo>
                                <a:pt x="15667" y="6108"/>
                                <a:pt x="15667" y="6020"/>
                                <a:pt x="15646" y="5931"/>
                              </a:cubicBezTo>
                              <a:cubicBezTo>
                                <a:pt x="15605" y="5577"/>
                                <a:pt x="15573" y="5931"/>
                                <a:pt x="15605" y="6285"/>
                              </a:cubicBezTo>
                              <a:close/>
                              <a:moveTo>
                                <a:pt x="12973" y="2656"/>
                              </a:moveTo>
                              <a:cubicBezTo>
                                <a:pt x="13004" y="2656"/>
                                <a:pt x="13014" y="2656"/>
                                <a:pt x="12993" y="2567"/>
                              </a:cubicBezTo>
                              <a:cubicBezTo>
                                <a:pt x="12983" y="2479"/>
                                <a:pt x="12962" y="2479"/>
                                <a:pt x="12941" y="2567"/>
                              </a:cubicBezTo>
                              <a:cubicBezTo>
                                <a:pt x="12941" y="2656"/>
                                <a:pt x="12952" y="2656"/>
                                <a:pt x="12973" y="2656"/>
                              </a:cubicBezTo>
                              <a:close/>
                              <a:moveTo>
                                <a:pt x="12753" y="3630"/>
                              </a:moveTo>
                              <a:cubicBezTo>
                                <a:pt x="12743" y="3541"/>
                                <a:pt x="12732" y="3541"/>
                                <a:pt x="12711" y="3630"/>
                              </a:cubicBezTo>
                              <a:cubicBezTo>
                                <a:pt x="12691" y="3718"/>
                                <a:pt x="12701" y="3718"/>
                                <a:pt x="12722" y="3718"/>
                              </a:cubicBezTo>
                              <a:cubicBezTo>
                                <a:pt x="12753" y="3718"/>
                                <a:pt x="12764" y="3718"/>
                                <a:pt x="12753" y="3630"/>
                              </a:cubicBezTo>
                              <a:close/>
                              <a:moveTo>
                                <a:pt x="4773" y="7170"/>
                              </a:moveTo>
                              <a:cubicBezTo>
                                <a:pt x="4784" y="7170"/>
                                <a:pt x="4794" y="7082"/>
                                <a:pt x="4794" y="6993"/>
                              </a:cubicBezTo>
                              <a:cubicBezTo>
                                <a:pt x="4794" y="6905"/>
                                <a:pt x="4784" y="6816"/>
                                <a:pt x="4773" y="6816"/>
                              </a:cubicBezTo>
                              <a:cubicBezTo>
                                <a:pt x="4763" y="6816"/>
                                <a:pt x="4752" y="6905"/>
                                <a:pt x="4752" y="6993"/>
                              </a:cubicBezTo>
                              <a:cubicBezTo>
                                <a:pt x="4752" y="7082"/>
                                <a:pt x="4763" y="7170"/>
                                <a:pt x="4773" y="7170"/>
                              </a:cubicBezTo>
                              <a:close/>
                              <a:moveTo>
                                <a:pt x="12503" y="3984"/>
                              </a:moveTo>
                              <a:cubicBezTo>
                                <a:pt x="12523" y="3895"/>
                                <a:pt x="12576" y="3895"/>
                                <a:pt x="12607" y="3895"/>
                              </a:cubicBezTo>
                              <a:lnTo>
                                <a:pt x="12670" y="3895"/>
                              </a:lnTo>
                              <a:lnTo>
                                <a:pt x="12617" y="3718"/>
                              </a:lnTo>
                              <a:cubicBezTo>
                                <a:pt x="12555" y="3541"/>
                                <a:pt x="12461" y="3718"/>
                                <a:pt x="12461" y="3895"/>
                              </a:cubicBezTo>
                              <a:cubicBezTo>
                                <a:pt x="12461" y="4072"/>
                                <a:pt x="12482" y="4072"/>
                                <a:pt x="12503" y="3984"/>
                              </a:cubicBezTo>
                              <a:close/>
                              <a:moveTo>
                                <a:pt x="13933" y="3630"/>
                              </a:moveTo>
                              <a:cubicBezTo>
                                <a:pt x="13965" y="3541"/>
                                <a:pt x="14027" y="3541"/>
                                <a:pt x="14080" y="3541"/>
                              </a:cubicBezTo>
                              <a:cubicBezTo>
                                <a:pt x="14142" y="3541"/>
                                <a:pt x="14163" y="3452"/>
                                <a:pt x="14153" y="3364"/>
                              </a:cubicBezTo>
                              <a:cubicBezTo>
                                <a:pt x="14142" y="3275"/>
                                <a:pt x="14069" y="3275"/>
                                <a:pt x="13975" y="3275"/>
                              </a:cubicBezTo>
                              <a:cubicBezTo>
                                <a:pt x="13881" y="3364"/>
                                <a:pt x="13829" y="3452"/>
                                <a:pt x="13850" y="3541"/>
                              </a:cubicBezTo>
                              <a:cubicBezTo>
                                <a:pt x="13860" y="3718"/>
                                <a:pt x="13902" y="3718"/>
                                <a:pt x="13933" y="3630"/>
                              </a:cubicBezTo>
                              <a:close/>
                              <a:moveTo>
                                <a:pt x="12482" y="6551"/>
                              </a:moveTo>
                              <a:cubicBezTo>
                                <a:pt x="12482" y="6551"/>
                                <a:pt x="12492" y="6639"/>
                                <a:pt x="12513" y="6639"/>
                              </a:cubicBezTo>
                              <a:cubicBezTo>
                                <a:pt x="12534" y="6639"/>
                                <a:pt x="12544" y="6551"/>
                                <a:pt x="12544" y="6462"/>
                              </a:cubicBezTo>
                              <a:cubicBezTo>
                                <a:pt x="12544" y="6374"/>
                                <a:pt x="12534" y="6374"/>
                                <a:pt x="12513" y="6374"/>
                              </a:cubicBezTo>
                              <a:cubicBezTo>
                                <a:pt x="12492" y="6462"/>
                                <a:pt x="12482" y="6551"/>
                                <a:pt x="12482" y="6551"/>
                              </a:cubicBezTo>
                              <a:close/>
                              <a:moveTo>
                                <a:pt x="12367" y="6551"/>
                              </a:moveTo>
                              <a:cubicBezTo>
                                <a:pt x="12409" y="6551"/>
                                <a:pt x="12419" y="6551"/>
                                <a:pt x="12398" y="6462"/>
                              </a:cubicBezTo>
                              <a:cubicBezTo>
                                <a:pt x="12377" y="6462"/>
                                <a:pt x="12346" y="6462"/>
                                <a:pt x="12325" y="6462"/>
                              </a:cubicBezTo>
                              <a:cubicBezTo>
                                <a:pt x="12315" y="6551"/>
                                <a:pt x="12325" y="6551"/>
                                <a:pt x="12367" y="6551"/>
                              </a:cubicBezTo>
                              <a:close/>
                              <a:moveTo>
                                <a:pt x="16033" y="4072"/>
                              </a:moveTo>
                              <a:cubicBezTo>
                                <a:pt x="16064" y="4072"/>
                                <a:pt x="16075" y="4072"/>
                                <a:pt x="16054" y="3984"/>
                              </a:cubicBezTo>
                              <a:cubicBezTo>
                                <a:pt x="16043" y="3895"/>
                                <a:pt x="16022" y="3895"/>
                                <a:pt x="16002" y="3984"/>
                              </a:cubicBezTo>
                              <a:cubicBezTo>
                                <a:pt x="15991" y="3984"/>
                                <a:pt x="16002" y="4072"/>
                                <a:pt x="16033" y="4072"/>
                              </a:cubicBezTo>
                              <a:close/>
                              <a:moveTo>
                                <a:pt x="13631" y="1328"/>
                              </a:moveTo>
                              <a:cubicBezTo>
                                <a:pt x="13735" y="974"/>
                                <a:pt x="13745" y="797"/>
                                <a:pt x="13641" y="974"/>
                              </a:cubicBezTo>
                              <a:cubicBezTo>
                                <a:pt x="13589" y="1062"/>
                                <a:pt x="13537" y="1062"/>
                                <a:pt x="13526" y="1151"/>
                              </a:cubicBezTo>
                              <a:cubicBezTo>
                                <a:pt x="13516" y="1151"/>
                                <a:pt x="13495" y="1239"/>
                                <a:pt x="13495" y="1416"/>
                              </a:cubicBezTo>
                              <a:cubicBezTo>
                                <a:pt x="13484" y="1593"/>
                                <a:pt x="13537" y="1593"/>
                                <a:pt x="13631" y="1328"/>
                              </a:cubicBezTo>
                              <a:close/>
                              <a:moveTo>
                                <a:pt x="13349" y="3630"/>
                              </a:moveTo>
                              <a:cubicBezTo>
                                <a:pt x="13349" y="3630"/>
                                <a:pt x="13317" y="3541"/>
                                <a:pt x="13286" y="3541"/>
                              </a:cubicBezTo>
                              <a:cubicBezTo>
                                <a:pt x="13244" y="3541"/>
                                <a:pt x="13234" y="3630"/>
                                <a:pt x="13244" y="3718"/>
                              </a:cubicBezTo>
                              <a:cubicBezTo>
                                <a:pt x="13275" y="3895"/>
                                <a:pt x="13349" y="3807"/>
                                <a:pt x="13349" y="3630"/>
                              </a:cubicBezTo>
                              <a:close/>
                              <a:moveTo>
                                <a:pt x="13077" y="3718"/>
                              </a:moveTo>
                              <a:cubicBezTo>
                                <a:pt x="13108" y="3807"/>
                                <a:pt x="13140" y="3807"/>
                                <a:pt x="13150" y="3807"/>
                              </a:cubicBezTo>
                              <a:cubicBezTo>
                                <a:pt x="13192" y="3630"/>
                                <a:pt x="13171" y="3630"/>
                                <a:pt x="13098" y="3630"/>
                              </a:cubicBezTo>
                              <a:cubicBezTo>
                                <a:pt x="13035" y="3630"/>
                                <a:pt x="13035" y="3630"/>
                                <a:pt x="13077" y="3718"/>
                              </a:cubicBezTo>
                              <a:close/>
                              <a:moveTo>
                                <a:pt x="17098" y="1328"/>
                              </a:moveTo>
                              <a:cubicBezTo>
                                <a:pt x="17130" y="1328"/>
                                <a:pt x="17140" y="1328"/>
                                <a:pt x="17119" y="1239"/>
                              </a:cubicBezTo>
                              <a:cubicBezTo>
                                <a:pt x="17109" y="1151"/>
                                <a:pt x="17088" y="1151"/>
                                <a:pt x="17067" y="1239"/>
                              </a:cubicBezTo>
                              <a:cubicBezTo>
                                <a:pt x="17046" y="1328"/>
                                <a:pt x="17067" y="1328"/>
                                <a:pt x="17098" y="1328"/>
                              </a:cubicBezTo>
                              <a:close/>
                              <a:moveTo>
                                <a:pt x="13986" y="10357"/>
                              </a:moveTo>
                              <a:cubicBezTo>
                                <a:pt x="13965" y="10534"/>
                                <a:pt x="13965" y="10534"/>
                                <a:pt x="13996" y="10534"/>
                              </a:cubicBezTo>
                              <a:cubicBezTo>
                                <a:pt x="14017" y="10534"/>
                                <a:pt x="14048" y="10446"/>
                                <a:pt x="14048" y="10357"/>
                              </a:cubicBezTo>
                              <a:cubicBezTo>
                                <a:pt x="14069" y="10180"/>
                                <a:pt x="14017" y="10180"/>
                                <a:pt x="13986" y="10357"/>
                              </a:cubicBezTo>
                              <a:close/>
                              <a:moveTo>
                                <a:pt x="4418" y="2302"/>
                              </a:moveTo>
                              <a:cubicBezTo>
                                <a:pt x="4408" y="2213"/>
                                <a:pt x="4397" y="2213"/>
                                <a:pt x="4376" y="2302"/>
                              </a:cubicBezTo>
                              <a:cubicBezTo>
                                <a:pt x="4356" y="2390"/>
                                <a:pt x="4366" y="2390"/>
                                <a:pt x="4387" y="2390"/>
                              </a:cubicBezTo>
                              <a:cubicBezTo>
                                <a:pt x="4408" y="2390"/>
                                <a:pt x="4418" y="2302"/>
                                <a:pt x="4418" y="2302"/>
                              </a:cubicBezTo>
                              <a:close/>
                              <a:moveTo>
                                <a:pt x="14842" y="6374"/>
                              </a:moveTo>
                              <a:cubicBezTo>
                                <a:pt x="14821" y="6462"/>
                                <a:pt x="14832" y="6462"/>
                                <a:pt x="14853" y="6462"/>
                              </a:cubicBezTo>
                              <a:cubicBezTo>
                                <a:pt x="14874" y="6462"/>
                                <a:pt x="14884" y="6462"/>
                                <a:pt x="14874" y="6374"/>
                              </a:cubicBezTo>
                              <a:cubicBezTo>
                                <a:pt x="14874" y="6285"/>
                                <a:pt x="14863" y="6285"/>
                                <a:pt x="14842" y="6374"/>
                              </a:cubicBezTo>
                              <a:close/>
                              <a:moveTo>
                                <a:pt x="16555" y="12925"/>
                              </a:moveTo>
                              <a:cubicBezTo>
                                <a:pt x="16524" y="12925"/>
                                <a:pt x="16513" y="13013"/>
                                <a:pt x="16513" y="13013"/>
                              </a:cubicBezTo>
                              <a:cubicBezTo>
                                <a:pt x="16524" y="13190"/>
                                <a:pt x="16607" y="13190"/>
                                <a:pt x="16607" y="13013"/>
                              </a:cubicBezTo>
                              <a:cubicBezTo>
                                <a:pt x="16607" y="13013"/>
                                <a:pt x="16576" y="12925"/>
                                <a:pt x="16555" y="12925"/>
                              </a:cubicBezTo>
                              <a:close/>
                              <a:moveTo>
                                <a:pt x="15646" y="9030"/>
                              </a:moveTo>
                              <a:cubicBezTo>
                                <a:pt x="15636" y="9030"/>
                                <a:pt x="15615" y="9118"/>
                                <a:pt x="15605" y="9207"/>
                              </a:cubicBezTo>
                              <a:cubicBezTo>
                                <a:pt x="15594" y="9295"/>
                                <a:pt x="15615" y="9384"/>
                                <a:pt x="15636" y="9384"/>
                              </a:cubicBezTo>
                              <a:cubicBezTo>
                                <a:pt x="15657" y="9384"/>
                                <a:pt x="15678" y="9295"/>
                                <a:pt x="15678" y="9207"/>
                              </a:cubicBezTo>
                              <a:cubicBezTo>
                                <a:pt x="15678" y="9118"/>
                                <a:pt x="15667" y="9030"/>
                                <a:pt x="15646" y="9030"/>
                              </a:cubicBezTo>
                              <a:close/>
                              <a:moveTo>
                                <a:pt x="17986" y="12393"/>
                              </a:moveTo>
                              <a:cubicBezTo>
                                <a:pt x="18007" y="12482"/>
                                <a:pt x="18038" y="12570"/>
                                <a:pt x="18070" y="12570"/>
                              </a:cubicBezTo>
                              <a:cubicBezTo>
                                <a:pt x="18122" y="12570"/>
                                <a:pt x="18122" y="12570"/>
                                <a:pt x="18049" y="12305"/>
                              </a:cubicBezTo>
                              <a:cubicBezTo>
                                <a:pt x="17965" y="12128"/>
                                <a:pt x="17934" y="12128"/>
                                <a:pt x="17986" y="12393"/>
                              </a:cubicBezTo>
                              <a:close/>
                              <a:moveTo>
                                <a:pt x="14591" y="6374"/>
                              </a:moveTo>
                              <a:cubicBezTo>
                                <a:pt x="14571" y="6462"/>
                                <a:pt x="14581" y="6462"/>
                                <a:pt x="14602" y="6462"/>
                              </a:cubicBezTo>
                              <a:cubicBezTo>
                                <a:pt x="14623" y="6462"/>
                                <a:pt x="14633" y="6462"/>
                                <a:pt x="14623" y="6374"/>
                              </a:cubicBezTo>
                              <a:cubicBezTo>
                                <a:pt x="14623" y="6285"/>
                                <a:pt x="14602" y="6285"/>
                                <a:pt x="14591" y="6374"/>
                              </a:cubicBezTo>
                              <a:close/>
                              <a:moveTo>
                                <a:pt x="19469" y="10446"/>
                              </a:moveTo>
                              <a:cubicBezTo>
                                <a:pt x="19459" y="10357"/>
                                <a:pt x="19438" y="10357"/>
                                <a:pt x="19417" y="10446"/>
                              </a:cubicBezTo>
                              <a:cubicBezTo>
                                <a:pt x="19407" y="10534"/>
                                <a:pt x="19417" y="10534"/>
                                <a:pt x="19438" y="10534"/>
                              </a:cubicBezTo>
                              <a:cubicBezTo>
                                <a:pt x="19459" y="10534"/>
                                <a:pt x="19480" y="10446"/>
                                <a:pt x="19469" y="10446"/>
                              </a:cubicBezTo>
                              <a:close/>
                              <a:moveTo>
                                <a:pt x="19427" y="14430"/>
                              </a:moveTo>
                              <a:lnTo>
                                <a:pt x="19501" y="14430"/>
                              </a:lnTo>
                              <a:lnTo>
                                <a:pt x="19427" y="14695"/>
                              </a:lnTo>
                              <a:cubicBezTo>
                                <a:pt x="19386" y="14784"/>
                                <a:pt x="19375" y="14961"/>
                                <a:pt x="19396" y="14961"/>
                              </a:cubicBezTo>
                              <a:cubicBezTo>
                                <a:pt x="19417" y="14961"/>
                                <a:pt x="19427" y="15049"/>
                                <a:pt x="19427" y="15226"/>
                              </a:cubicBezTo>
                              <a:cubicBezTo>
                                <a:pt x="19427" y="15403"/>
                                <a:pt x="19448" y="15492"/>
                                <a:pt x="19490" y="15580"/>
                              </a:cubicBezTo>
                              <a:cubicBezTo>
                                <a:pt x="19521" y="15580"/>
                                <a:pt x="19584" y="15669"/>
                                <a:pt x="19626" y="15669"/>
                              </a:cubicBezTo>
                              <a:cubicBezTo>
                                <a:pt x="19689" y="15669"/>
                                <a:pt x="19689" y="15669"/>
                                <a:pt x="19605" y="15492"/>
                              </a:cubicBezTo>
                              <a:cubicBezTo>
                                <a:pt x="19501" y="15315"/>
                                <a:pt x="19490" y="15226"/>
                                <a:pt x="19542" y="14872"/>
                              </a:cubicBezTo>
                              <a:cubicBezTo>
                                <a:pt x="19563" y="14695"/>
                                <a:pt x="19595" y="14695"/>
                                <a:pt x="19657" y="14872"/>
                              </a:cubicBezTo>
                              <a:cubicBezTo>
                                <a:pt x="19720" y="15049"/>
                                <a:pt x="19751" y="15049"/>
                                <a:pt x="19793" y="14872"/>
                              </a:cubicBezTo>
                              <a:cubicBezTo>
                                <a:pt x="19824" y="14784"/>
                                <a:pt x="19856" y="14695"/>
                                <a:pt x="19866" y="14784"/>
                              </a:cubicBezTo>
                              <a:cubicBezTo>
                                <a:pt x="19887" y="14872"/>
                                <a:pt x="19981" y="14695"/>
                                <a:pt x="19981" y="14518"/>
                              </a:cubicBezTo>
                              <a:cubicBezTo>
                                <a:pt x="19981" y="14252"/>
                                <a:pt x="19803" y="14075"/>
                                <a:pt x="19741" y="14164"/>
                              </a:cubicBezTo>
                              <a:cubicBezTo>
                                <a:pt x="19668" y="14341"/>
                                <a:pt x="19521" y="14252"/>
                                <a:pt x="19469" y="14075"/>
                              </a:cubicBezTo>
                              <a:cubicBezTo>
                                <a:pt x="19448" y="13987"/>
                                <a:pt x="19417" y="14075"/>
                                <a:pt x="19396" y="14252"/>
                              </a:cubicBezTo>
                              <a:cubicBezTo>
                                <a:pt x="19354" y="14430"/>
                                <a:pt x="19365" y="14430"/>
                                <a:pt x="19427" y="14430"/>
                              </a:cubicBezTo>
                              <a:close/>
                              <a:moveTo>
                                <a:pt x="14393" y="6374"/>
                              </a:moveTo>
                              <a:cubicBezTo>
                                <a:pt x="14372" y="6462"/>
                                <a:pt x="14383" y="6462"/>
                                <a:pt x="14403" y="6462"/>
                              </a:cubicBezTo>
                              <a:cubicBezTo>
                                <a:pt x="14424" y="6462"/>
                                <a:pt x="14435" y="6462"/>
                                <a:pt x="14424" y="6374"/>
                              </a:cubicBezTo>
                              <a:cubicBezTo>
                                <a:pt x="14424" y="6285"/>
                                <a:pt x="14403" y="6285"/>
                                <a:pt x="14393" y="6374"/>
                              </a:cubicBezTo>
                              <a:close/>
                              <a:moveTo>
                                <a:pt x="11082" y="11951"/>
                              </a:moveTo>
                              <a:cubicBezTo>
                                <a:pt x="11019" y="11951"/>
                                <a:pt x="10988" y="12039"/>
                                <a:pt x="11009" y="12128"/>
                              </a:cubicBezTo>
                              <a:cubicBezTo>
                                <a:pt x="11040" y="12305"/>
                                <a:pt x="11155" y="12216"/>
                                <a:pt x="11176" y="12039"/>
                              </a:cubicBezTo>
                              <a:cubicBezTo>
                                <a:pt x="11186" y="11951"/>
                                <a:pt x="11145" y="11862"/>
                                <a:pt x="11082" y="11951"/>
                              </a:cubicBezTo>
                              <a:close/>
                              <a:moveTo>
                                <a:pt x="11260" y="9738"/>
                              </a:moveTo>
                              <a:cubicBezTo>
                                <a:pt x="11239" y="9649"/>
                                <a:pt x="11145" y="9649"/>
                                <a:pt x="11040" y="9826"/>
                              </a:cubicBezTo>
                              <a:cubicBezTo>
                                <a:pt x="10946" y="9915"/>
                                <a:pt x="10852" y="10003"/>
                                <a:pt x="10842" y="10003"/>
                              </a:cubicBezTo>
                              <a:cubicBezTo>
                                <a:pt x="10831" y="10003"/>
                                <a:pt x="10800" y="10003"/>
                                <a:pt x="10779" y="10003"/>
                              </a:cubicBezTo>
                              <a:cubicBezTo>
                                <a:pt x="10737" y="10003"/>
                                <a:pt x="10737" y="10003"/>
                                <a:pt x="10779" y="10180"/>
                              </a:cubicBezTo>
                              <a:cubicBezTo>
                                <a:pt x="10800" y="10269"/>
                                <a:pt x="10852" y="10269"/>
                                <a:pt x="10884" y="10180"/>
                              </a:cubicBezTo>
                              <a:cubicBezTo>
                                <a:pt x="10915" y="10092"/>
                                <a:pt x="11030" y="10003"/>
                                <a:pt x="11124" y="10003"/>
                              </a:cubicBezTo>
                              <a:cubicBezTo>
                                <a:pt x="11301" y="10003"/>
                                <a:pt x="11333" y="9915"/>
                                <a:pt x="11260" y="9738"/>
                              </a:cubicBezTo>
                              <a:close/>
                              <a:moveTo>
                                <a:pt x="13850" y="10446"/>
                              </a:moveTo>
                              <a:cubicBezTo>
                                <a:pt x="13798" y="10534"/>
                                <a:pt x="13745" y="10623"/>
                                <a:pt x="13745" y="10623"/>
                              </a:cubicBezTo>
                              <a:cubicBezTo>
                                <a:pt x="13745" y="10623"/>
                                <a:pt x="13777" y="10711"/>
                                <a:pt x="13829" y="10711"/>
                              </a:cubicBezTo>
                              <a:cubicBezTo>
                                <a:pt x="13881" y="10711"/>
                                <a:pt x="13923" y="10623"/>
                                <a:pt x="13933" y="10534"/>
                              </a:cubicBezTo>
                              <a:cubicBezTo>
                                <a:pt x="13944" y="10357"/>
                                <a:pt x="13913" y="10357"/>
                                <a:pt x="13850" y="10446"/>
                              </a:cubicBezTo>
                              <a:close/>
                              <a:moveTo>
                                <a:pt x="10957" y="12482"/>
                              </a:moveTo>
                              <a:cubicBezTo>
                                <a:pt x="10936" y="12570"/>
                                <a:pt x="10946" y="12570"/>
                                <a:pt x="10967" y="12570"/>
                              </a:cubicBezTo>
                              <a:cubicBezTo>
                                <a:pt x="10988" y="12570"/>
                                <a:pt x="10998" y="12570"/>
                                <a:pt x="10988" y="12482"/>
                              </a:cubicBezTo>
                              <a:cubicBezTo>
                                <a:pt x="10988" y="12393"/>
                                <a:pt x="10978" y="12393"/>
                                <a:pt x="10957" y="12482"/>
                              </a:cubicBezTo>
                              <a:close/>
                              <a:moveTo>
                                <a:pt x="10957" y="12039"/>
                              </a:moveTo>
                              <a:cubicBezTo>
                                <a:pt x="10946" y="11951"/>
                                <a:pt x="10925" y="11862"/>
                                <a:pt x="10904" y="11862"/>
                              </a:cubicBezTo>
                              <a:cubicBezTo>
                                <a:pt x="10884" y="11862"/>
                                <a:pt x="10873" y="11951"/>
                                <a:pt x="10873" y="12039"/>
                              </a:cubicBezTo>
                              <a:cubicBezTo>
                                <a:pt x="10884" y="12128"/>
                                <a:pt x="10904" y="12216"/>
                                <a:pt x="10925" y="12216"/>
                              </a:cubicBezTo>
                              <a:cubicBezTo>
                                <a:pt x="10946" y="12216"/>
                                <a:pt x="10957" y="12128"/>
                                <a:pt x="10957" y="12039"/>
                              </a:cubicBezTo>
                              <a:close/>
                              <a:moveTo>
                                <a:pt x="20388" y="12393"/>
                              </a:moveTo>
                              <a:cubicBezTo>
                                <a:pt x="20430" y="12305"/>
                                <a:pt x="20420" y="12216"/>
                                <a:pt x="20326" y="12039"/>
                              </a:cubicBezTo>
                              <a:cubicBezTo>
                                <a:pt x="20263" y="11951"/>
                                <a:pt x="20211" y="11774"/>
                                <a:pt x="20200" y="11597"/>
                              </a:cubicBezTo>
                              <a:cubicBezTo>
                                <a:pt x="20190" y="11420"/>
                                <a:pt x="20117" y="11420"/>
                                <a:pt x="19950" y="11331"/>
                              </a:cubicBezTo>
                              <a:cubicBezTo>
                                <a:pt x="19814" y="11331"/>
                                <a:pt x="19678" y="11243"/>
                                <a:pt x="19647" y="11154"/>
                              </a:cubicBezTo>
                              <a:cubicBezTo>
                                <a:pt x="19615" y="11066"/>
                                <a:pt x="19595" y="11154"/>
                                <a:pt x="19605" y="11243"/>
                              </a:cubicBezTo>
                              <a:cubicBezTo>
                                <a:pt x="19615" y="11331"/>
                                <a:pt x="19657" y="11420"/>
                                <a:pt x="19709" y="11508"/>
                              </a:cubicBezTo>
                              <a:cubicBezTo>
                                <a:pt x="19939" y="11774"/>
                                <a:pt x="20263" y="12216"/>
                                <a:pt x="20284" y="12393"/>
                              </a:cubicBezTo>
                              <a:cubicBezTo>
                                <a:pt x="20294" y="12570"/>
                                <a:pt x="20326" y="12570"/>
                                <a:pt x="20388" y="12393"/>
                              </a:cubicBezTo>
                              <a:close/>
                              <a:moveTo>
                                <a:pt x="11980" y="10889"/>
                              </a:moveTo>
                              <a:cubicBezTo>
                                <a:pt x="12001" y="10889"/>
                                <a:pt x="12012" y="10800"/>
                                <a:pt x="12022" y="10711"/>
                              </a:cubicBezTo>
                              <a:cubicBezTo>
                                <a:pt x="12033" y="10623"/>
                                <a:pt x="12022" y="10534"/>
                                <a:pt x="12001" y="10534"/>
                              </a:cubicBezTo>
                              <a:cubicBezTo>
                                <a:pt x="11980" y="10534"/>
                                <a:pt x="11970" y="10623"/>
                                <a:pt x="11959" y="10711"/>
                              </a:cubicBezTo>
                              <a:cubicBezTo>
                                <a:pt x="11949" y="10800"/>
                                <a:pt x="11959" y="10889"/>
                                <a:pt x="11980" y="10889"/>
                              </a:cubicBezTo>
                              <a:close/>
                              <a:moveTo>
                                <a:pt x="13213" y="10623"/>
                              </a:moveTo>
                              <a:cubicBezTo>
                                <a:pt x="13213" y="10800"/>
                                <a:pt x="13213" y="10889"/>
                                <a:pt x="13223" y="10889"/>
                              </a:cubicBezTo>
                              <a:cubicBezTo>
                                <a:pt x="13234" y="10800"/>
                                <a:pt x="13234" y="10711"/>
                                <a:pt x="13223" y="10534"/>
                              </a:cubicBezTo>
                              <a:cubicBezTo>
                                <a:pt x="13223" y="10357"/>
                                <a:pt x="13213" y="10446"/>
                                <a:pt x="13213" y="10623"/>
                              </a:cubicBezTo>
                              <a:close/>
                              <a:moveTo>
                                <a:pt x="12722" y="10623"/>
                              </a:moveTo>
                              <a:cubicBezTo>
                                <a:pt x="12597" y="10711"/>
                                <a:pt x="12471" y="10889"/>
                                <a:pt x="12440" y="10889"/>
                              </a:cubicBezTo>
                              <a:cubicBezTo>
                                <a:pt x="12398" y="10889"/>
                                <a:pt x="12398" y="10889"/>
                                <a:pt x="12419" y="11066"/>
                              </a:cubicBezTo>
                              <a:cubicBezTo>
                                <a:pt x="12440" y="11154"/>
                                <a:pt x="12461" y="11154"/>
                                <a:pt x="12482" y="11154"/>
                              </a:cubicBezTo>
                              <a:cubicBezTo>
                                <a:pt x="12534" y="10977"/>
                                <a:pt x="13004" y="10711"/>
                                <a:pt x="13014" y="10800"/>
                              </a:cubicBezTo>
                              <a:cubicBezTo>
                                <a:pt x="13025" y="10889"/>
                                <a:pt x="13014" y="10977"/>
                                <a:pt x="12993" y="11066"/>
                              </a:cubicBezTo>
                              <a:cubicBezTo>
                                <a:pt x="12973" y="11154"/>
                                <a:pt x="12973" y="11243"/>
                                <a:pt x="13014" y="11243"/>
                              </a:cubicBezTo>
                              <a:cubicBezTo>
                                <a:pt x="13056" y="11243"/>
                                <a:pt x="13067" y="11154"/>
                                <a:pt x="13067" y="10977"/>
                              </a:cubicBezTo>
                              <a:cubicBezTo>
                                <a:pt x="13067" y="10446"/>
                                <a:pt x="12973" y="10357"/>
                                <a:pt x="12722" y="10623"/>
                              </a:cubicBezTo>
                              <a:close/>
                              <a:moveTo>
                                <a:pt x="12294" y="10889"/>
                              </a:moveTo>
                              <a:cubicBezTo>
                                <a:pt x="12043" y="11154"/>
                                <a:pt x="11865" y="11243"/>
                                <a:pt x="11886" y="11066"/>
                              </a:cubicBezTo>
                              <a:cubicBezTo>
                                <a:pt x="11897" y="10889"/>
                                <a:pt x="11709" y="10800"/>
                                <a:pt x="11625" y="10977"/>
                              </a:cubicBezTo>
                              <a:cubicBezTo>
                                <a:pt x="11573" y="11066"/>
                                <a:pt x="11562" y="11862"/>
                                <a:pt x="11615" y="11951"/>
                              </a:cubicBezTo>
                              <a:cubicBezTo>
                                <a:pt x="11656" y="12039"/>
                                <a:pt x="11886" y="11774"/>
                                <a:pt x="11918" y="11685"/>
                              </a:cubicBezTo>
                              <a:cubicBezTo>
                                <a:pt x="11928" y="11597"/>
                                <a:pt x="11980" y="11508"/>
                                <a:pt x="12043" y="11508"/>
                              </a:cubicBezTo>
                              <a:cubicBezTo>
                                <a:pt x="12095" y="11508"/>
                                <a:pt x="12179" y="11420"/>
                                <a:pt x="12221" y="11331"/>
                              </a:cubicBezTo>
                              <a:cubicBezTo>
                                <a:pt x="12262" y="11331"/>
                                <a:pt x="12315" y="11243"/>
                                <a:pt x="12346" y="11243"/>
                              </a:cubicBezTo>
                              <a:cubicBezTo>
                                <a:pt x="12367" y="11243"/>
                                <a:pt x="12388" y="11154"/>
                                <a:pt x="12388" y="11066"/>
                              </a:cubicBezTo>
                              <a:cubicBezTo>
                                <a:pt x="12388" y="10889"/>
                                <a:pt x="12356" y="10889"/>
                                <a:pt x="12294" y="10889"/>
                              </a:cubicBezTo>
                              <a:close/>
                              <a:moveTo>
                                <a:pt x="11782" y="10180"/>
                              </a:moveTo>
                              <a:cubicBezTo>
                                <a:pt x="11844" y="10269"/>
                                <a:pt x="11928" y="10092"/>
                                <a:pt x="11897" y="9915"/>
                              </a:cubicBezTo>
                              <a:cubicBezTo>
                                <a:pt x="11865" y="9738"/>
                                <a:pt x="11364" y="10003"/>
                                <a:pt x="11374" y="10180"/>
                              </a:cubicBezTo>
                              <a:cubicBezTo>
                                <a:pt x="11385" y="10357"/>
                                <a:pt x="11583" y="10357"/>
                                <a:pt x="11667" y="10180"/>
                              </a:cubicBezTo>
                              <a:cubicBezTo>
                                <a:pt x="11698" y="10180"/>
                                <a:pt x="11750" y="10180"/>
                                <a:pt x="11782" y="10180"/>
                              </a:cubicBezTo>
                              <a:close/>
                              <a:moveTo>
                                <a:pt x="11782" y="9207"/>
                              </a:moveTo>
                              <a:cubicBezTo>
                                <a:pt x="11761" y="9207"/>
                                <a:pt x="11709" y="9207"/>
                                <a:pt x="11688" y="9207"/>
                              </a:cubicBezTo>
                              <a:cubicBezTo>
                                <a:pt x="11656" y="9207"/>
                                <a:pt x="11677" y="9295"/>
                                <a:pt x="11730" y="9295"/>
                              </a:cubicBezTo>
                              <a:cubicBezTo>
                                <a:pt x="11782" y="9295"/>
                                <a:pt x="11803" y="9295"/>
                                <a:pt x="11782" y="9207"/>
                              </a:cubicBezTo>
                              <a:close/>
                              <a:moveTo>
                                <a:pt x="20514" y="19918"/>
                              </a:moveTo>
                              <a:cubicBezTo>
                                <a:pt x="20524" y="20007"/>
                                <a:pt x="20535" y="20095"/>
                                <a:pt x="20556" y="20095"/>
                              </a:cubicBezTo>
                              <a:cubicBezTo>
                                <a:pt x="20576" y="20095"/>
                                <a:pt x="20587" y="20184"/>
                                <a:pt x="20587" y="20184"/>
                              </a:cubicBezTo>
                              <a:cubicBezTo>
                                <a:pt x="20587" y="20184"/>
                                <a:pt x="20618" y="20449"/>
                                <a:pt x="20650" y="20538"/>
                              </a:cubicBezTo>
                              <a:cubicBezTo>
                                <a:pt x="20712" y="20803"/>
                                <a:pt x="20702" y="20803"/>
                                <a:pt x="20420" y="20892"/>
                              </a:cubicBezTo>
                              <a:cubicBezTo>
                                <a:pt x="20211" y="20980"/>
                                <a:pt x="20159" y="20980"/>
                                <a:pt x="20232" y="21069"/>
                              </a:cubicBezTo>
                              <a:cubicBezTo>
                                <a:pt x="20294" y="21157"/>
                                <a:pt x="20357" y="21157"/>
                                <a:pt x="20367" y="21069"/>
                              </a:cubicBezTo>
                              <a:cubicBezTo>
                                <a:pt x="20378" y="21069"/>
                                <a:pt x="20493" y="20980"/>
                                <a:pt x="20608" y="20980"/>
                              </a:cubicBezTo>
                              <a:cubicBezTo>
                                <a:pt x="20806" y="20980"/>
                                <a:pt x="20879" y="20803"/>
                                <a:pt x="20785" y="20538"/>
                              </a:cubicBezTo>
                              <a:cubicBezTo>
                                <a:pt x="20733" y="20361"/>
                                <a:pt x="20733" y="20095"/>
                                <a:pt x="20796" y="20095"/>
                              </a:cubicBezTo>
                              <a:cubicBezTo>
                                <a:pt x="20848" y="20095"/>
                                <a:pt x="20848" y="20095"/>
                                <a:pt x="20785" y="19918"/>
                              </a:cubicBezTo>
                              <a:cubicBezTo>
                                <a:pt x="20691" y="19741"/>
                                <a:pt x="20503" y="19741"/>
                                <a:pt x="20514" y="19918"/>
                              </a:cubicBezTo>
                              <a:close/>
                              <a:moveTo>
                                <a:pt x="20806" y="18059"/>
                              </a:moveTo>
                              <a:cubicBezTo>
                                <a:pt x="20785" y="18059"/>
                                <a:pt x="20744" y="18059"/>
                                <a:pt x="20723" y="18059"/>
                              </a:cubicBezTo>
                              <a:cubicBezTo>
                                <a:pt x="20702" y="18059"/>
                                <a:pt x="20723" y="18148"/>
                                <a:pt x="20764" y="18148"/>
                              </a:cubicBezTo>
                              <a:cubicBezTo>
                                <a:pt x="20817" y="18148"/>
                                <a:pt x="20827" y="18059"/>
                                <a:pt x="20806" y="18059"/>
                              </a:cubicBezTo>
                              <a:close/>
                              <a:moveTo>
                                <a:pt x="20409" y="17262"/>
                              </a:moveTo>
                              <a:cubicBezTo>
                                <a:pt x="20430" y="17528"/>
                                <a:pt x="20493" y="17351"/>
                                <a:pt x="20493" y="17085"/>
                              </a:cubicBezTo>
                              <a:cubicBezTo>
                                <a:pt x="20493" y="16820"/>
                                <a:pt x="20430" y="16731"/>
                                <a:pt x="20347" y="16908"/>
                              </a:cubicBezTo>
                              <a:cubicBezTo>
                                <a:pt x="20284" y="17085"/>
                                <a:pt x="20263" y="17174"/>
                                <a:pt x="20273" y="17351"/>
                              </a:cubicBezTo>
                              <a:cubicBezTo>
                                <a:pt x="20284" y="17616"/>
                                <a:pt x="20294" y="17616"/>
                                <a:pt x="20347" y="17262"/>
                              </a:cubicBezTo>
                              <a:cubicBezTo>
                                <a:pt x="20378" y="17174"/>
                                <a:pt x="20399" y="17174"/>
                                <a:pt x="20409" y="17262"/>
                              </a:cubicBezTo>
                              <a:close/>
                              <a:moveTo>
                                <a:pt x="20200" y="19387"/>
                              </a:moveTo>
                              <a:cubicBezTo>
                                <a:pt x="20190" y="19298"/>
                                <a:pt x="20159" y="19298"/>
                                <a:pt x="20138" y="19387"/>
                              </a:cubicBezTo>
                              <a:cubicBezTo>
                                <a:pt x="20117" y="19387"/>
                                <a:pt x="20127" y="19475"/>
                                <a:pt x="20159" y="19475"/>
                              </a:cubicBezTo>
                              <a:cubicBezTo>
                                <a:pt x="20190" y="19475"/>
                                <a:pt x="20211" y="19475"/>
                                <a:pt x="20200" y="19387"/>
                              </a:cubicBezTo>
                              <a:close/>
                              <a:moveTo>
                                <a:pt x="20493" y="17971"/>
                              </a:moveTo>
                              <a:cubicBezTo>
                                <a:pt x="20514" y="17971"/>
                                <a:pt x="20524" y="17971"/>
                                <a:pt x="20524" y="17882"/>
                              </a:cubicBezTo>
                              <a:cubicBezTo>
                                <a:pt x="20524" y="17882"/>
                                <a:pt x="20514" y="17793"/>
                                <a:pt x="20493" y="17705"/>
                              </a:cubicBezTo>
                              <a:cubicBezTo>
                                <a:pt x="20472" y="17616"/>
                                <a:pt x="20462" y="17705"/>
                                <a:pt x="20462" y="17793"/>
                              </a:cubicBezTo>
                              <a:cubicBezTo>
                                <a:pt x="20462" y="17882"/>
                                <a:pt x="20482" y="17971"/>
                                <a:pt x="20493" y="17971"/>
                              </a:cubicBezTo>
                              <a:close/>
                              <a:moveTo>
                                <a:pt x="20148" y="20272"/>
                              </a:moveTo>
                              <a:lnTo>
                                <a:pt x="20148" y="20272"/>
                              </a:lnTo>
                              <a:cubicBezTo>
                                <a:pt x="20127" y="20361"/>
                                <a:pt x="20138" y="20361"/>
                                <a:pt x="20159" y="20361"/>
                              </a:cubicBezTo>
                              <a:cubicBezTo>
                                <a:pt x="20179" y="20361"/>
                                <a:pt x="20190" y="20361"/>
                                <a:pt x="20179" y="20272"/>
                              </a:cubicBezTo>
                              <a:cubicBezTo>
                                <a:pt x="20179" y="20184"/>
                                <a:pt x="20159" y="20184"/>
                                <a:pt x="20148" y="20272"/>
                              </a:cubicBezTo>
                              <a:close/>
                              <a:moveTo>
                                <a:pt x="20879" y="20095"/>
                              </a:moveTo>
                              <a:cubicBezTo>
                                <a:pt x="20858" y="20184"/>
                                <a:pt x="20869" y="20184"/>
                                <a:pt x="20890" y="20184"/>
                              </a:cubicBezTo>
                              <a:cubicBezTo>
                                <a:pt x="20911" y="20184"/>
                                <a:pt x="20921" y="20184"/>
                                <a:pt x="20911" y="20095"/>
                              </a:cubicBezTo>
                              <a:cubicBezTo>
                                <a:pt x="20911" y="20095"/>
                                <a:pt x="20890" y="20007"/>
                                <a:pt x="20879" y="20095"/>
                              </a:cubicBezTo>
                              <a:close/>
                              <a:moveTo>
                                <a:pt x="21496" y="20892"/>
                              </a:moveTo>
                              <a:cubicBezTo>
                                <a:pt x="21485" y="20892"/>
                                <a:pt x="21475" y="20980"/>
                                <a:pt x="21475" y="21069"/>
                              </a:cubicBezTo>
                              <a:cubicBezTo>
                                <a:pt x="21475" y="21157"/>
                                <a:pt x="21485" y="21246"/>
                                <a:pt x="21496" y="21246"/>
                              </a:cubicBezTo>
                              <a:cubicBezTo>
                                <a:pt x="21506" y="21246"/>
                                <a:pt x="21516" y="21157"/>
                                <a:pt x="21516" y="21069"/>
                              </a:cubicBezTo>
                              <a:cubicBezTo>
                                <a:pt x="21516" y="20980"/>
                                <a:pt x="21506" y="20892"/>
                                <a:pt x="21496" y="20892"/>
                              </a:cubicBezTo>
                              <a:close/>
                              <a:moveTo>
                                <a:pt x="21579" y="19741"/>
                              </a:moveTo>
                              <a:cubicBezTo>
                                <a:pt x="21569" y="19652"/>
                                <a:pt x="21516" y="19564"/>
                                <a:pt x="21475" y="19475"/>
                              </a:cubicBezTo>
                              <a:cubicBezTo>
                                <a:pt x="21422" y="19387"/>
                                <a:pt x="21297" y="19298"/>
                                <a:pt x="21193" y="19210"/>
                              </a:cubicBezTo>
                              <a:cubicBezTo>
                                <a:pt x="21067" y="19121"/>
                                <a:pt x="20994" y="19033"/>
                                <a:pt x="20973" y="19210"/>
                              </a:cubicBezTo>
                              <a:cubicBezTo>
                                <a:pt x="20952" y="19298"/>
                                <a:pt x="20994" y="19387"/>
                                <a:pt x="21130" y="19475"/>
                              </a:cubicBezTo>
                              <a:cubicBezTo>
                                <a:pt x="21234" y="19564"/>
                                <a:pt x="21370" y="19652"/>
                                <a:pt x="21433" y="19741"/>
                              </a:cubicBezTo>
                              <a:cubicBezTo>
                                <a:pt x="21590" y="19918"/>
                                <a:pt x="21600" y="19918"/>
                                <a:pt x="21579" y="19741"/>
                              </a:cubicBezTo>
                              <a:close/>
                              <a:moveTo>
                                <a:pt x="20973" y="17351"/>
                              </a:moveTo>
                              <a:cubicBezTo>
                                <a:pt x="20942" y="17085"/>
                                <a:pt x="20629" y="16997"/>
                                <a:pt x="20629" y="17174"/>
                              </a:cubicBezTo>
                              <a:cubicBezTo>
                                <a:pt x="20629" y="17262"/>
                                <a:pt x="20702" y="17351"/>
                                <a:pt x="20785" y="17351"/>
                              </a:cubicBezTo>
                              <a:cubicBezTo>
                                <a:pt x="20869" y="17351"/>
                                <a:pt x="20952" y="17439"/>
                                <a:pt x="20963" y="17439"/>
                              </a:cubicBezTo>
                              <a:cubicBezTo>
                                <a:pt x="20984" y="17528"/>
                                <a:pt x="20984" y="17439"/>
                                <a:pt x="20973" y="17351"/>
                              </a:cubicBezTo>
                              <a:close/>
                              <a:moveTo>
                                <a:pt x="19887" y="12659"/>
                              </a:moveTo>
                              <a:cubicBezTo>
                                <a:pt x="19866" y="12748"/>
                                <a:pt x="19877" y="12748"/>
                                <a:pt x="19897" y="12748"/>
                              </a:cubicBezTo>
                              <a:cubicBezTo>
                                <a:pt x="19918" y="12748"/>
                                <a:pt x="19929" y="12748"/>
                                <a:pt x="19918" y="12659"/>
                              </a:cubicBezTo>
                              <a:cubicBezTo>
                                <a:pt x="19918" y="12570"/>
                                <a:pt x="19908" y="12570"/>
                                <a:pt x="19887" y="12659"/>
                              </a:cubicBezTo>
                              <a:close/>
                              <a:moveTo>
                                <a:pt x="19344" y="10269"/>
                              </a:moveTo>
                              <a:cubicBezTo>
                                <a:pt x="19323" y="10357"/>
                                <a:pt x="19333" y="10357"/>
                                <a:pt x="19354" y="10357"/>
                              </a:cubicBezTo>
                              <a:cubicBezTo>
                                <a:pt x="19375" y="10357"/>
                                <a:pt x="19386" y="10357"/>
                                <a:pt x="19375" y="10269"/>
                              </a:cubicBezTo>
                              <a:cubicBezTo>
                                <a:pt x="19375" y="10180"/>
                                <a:pt x="19354" y="10180"/>
                                <a:pt x="19344" y="10269"/>
                              </a:cubicBezTo>
                              <a:close/>
                              <a:moveTo>
                                <a:pt x="19302" y="12836"/>
                              </a:moveTo>
                              <a:cubicBezTo>
                                <a:pt x="19292" y="12925"/>
                                <a:pt x="19302" y="12925"/>
                                <a:pt x="19323" y="12925"/>
                              </a:cubicBezTo>
                              <a:cubicBezTo>
                                <a:pt x="19354" y="12925"/>
                                <a:pt x="19365" y="12925"/>
                                <a:pt x="19344" y="12836"/>
                              </a:cubicBezTo>
                              <a:cubicBezTo>
                                <a:pt x="19333" y="12748"/>
                                <a:pt x="19313" y="12748"/>
                                <a:pt x="19302" y="12836"/>
                              </a:cubicBezTo>
                              <a:close/>
                              <a:moveTo>
                                <a:pt x="19250" y="14430"/>
                              </a:moveTo>
                              <a:cubicBezTo>
                                <a:pt x="19271" y="14430"/>
                                <a:pt x="19281" y="14607"/>
                                <a:pt x="19281" y="14695"/>
                              </a:cubicBezTo>
                              <a:cubicBezTo>
                                <a:pt x="19281" y="14961"/>
                                <a:pt x="19323" y="14784"/>
                                <a:pt x="19333" y="14518"/>
                              </a:cubicBezTo>
                              <a:cubicBezTo>
                                <a:pt x="19333" y="14430"/>
                                <a:pt x="19323" y="14341"/>
                                <a:pt x="19271" y="14341"/>
                              </a:cubicBezTo>
                              <a:cubicBezTo>
                                <a:pt x="19250" y="14341"/>
                                <a:pt x="19229" y="14341"/>
                                <a:pt x="19250" y="14430"/>
                              </a:cubicBezTo>
                              <a:close/>
                              <a:moveTo>
                                <a:pt x="20012" y="15846"/>
                              </a:moveTo>
                              <a:cubicBezTo>
                                <a:pt x="19991" y="15934"/>
                                <a:pt x="20002" y="15934"/>
                                <a:pt x="20023" y="15934"/>
                              </a:cubicBezTo>
                              <a:cubicBezTo>
                                <a:pt x="20044" y="15934"/>
                                <a:pt x="20054" y="15934"/>
                                <a:pt x="20044" y="15846"/>
                              </a:cubicBezTo>
                              <a:cubicBezTo>
                                <a:pt x="20044" y="15846"/>
                                <a:pt x="20023" y="15846"/>
                                <a:pt x="20012" y="15846"/>
                              </a:cubicBezTo>
                              <a:close/>
                              <a:moveTo>
                                <a:pt x="19636" y="12836"/>
                              </a:moveTo>
                              <a:cubicBezTo>
                                <a:pt x="19615" y="12925"/>
                                <a:pt x="19626" y="12925"/>
                                <a:pt x="19647" y="12925"/>
                              </a:cubicBezTo>
                              <a:cubicBezTo>
                                <a:pt x="19668" y="12925"/>
                                <a:pt x="19678" y="12925"/>
                                <a:pt x="19668" y="12836"/>
                              </a:cubicBezTo>
                              <a:cubicBezTo>
                                <a:pt x="19668" y="12748"/>
                                <a:pt x="19647" y="12748"/>
                                <a:pt x="19636" y="12836"/>
                              </a:cubicBezTo>
                              <a:close/>
                              <a:moveTo>
                                <a:pt x="19166" y="11862"/>
                              </a:moveTo>
                              <a:cubicBezTo>
                                <a:pt x="19145" y="12039"/>
                                <a:pt x="19156" y="12039"/>
                                <a:pt x="19187" y="12039"/>
                              </a:cubicBezTo>
                              <a:cubicBezTo>
                                <a:pt x="19219" y="12039"/>
                                <a:pt x="19229" y="11951"/>
                                <a:pt x="19208" y="11862"/>
                              </a:cubicBezTo>
                              <a:cubicBezTo>
                                <a:pt x="19187" y="11685"/>
                                <a:pt x="19177" y="11685"/>
                                <a:pt x="19166" y="11862"/>
                              </a:cubicBezTo>
                              <a:close/>
                              <a:moveTo>
                                <a:pt x="19427" y="16377"/>
                              </a:moveTo>
                              <a:cubicBezTo>
                                <a:pt x="19803" y="16643"/>
                                <a:pt x="20106" y="16997"/>
                                <a:pt x="20148" y="17174"/>
                              </a:cubicBezTo>
                              <a:cubicBezTo>
                                <a:pt x="20179" y="17351"/>
                                <a:pt x="20242" y="17174"/>
                                <a:pt x="20274" y="16908"/>
                              </a:cubicBezTo>
                              <a:cubicBezTo>
                                <a:pt x="20294" y="16731"/>
                                <a:pt x="20284" y="16643"/>
                                <a:pt x="20200" y="16643"/>
                              </a:cubicBezTo>
                              <a:cubicBezTo>
                                <a:pt x="20148" y="16643"/>
                                <a:pt x="20054" y="16554"/>
                                <a:pt x="20002" y="16377"/>
                              </a:cubicBezTo>
                              <a:cubicBezTo>
                                <a:pt x="19950" y="16200"/>
                                <a:pt x="19783" y="16111"/>
                                <a:pt x="19636" y="16023"/>
                              </a:cubicBezTo>
                              <a:cubicBezTo>
                                <a:pt x="19490" y="15934"/>
                                <a:pt x="19323" y="15934"/>
                                <a:pt x="19260" y="15846"/>
                              </a:cubicBezTo>
                              <a:cubicBezTo>
                                <a:pt x="19156" y="15757"/>
                                <a:pt x="19156" y="15757"/>
                                <a:pt x="19208" y="16023"/>
                              </a:cubicBezTo>
                              <a:cubicBezTo>
                                <a:pt x="19250" y="16200"/>
                                <a:pt x="19344" y="16289"/>
                                <a:pt x="19427" y="16377"/>
                              </a:cubicBezTo>
                              <a:close/>
                              <a:moveTo>
                                <a:pt x="19250" y="14961"/>
                              </a:moveTo>
                              <a:cubicBezTo>
                                <a:pt x="19260" y="14784"/>
                                <a:pt x="19219" y="14784"/>
                                <a:pt x="19177" y="14961"/>
                              </a:cubicBezTo>
                              <a:lnTo>
                                <a:pt x="19177" y="14961"/>
                              </a:lnTo>
                              <a:cubicBezTo>
                                <a:pt x="19156" y="15138"/>
                                <a:pt x="19156" y="15138"/>
                                <a:pt x="19187" y="15138"/>
                              </a:cubicBezTo>
                              <a:cubicBezTo>
                                <a:pt x="19219" y="15138"/>
                                <a:pt x="19250" y="15049"/>
                                <a:pt x="19250" y="14961"/>
                              </a:cubicBezTo>
                              <a:close/>
                              <a:moveTo>
                                <a:pt x="19208" y="13810"/>
                              </a:moveTo>
                              <a:cubicBezTo>
                                <a:pt x="19187" y="13810"/>
                                <a:pt x="19208" y="13898"/>
                                <a:pt x="19239" y="13898"/>
                              </a:cubicBezTo>
                              <a:cubicBezTo>
                                <a:pt x="19281" y="13898"/>
                                <a:pt x="19292" y="13898"/>
                                <a:pt x="19271" y="13810"/>
                              </a:cubicBezTo>
                              <a:cubicBezTo>
                                <a:pt x="19260" y="13810"/>
                                <a:pt x="19229" y="13810"/>
                                <a:pt x="19208" y="13810"/>
                              </a:cubicBezTo>
                              <a:close/>
                              <a:moveTo>
                                <a:pt x="20326" y="18148"/>
                              </a:moveTo>
                              <a:cubicBezTo>
                                <a:pt x="20409" y="18148"/>
                                <a:pt x="20409" y="18059"/>
                                <a:pt x="20305" y="17882"/>
                              </a:cubicBezTo>
                              <a:cubicBezTo>
                                <a:pt x="20253" y="17793"/>
                                <a:pt x="20232" y="17793"/>
                                <a:pt x="20242" y="17970"/>
                              </a:cubicBezTo>
                              <a:cubicBezTo>
                                <a:pt x="20242" y="18059"/>
                                <a:pt x="20284" y="18148"/>
                                <a:pt x="20326" y="18148"/>
                              </a:cubicBezTo>
                              <a:close/>
                              <a:moveTo>
                                <a:pt x="20033" y="18767"/>
                              </a:moveTo>
                              <a:cubicBezTo>
                                <a:pt x="19981" y="18679"/>
                                <a:pt x="19950" y="18590"/>
                                <a:pt x="19950" y="18413"/>
                              </a:cubicBezTo>
                              <a:cubicBezTo>
                                <a:pt x="19950" y="18236"/>
                                <a:pt x="19960" y="18148"/>
                                <a:pt x="20012" y="18236"/>
                              </a:cubicBezTo>
                              <a:cubicBezTo>
                                <a:pt x="20054" y="18325"/>
                                <a:pt x="20085" y="18236"/>
                                <a:pt x="20096" y="18148"/>
                              </a:cubicBezTo>
                              <a:cubicBezTo>
                                <a:pt x="20106" y="18059"/>
                                <a:pt x="20096" y="17971"/>
                                <a:pt x="20085" y="17971"/>
                              </a:cubicBezTo>
                              <a:cubicBezTo>
                                <a:pt x="20075" y="17971"/>
                                <a:pt x="20023" y="17971"/>
                                <a:pt x="19971" y="17882"/>
                              </a:cubicBezTo>
                              <a:cubicBezTo>
                                <a:pt x="19887" y="17793"/>
                                <a:pt x="19636" y="17616"/>
                                <a:pt x="19521" y="17528"/>
                              </a:cubicBezTo>
                              <a:cubicBezTo>
                                <a:pt x="19480" y="17528"/>
                                <a:pt x="19313" y="17174"/>
                                <a:pt x="19010" y="16643"/>
                              </a:cubicBezTo>
                              <a:cubicBezTo>
                                <a:pt x="18926" y="16466"/>
                                <a:pt x="18926" y="16466"/>
                                <a:pt x="19083" y="16466"/>
                              </a:cubicBezTo>
                              <a:lnTo>
                                <a:pt x="19239" y="16466"/>
                              </a:lnTo>
                              <a:lnTo>
                                <a:pt x="19135" y="16023"/>
                              </a:lnTo>
                              <a:cubicBezTo>
                                <a:pt x="19020" y="15580"/>
                                <a:pt x="19010" y="15580"/>
                                <a:pt x="19020" y="15757"/>
                              </a:cubicBezTo>
                              <a:cubicBezTo>
                                <a:pt x="19031" y="15846"/>
                                <a:pt x="18999" y="15934"/>
                                <a:pt x="18937" y="15934"/>
                              </a:cubicBezTo>
                              <a:cubicBezTo>
                                <a:pt x="18874" y="15934"/>
                                <a:pt x="18853" y="15846"/>
                                <a:pt x="18863" y="15757"/>
                              </a:cubicBezTo>
                              <a:cubicBezTo>
                                <a:pt x="18874" y="15669"/>
                                <a:pt x="18853" y="15492"/>
                                <a:pt x="18832" y="15492"/>
                              </a:cubicBezTo>
                              <a:cubicBezTo>
                                <a:pt x="18811" y="15403"/>
                                <a:pt x="18790" y="15315"/>
                                <a:pt x="18790" y="15226"/>
                              </a:cubicBezTo>
                              <a:cubicBezTo>
                                <a:pt x="18790" y="15138"/>
                                <a:pt x="18811" y="15138"/>
                                <a:pt x="18843" y="15138"/>
                              </a:cubicBezTo>
                              <a:cubicBezTo>
                                <a:pt x="18905" y="15315"/>
                                <a:pt x="18905" y="15315"/>
                                <a:pt x="19020" y="15226"/>
                              </a:cubicBezTo>
                              <a:cubicBezTo>
                                <a:pt x="19093" y="15226"/>
                                <a:pt x="19104" y="15138"/>
                                <a:pt x="19072" y="14961"/>
                              </a:cubicBezTo>
                              <a:cubicBezTo>
                                <a:pt x="19020" y="14607"/>
                                <a:pt x="19031" y="14341"/>
                                <a:pt x="19083" y="14430"/>
                              </a:cubicBezTo>
                              <a:cubicBezTo>
                                <a:pt x="19114" y="14518"/>
                                <a:pt x="19125" y="14518"/>
                                <a:pt x="19093" y="14341"/>
                              </a:cubicBezTo>
                              <a:cubicBezTo>
                                <a:pt x="19072" y="14252"/>
                                <a:pt x="19041" y="14164"/>
                                <a:pt x="19010" y="14164"/>
                              </a:cubicBezTo>
                              <a:cubicBezTo>
                                <a:pt x="18957" y="14164"/>
                                <a:pt x="18957" y="14164"/>
                                <a:pt x="18989" y="14341"/>
                              </a:cubicBezTo>
                              <a:cubicBezTo>
                                <a:pt x="19020" y="14430"/>
                                <a:pt x="19020" y="14518"/>
                                <a:pt x="18978" y="14518"/>
                              </a:cubicBezTo>
                              <a:cubicBezTo>
                                <a:pt x="18947" y="14518"/>
                                <a:pt x="18926" y="14430"/>
                                <a:pt x="18916" y="14252"/>
                              </a:cubicBezTo>
                              <a:cubicBezTo>
                                <a:pt x="18905" y="14075"/>
                                <a:pt x="18884" y="13987"/>
                                <a:pt x="18863" y="13987"/>
                              </a:cubicBezTo>
                              <a:cubicBezTo>
                                <a:pt x="18811" y="13987"/>
                                <a:pt x="18707" y="13633"/>
                                <a:pt x="18707" y="13456"/>
                              </a:cubicBezTo>
                              <a:cubicBezTo>
                                <a:pt x="18707" y="13367"/>
                                <a:pt x="18675" y="13367"/>
                                <a:pt x="18644" y="13367"/>
                              </a:cubicBezTo>
                              <a:cubicBezTo>
                                <a:pt x="18613" y="13367"/>
                                <a:pt x="18561" y="13279"/>
                                <a:pt x="18540" y="13102"/>
                              </a:cubicBezTo>
                              <a:cubicBezTo>
                                <a:pt x="18498" y="12836"/>
                                <a:pt x="18508" y="12836"/>
                                <a:pt x="18561" y="12748"/>
                              </a:cubicBezTo>
                              <a:cubicBezTo>
                                <a:pt x="18623" y="12659"/>
                                <a:pt x="18749" y="12925"/>
                                <a:pt x="18822" y="13279"/>
                              </a:cubicBezTo>
                              <a:cubicBezTo>
                                <a:pt x="18843" y="13367"/>
                                <a:pt x="18916" y="13544"/>
                                <a:pt x="18968" y="13544"/>
                              </a:cubicBezTo>
                              <a:cubicBezTo>
                                <a:pt x="19020" y="13544"/>
                                <a:pt x="19062" y="13544"/>
                                <a:pt x="19051" y="13544"/>
                              </a:cubicBezTo>
                              <a:cubicBezTo>
                                <a:pt x="19010" y="13367"/>
                                <a:pt x="19031" y="13190"/>
                                <a:pt x="19083" y="13190"/>
                              </a:cubicBezTo>
                              <a:cubicBezTo>
                                <a:pt x="19114" y="13190"/>
                                <a:pt x="19145" y="13102"/>
                                <a:pt x="19156" y="13013"/>
                              </a:cubicBezTo>
                              <a:cubicBezTo>
                                <a:pt x="19166" y="12836"/>
                                <a:pt x="19125" y="12748"/>
                                <a:pt x="19051" y="12836"/>
                              </a:cubicBezTo>
                              <a:cubicBezTo>
                                <a:pt x="18989" y="12925"/>
                                <a:pt x="18916" y="12570"/>
                                <a:pt x="18916" y="12216"/>
                              </a:cubicBezTo>
                              <a:cubicBezTo>
                                <a:pt x="18916" y="11951"/>
                                <a:pt x="18937" y="11951"/>
                                <a:pt x="19051" y="11951"/>
                              </a:cubicBezTo>
                              <a:cubicBezTo>
                                <a:pt x="19104" y="11951"/>
                                <a:pt x="19135" y="11951"/>
                                <a:pt x="19125" y="11862"/>
                              </a:cubicBezTo>
                              <a:cubicBezTo>
                                <a:pt x="19104" y="11685"/>
                                <a:pt x="19093" y="11685"/>
                                <a:pt x="19020" y="11685"/>
                              </a:cubicBezTo>
                              <a:cubicBezTo>
                                <a:pt x="18989" y="11685"/>
                                <a:pt x="18978" y="11597"/>
                                <a:pt x="18978" y="11420"/>
                              </a:cubicBezTo>
                              <a:cubicBezTo>
                                <a:pt x="18989" y="11243"/>
                                <a:pt x="18957" y="11154"/>
                                <a:pt x="18874" y="11066"/>
                              </a:cubicBezTo>
                              <a:lnTo>
                                <a:pt x="18759" y="10977"/>
                              </a:lnTo>
                              <a:lnTo>
                                <a:pt x="18884" y="10800"/>
                              </a:lnTo>
                              <a:lnTo>
                                <a:pt x="19010" y="10623"/>
                              </a:lnTo>
                              <a:lnTo>
                                <a:pt x="18863" y="10534"/>
                              </a:lnTo>
                              <a:cubicBezTo>
                                <a:pt x="18602" y="10357"/>
                                <a:pt x="18519" y="10180"/>
                                <a:pt x="18498" y="10003"/>
                              </a:cubicBezTo>
                              <a:cubicBezTo>
                                <a:pt x="18487" y="9915"/>
                                <a:pt x="18477" y="9738"/>
                                <a:pt x="18477" y="9649"/>
                              </a:cubicBezTo>
                              <a:cubicBezTo>
                                <a:pt x="18477" y="9472"/>
                                <a:pt x="18634" y="9561"/>
                                <a:pt x="18644" y="9738"/>
                              </a:cubicBezTo>
                              <a:cubicBezTo>
                                <a:pt x="18655" y="9826"/>
                                <a:pt x="18675" y="9915"/>
                                <a:pt x="18686" y="9915"/>
                              </a:cubicBezTo>
                              <a:cubicBezTo>
                                <a:pt x="18717" y="9915"/>
                                <a:pt x="18717" y="9915"/>
                                <a:pt x="18696" y="9738"/>
                              </a:cubicBezTo>
                              <a:cubicBezTo>
                                <a:pt x="18665" y="9561"/>
                                <a:pt x="18686" y="9118"/>
                                <a:pt x="18717" y="9295"/>
                              </a:cubicBezTo>
                              <a:cubicBezTo>
                                <a:pt x="18728" y="9295"/>
                                <a:pt x="18759" y="9295"/>
                                <a:pt x="18769" y="9207"/>
                              </a:cubicBezTo>
                              <a:cubicBezTo>
                                <a:pt x="18843" y="8852"/>
                                <a:pt x="18989" y="8941"/>
                                <a:pt x="19062" y="9295"/>
                              </a:cubicBezTo>
                              <a:cubicBezTo>
                                <a:pt x="19125" y="9561"/>
                                <a:pt x="19145" y="9561"/>
                                <a:pt x="19166" y="9384"/>
                              </a:cubicBezTo>
                              <a:cubicBezTo>
                                <a:pt x="19177" y="9295"/>
                                <a:pt x="19219" y="9207"/>
                                <a:pt x="19250" y="9295"/>
                              </a:cubicBezTo>
                              <a:cubicBezTo>
                                <a:pt x="19281" y="9384"/>
                                <a:pt x="19313" y="9295"/>
                                <a:pt x="19313" y="9207"/>
                              </a:cubicBezTo>
                              <a:cubicBezTo>
                                <a:pt x="19313" y="9118"/>
                                <a:pt x="19365" y="9207"/>
                                <a:pt x="19407" y="9384"/>
                              </a:cubicBezTo>
                              <a:cubicBezTo>
                                <a:pt x="19480" y="9649"/>
                                <a:pt x="19501" y="9649"/>
                                <a:pt x="19501" y="9472"/>
                              </a:cubicBezTo>
                              <a:cubicBezTo>
                                <a:pt x="19501" y="9295"/>
                                <a:pt x="19490" y="9207"/>
                                <a:pt x="19469" y="9207"/>
                              </a:cubicBezTo>
                              <a:cubicBezTo>
                                <a:pt x="19448" y="9207"/>
                                <a:pt x="19438" y="9118"/>
                                <a:pt x="19438" y="9030"/>
                              </a:cubicBezTo>
                              <a:cubicBezTo>
                                <a:pt x="19438" y="8941"/>
                                <a:pt x="19469" y="8852"/>
                                <a:pt x="19521" y="8941"/>
                              </a:cubicBezTo>
                              <a:cubicBezTo>
                                <a:pt x="19856" y="9295"/>
                                <a:pt x="19918" y="9472"/>
                                <a:pt x="20002" y="9826"/>
                              </a:cubicBezTo>
                              <a:cubicBezTo>
                                <a:pt x="20106" y="10269"/>
                                <a:pt x="20180" y="10446"/>
                                <a:pt x="20106" y="10003"/>
                              </a:cubicBezTo>
                              <a:cubicBezTo>
                                <a:pt x="20033" y="9561"/>
                                <a:pt x="20054" y="9384"/>
                                <a:pt x="20159" y="9561"/>
                              </a:cubicBezTo>
                              <a:cubicBezTo>
                                <a:pt x="20326" y="9738"/>
                                <a:pt x="20576" y="9826"/>
                                <a:pt x="20566" y="9649"/>
                              </a:cubicBezTo>
                              <a:cubicBezTo>
                                <a:pt x="20556" y="9561"/>
                                <a:pt x="20535" y="9384"/>
                                <a:pt x="20503" y="9295"/>
                              </a:cubicBezTo>
                              <a:cubicBezTo>
                                <a:pt x="20472" y="9207"/>
                                <a:pt x="20462" y="9030"/>
                                <a:pt x="20462" y="8941"/>
                              </a:cubicBezTo>
                              <a:cubicBezTo>
                                <a:pt x="20472" y="8852"/>
                                <a:pt x="20441" y="8764"/>
                                <a:pt x="20409" y="8675"/>
                              </a:cubicBezTo>
                              <a:cubicBezTo>
                                <a:pt x="20284" y="8498"/>
                                <a:pt x="19929" y="8056"/>
                                <a:pt x="19887" y="8056"/>
                              </a:cubicBezTo>
                              <a:cubicBezTo>
                                <a:pt x="19772" y="8056"/>
                                <a:pt x="19615" y="7790"/>
                                <a:pt x="19605" y="7613"/>
                              </a:cubicBezTo>
                              <a:cubicBezTo>
                                <a:pt x="19595" y="7525"/>
                                <a:pt x="19636" y="7436"/>
                                <a:pt x="19720" y="7525"/>
                              </a:cubicBezTo>
                              <a:cubicBezTo>
                                <a:pt x="19793" y="7613"/>
                                <a:pt x="19856" y="7525"/>
                                <a:pt x="19866" y="7436"/>
                              </a:cubicBezTo>
                              <a:cubicBezTo>
                                <a:pt x="19877" y="7259"/>
                                <a:pt x="19511" y="6993"/>
                                <a:pt x="19010" y="6816"/>
                              </a:cubicBezTo>
                              <a:cubicBezTo>
                                <a:pt x="18947" y="6816"/>
                                <a:pt x="18884" y="6728"/>
                                <a:pt x="18874" y="6639"/>
                              </a:cubicBezTo>
                              <a:cubicBezTo>
                                <a:pt x="18853" y="6462"/>
                                <a:pt x="18634" y="6462"/>
                                <a:pt x="18456" y="6728"/>
                              </a:cubicBezTo>
                              <a:cubicBezTo>
                                <a:pt x="18331" y="6905"/>
                                <a:pt x="18279" y="6905"/>
                                <a:pt x="18258" y="6728"/>
                              </a:cubicBezTo>
                              <a:cubicBezTo>
                                <a:pt x="18226" y="6551"/>
                                <a:pt x="18216" y="6551"/>
                                <a:pt x="18216" y="6728"/>
                              </a:cubicBezTo>
                              <a:cubicBezTo>
                                <a:pt x="18205" y="6905"/>
                                <a:pt x="18205" y="6905"/>
                                <a:pt x="18185" y="6728"/>
                              </a:cubicBezTo>
                              <a:cubicBezTo>
                                <a:pt x="18174" y="6551"/>
                                <a:pt x="18143" y="6551"/>
                                <a:pt x="18091" y="6639"/>
                              </a:cubicBezTo>
                              <a:cubicBezTo>
                                <a:pt x="17944" y="6905"/>
                                <a:pt x="17840" y="6816"/>
                                <a:pt x="17840" y="6551"/>
                              </a:cubicBezTo>
                              <a:cubicBezTo>
                                <a:pt x="17840" y="6374"/>
                                <a:pt x="17829" y="6374"/>
                                <a:pt x="17819" y="6462"/>
                              </a:cubicBezTo>
                              <a:cubicBezTo>
                                <a:pt x="17798" y="6551"/>
                                <a:pt x="17788" y="6462"/>
                                <a:pt x="17788" y="6285"/>
                              </a:cubicBezTo>
                              <a:cubicBezTo>
                                <a:pt x="17788" y="6108"/>
                                <a:pt x="17777" y="6020"/>
                                <a:pt x="17767" y="6197"/>
                              </a:cubicBezTo>
                              <a:cubicBezTo>
                                <a:pt x="17756" y="6285"/>
                                <a:pt x="17735" y="6374"/>
                                <a:pt x="17715" y="6374"/>
                              </a:cubicBezTo>
                              <a:cubicBezTo>
                                <a:pt x="17673" y="6374"/>
                                <a:pt x="17547" y="5666"/>
                                <a:pt x="17558" y="5400"/>
                              </a:cubicBezTo>
                              <a:cubicBezTo>
                                <a:pt x="17558" y="5311"/>
                                <a:pt x="17610" y="5223"/>
                                <a:pt x="17673" y="5311"/>
                              </a:cubicBezTo>
                              <a:cubicBezTo>
                                <a:pt x="17756" y="5311"/>
                                <a:pt x="17777" y="5311"/>
                                <a:pt x="17756" y="5134"/>
                              </a:cubicBezTo>
                              <a:cubicBezTo>
                                <a:pt x="17725" y="4869"/>
                                <a:pt x="17725" y="4692"/>
                                <a:pt x="17756" y="4780"/>
                              </a:cubicBezTo>
                              <a:cubicBezTo>
                                <a:pt x="17767" y="4869"/>
                                <a:pt x="17798" y="4780"/>
                                <a:pt x="17819" y="4692"/>
                              </a:cubicBezTo>
                              <a:cubicBezTo>
                                <a:pt x="17850" y="4515"/>
                                <a:pt x="17819" y="4515"/>
                                <a:pt x="17704" y="4603"/>
                              </a:cubicBezTo>
                              <a:cubicBezTo>
                                <a:pt x="17526" y="4692"/>
                                <a:pt x="17380" y="4426"/>
                                <a:pt x="17338" y="4072"/>
                              </a:cubicBezTo>
                              <a:cubicBezTo>
                                <a:pt x="17318" y="3895"/>
                                <a:pt x="17297" y="3807"/>
                                <a:pt x="17286" y="3807"/>
                              </a:cubicBezTo>
                              <a:cubicBezTo>
                                <a:pt x="17276" y="3807"/>
                                <a:pt x="17265" y="3718"/>
                                <a:pt x="17265" y="3630"/>
                              </a:cubicBezTo>
                              <a:cubicBezTo>
                                <a:pt x="17265" y="3541"/>
                                <a:pt x="17297" y="3452"/>
                                <a:pt x="17349" y="3541"/>
                              </a:cubicBezTo>
                              <a:cubicBezTo>
                                <a:pt x="17391" y="3630"/>
                                <a:pt x="17464" y="3718"/>
                                <a:pt x="17516" y="3718"/>
                              </a:cubicBezTo>
                              <a:lnTo>
                                <a:pt x="17600" y="3807"/>
                              </a:lnTo>
                              <a:lnTo>
                                <a:pt x="17537" y="3541"/>
                              </a:lnTo>
                              <a:cubicBezTo>
                                <a:pt x="17506" y="3364"/>
                                <a:pt x="17453" y="3275"/>
                                <a:pt x="17422" y="3275"/>
                              </a:cubicBezTo>
                              <a:cubicBezTo>
                                <a:pt x="17338" y="3275"/>
                                <a:pt x="17276" y="3098"/>
                                <a:pt x="17276" y="2921"/>
                              </a:cubicBezTo>
                              <a:cubicBezTo>
                                <a:pt x="17276" y="2833"/>
                                <a:pt x="17286" y="2744"/>
                                <a:pt x="17307" y="2744"/>
                              </a:cubicBezTo>
                              <a:cubicBezTo>
                                <a:pt x="17328" y="2744"/>
                                <a:pt x="17380" y="2656"/>
                                <a:pt x="17422" y="2479"/>
                              </a:cubicBezTo>
                              <a:lnTo>
                                <a:pt x="17506" y="2213"/>
                              </a:lnTo>
                              <a:lnTo>
                                <a:pt x="17432" y="2213"/>
                              </a:lnTo>
                              <a:cubicBezTo>
                                <a:pt x="17391" y="2213"/>
                                <a:pt x="17318" y="2302"/>
                                <a:pt x="17265" y="2390"/>
                              </a:cubicBezTo>
                              <a:cubicBezTo>
                                <a:pt x="17046" y="2744"/>
                                <a:pt x="17046" y="2744"/>
                                <a:pt x="17046" y="2390"/>
                              </a:cubicBezTo>
                              <a:cubicBezTo>
                                <a:pt x="17046" y="2213"/>
                                <a:pt x="17036" y="2125"/>
                                <a:pt x="17025" y="2125"/>
                              </a:cubicBezTo>
                              <a:cubicBezTo>
                                <a:pt x="17015" y="2213"/>
                                <a:pt x="17015" y="2302"/>
                                <a:pt x="17015" y="2479"/>
                              </a:cubicBezTo>
                              <a:cubicBezTo>
                                <a:pt x="17025" y="2744"/>
                                <a:pt x="17025" y="2744"/>
                                <a:pt x="16952" y="2567"/>
                              </a:cubicBezTo>
                              <a:cubicBezTo>
                                <a:pt x="16910" y="2390"/>
                                <a:pt x="16889" y="2479"/>
                                <a:pt x="16858" y="2833"/>
                              </a:cubicBezTo>
                              <a:cubicBezTo>
                                <a:pt x="16827" y="3098"/>
                                <a:pt x="16795" y="3187"/>
                                <a:pt x="16774" y="3187"/>
                              </a:cubicBezTo>
                              <a:cubicBezTo>
                                <a:pt x="16733" y="3098"/>
                                <a:pt x="16722" y="3364"/>
                                <a:pt x="16764" y="3630"/>
                              </a:cubicBezTo>
                              <a:cubicBezTo>
                                <a:pt x="16774" y="3718"/>
                                <a:pt x="16806" y="3984"/>
                                <a:pt x="16827" y="4161"/>
                              </a:cubicBezTo>
                              <a:cubicBezTo>
                                <a:pt x="16858" y="4426"/>
                                <a:pt x="16858" y="4603"/>
                                <a:pt x="16837" y="4692"/>
                              </a:cubicBezTo>
                              <a:cubicBezTo>
                                <a:pt x="16816" y="4780"/>
                                <a:pt x="16837" y="4869"/>
                                <a:pt x="16900" y="4957"/>
                              </a:cubicBezTo>
                              <a:cubicBezTo>
                                <a:pt x="16994" y="5046"/>
                                <a:pt x="17036" y="5311"/>
                                <a:pt x="17036" y="5666"/>
                              </a:cubicBezTo>
                              <a:cubicBezTo>
                                <a:pt x="17036" y="5843"/>
                                <a:pt x="17025" y="5931"/>
                                <a:pt x="16983" y="5843"/>
                              </a:cubicBezTo>
                              <a:cubicBezTo>
                                <a:pt x="16921" y="5754"/>
                                <a:pt x="16848" y="5843"/>
                                <a:pt x="16868" y="6108"/>
                              </a:cubicBezTo>
                              <a:cubicBezTo>
                                <a:pt x="16879" y="6197"/>
                                <a:pt x="16910" y="6285"/>
                                <a:pt x="16942" y="6285"/>
                              </a:cubicBezTo>
                              <a:cubicBezTo>
                                <a:pt x="16994" y="6285"/>
                                <a:pt x="16994" y="6285"/>
                                <a:pt x="16973" y="6462"/>
                              </a:cubicBezTo>
                              <a:cubicBezTo>
                                <a:pt x="16942" y="6639"/>
                                <a:pt x="16252" y="6993"/>
                                <a:pt x="15928" y="6993"/>
                              </a:cubicBezTo>
                              <a:cubicBezTo>
                                <a:pt x="15542" y="6993"/>
                                <a:pt x="14435" y="6993"/>
                                <a:pt x="14351" y="6905"/>
                              </a:cubicBezTo>
                              <a:cubicBezTo>
                                <a:pt x="14299" y="6905"/>
                                <a:pt x="14236" y="6905"/>
                                <a:pt x="14195" y="6905"/>
                              </a:cubicBezTo>
                              <a:cubicBezTo>
                                <a:pt x="14163" y="6905"/>
                                <a:pt x="14132" y="6816"/>
                                <a:pt x="14132" y="6728"/>
                              </a:cubicBezTo>
                              <a:cubicBezTo>
                                <a:pt x="14132" y="6639"/>
                                <a:pt x="14163" y="6551"/>
                                <a:pt x="14195" y="6551"/>
                              </a:cubicBezTo>
                              <a:cubicBezTo>
                                <a:pt x="14278" y="6551"/>
                                <a:pt x="14299" y="6374"/>
                                <a:pt x="14247" y="6108"/>
                              </a:cubicBezTo>
                              <a:cubicBezTo>
                                <a:pt x="14205" y="5931"/>
                                <a:pt x="14205" y="5931"/>
                                <a:pt x="14268" y="5843"/>
                              </a:cubicBezTo>
                              <a:cubicBezTo>
                                <a:pt x="14383" y="5666"/>
                                <a:pt x="14873" y="5223"/>
                                <a:pt x="15082" y="5134"/>
                              </a:cubicBezTo>
                              <a:cubicBezTo>
                                <a:pt x="15250" y="5046"/>
                                <a:pt x="15281" y="4957"/>
                                <a:pt x="15260" y="4780"/>
                              </a:cubicBezTo>
                              <a:cubicBezTo>
                                <a:pt x="15239" y="4603"/>
                                <a:pt x="15197" y="4603"/>
                                <a:pt x="15082" y="4692"/>
                              </a:cubicBezTo>
                              <a:cubicBezTo>
                                <a:pt x="14999" y="4780"/>
                                <a:pt x="14926" y="4869"/>
                                <a:pt x="14926" y="4957"/>
                              </a:cubicBezTo>
                              <a:cubicBezTo>
                                <a:pt x="14926" y="5046"/>
                                <a:pt x="14863" y="5134"/>
                                <a:pt x="14811" y="5134"/>
                              </a:cubicBezTo>
                              <a:cubicBezTo>
                                <a:pt x="14748" y="5134"/>
                                <a:pt x="14633" y="5223"/>
                                <a:pt x="14550" y="5223"/>
                              </a:cubicBezTo>
                              <a:cubicBezTo>
                                <a:pt x="14466" y="5311"/>
                                <a:pt x="14309" y="5400"/>
                                <a:pt x="14215" y="5400"/>
                              </a:cubicBezTo>
                              <a:cubicBezTo>
                                <a:pt x="14121" y="5489"/>
                                <a:pt x="14027" y="5489"/>
                                <a:pt x="14017" y="5489"/>
                              </a:cubicBezTo>
                              <a:cubicBezTo>
                                <a:pt x="14007" y="5489"/>
                                <a:pt x="13996" y="5400"/>
                                <a:pt x="13996" y="5311"/>
                              </a:cubicBezTo>
                              <a:cubicBezTo>
                                <a:pt x="13996" y="5134"/>
                                <a:pt x="13986" y="5134"/>
                                <a:pt x="13913" y="5223"/>
                              </a:cubicBezTo>
                              <a:cubicBezTo>
                                <a:pt x="13860" y="5311"/>
                                <a:pt x="13808" y="5400"/>
                                <a:pt x="13787" y="5577"/>
                              </a:cubicBezTo>
                              <a:cubicBezTo>
                                <a:pt x="13766" y="5754"/>
                                <a:pt x="13704" y="5843"/>
                                <a:pt x="13599" y="5843"/>
                              </a:cubicBezTo>
                              <a:cubicBezTo>
                                <a:pt x="13516" y="5843"/>
                                <a:pt x="13432" y="5931"/>
                                <a:pt x="13422" y="6020"/>
                              </a:cubicBezTo>
                              <a:cubicBezTo>
                                <a:pt x="13390" y="6285"/>
                                <a:pt x="13369" y="6197"/>
                                <a:pt x="13380" y="5931"/>
                              </a:cubicBezTo>
                              <a:cubicBezTo>
                                <a:pt x="13390" y="5843"/>
                                <a:pt x="13380" y="5577"/>
                                <a:pt x="13369" y="5489"/>
                              </a:cubicBezTo>
                              <a:cubicBezTo>
                                <a:pt x="13359" y="5311"/>
                                <a:pt x="13349" y="5311"/>
                                <a:pt x="13338" y="5489"/>
                              </a:cubicBezTo>
                              <a:cubicBezTo>
                                <a:pt x="13328" y="5666"/>
                                <a:pt x="13307" y="5666"/>
                                <a:pt x="13255" y="5489"/>
                              </a:cubicBezTo>
                              <a:cubicBezTo>
                                <a:pt x="13202" y="5311"/>
                                <a:pt x="13181" y="5311"/>
                                <a:pt x="13108" y="5666"/>
                              </a:cubicBezTo>
                              <a:cubicBezTo>
                                <a:pt x="13035" y="6020"/>
                                <a:pt x="13025" y="6020"/>
                                <a:pt x="13004" y="5754"/>
                              </a:cubicBezTo>
                              <a:cubicBezTo>
                                <a:pt x="12983" y="5489"/>
                                <a:pt x="12889" y="5400"/>
                                <a:pt x="12910" y="5666"/>
                              </a:cubicBezTo>
                              <a:cubicBezTo>
                                <a:pt x="12920" y="5754"/>
                                <a:pt x="12899" y="5843"/>
                                <a:pt x="12879" y="5843"/>
                              </a:cubicBezTo>
                              <a:cubicBezTo>
                                <a:pt x="12858" y="5843"/>
                                <a:pt x="12837" y="5754"/>
                                <a:pt x="12826" y="5666"/>
                              </a:cubicBezTo>
                              <a:cubicBezTo>
                                <a:pt x="12816" y="5577"/>
                                <a:pt x="12816" y="5489"/>
                                <a:pt x="12805" y="5577"/>
                              </a:cubicBezTo>
                              <a:cubicBezTo>
                                <a:pt x="12795" y="5666"/>
                                <a:pt x="12805" y="5843"/>
                                <a:pt x="12816" y="6020"/>
                              </a:cubicBezTo>
                              <a:cubicBezTo>
                                <a:pt x="12837" y="6285"/>
                                <a:pt x="12837" y="6374"/>
                                <a:pt x="12816" y="6551"/>
                              </a:cubicBezTo>
                              <a:cubicBezTo>
                                <a:pt x="12785" y="6728"/>
                                <a:pt x="12586" y="6993"/>
                                <a:pt x="12398" y="7171"/>
                              </a:cubicBezTo>
                              <a:cubicBezTo>
                                <a:pt x="12325" y="7259"/>
                                <a:pt x="12231" y="7259"/>
                                <a:pt x="12189" y="7348"/>
                              </a:cubicBezTo>
                              <a:cubicBezTo>
                                <a:pt x="12147" y="7436"/>
                                <a:pt x="11980" y="7525"/>
                                <a:pt x="11824" y="7613"/>
                              </a:cubicBezTo>
                              <a:cubicBezTo>
                                <a:pt x="11667" y="7702"/>
                                <a:pt x="11479" y="7879"/>
                                <a:pt x="11406" y="7967"/>
                              </a:cubicBezTo>
                              <a:cubicBezTo>
                                <a:pt x="11239" y="8144"/>
                                <a:pt x="11239" y="8144"/>
                                <a:pt x="11270" y="7879"/>
                              </a:cubicBezTo>
                              <a:cubicBezTo>
                                <a:pt x="11291" y="7702"/>
                                <a:pt x="11291" y="7613"/>
                                <a:pt x="11260" y="7613"/>
                              </a:cubicBezTo>
                              <a:cubicBezTo>
                                <a:pt x="11239" y="7613"/>
                                <a:pt x="11228" y="7702"/>
                                <a:pt x="11228" y="7879"/>
                              </a:cubicBezTo>
                              <a:cubicBezTo>
                                <a:pt x="11228" y="8056"/>
                                <a:pt x="11218" y="8144"/>
                                <a:pt x="11197" y="8144"/>
                              </a:cubicBezTo>
                              <a:cubicBezTo>
                                <a:pt x="11176" y="8144"/>
                                <a:pt x="11166" y="8056"/>
                                <a:pt x="11166" y="7967"/>
                              </a:cubicBezTo>
                              <a:cubicBezTo>
                                <a:pt x="11166" y="7613"/>
                                <a:pt x="11228" y="7259"/>
                                <a:pt x="11291" y="7259"/>
                              </a:cubicBezTo>
                              <a:cubicBezTo>
                                <a:pt x="11333" y="7259"/>
                                <a:pt x="11354" y="7171"/>
                                <a:pt x="11354" y="7082"/>
                              </a:cubicBezTo>
                              <a:cubicBezTo>
                                <a:pt x="11354" y="6993"/>
                                <a:pt x="11333" y="6905"/>
                                <a:pt x="11301" y="6993"/>
                              </a:cubicBezTo>
                              <a:cubicBezTo>
                                <a:pt x="11270" y="7082"/>
                                <a:pt x="11218" y="7082"/>
                                <a:pt x="11186" y="7171"/>
                              </a:cubicBezTo>
                              <a:cubicBezTo>
                                <a:pt x="11145" y="7171"/>
                                <a:pt x="11124" y="7259"/>
                                <a:pt x="11124" y="7436"/>
                              </a:cubicBezTo>
                              <a:cubicBezTo>
                                <a:pt x="11124" y="7613"/>
                                <a:pt x="11124" y="7613"/>
                                <a:pt x="11113" y="7525"/>
                              </a:cubicBezTo>
                              <a:cubicBezTo>
                                <a:pt x="11103" y="7348"/>
                                <a:pt x="10894" y="7171"/>
                                <a:pt x="10664" y="7259"/>
                              </a:cubicBezTo>
                              <a:cubicBezTo>
                                <a:pt x="10549" y="7259"/>
                                <a:pt x="10539" y="7259"/>
                                <a:pt x="10539" y="7702"/>
                              </a:cubicBezTo>
                              <a:cubicBezTo>
                                <a:pt x="10539" y="8056"/>
                                <a:pt x="10549" y="8144"/>
                                <a:pt x="10581" y="8056"/>
                              </a:cubicBezTo>
                              <a:cubicBezTo>
                                <a:pt x="10602" y="7967"/>
                                <a:pt x="10633" y="8056"/>
                                <a:pt x="10654" y="8144"/>
                              </a:cubicBezTo>
                              <a:cubicBezTo>
                                <a:pt x="10675" y="8233"/>
                                <a:pt x="10664" y="8321"/>
                                <a:pt x="10622" y="8410"/>
                              </a:cubicBezTo>
                              <a:cubicBezTo>
                                <a:pt x="10591" y="8498"/>
                                <a:pt x="10528" y="8587"/>
                                <a:pt x="10476" y="8675"/>
                              </a:cubicBezTo>
                              <a:cubicBezTo>
                                <a:pt x="10424" y="8764"/>
                                <a:pt x="10330" y="8941"/>
                                <a:pt x="10246" y="8941"/>
                              </a:cubicBezTo>
                              <a:cubicBezTo>
                                <a:pt x="10069" y="9030"/>
                                <a:pt x="9954" y="9118"/>
                                <a:pt x="9735" y="9384"/>
                              </a:cubicBezTo>
                              <a:cubicBezTo>
                                <a:pt x="9641" y="9472"/>
                                <a:pt x="9494" y="9561"/>
                                <a:pt x="9432" y="9649"/>
                              </a:cubicBezTo>
                              <a:cubicBezTo>
                                <a:pt x="9275" y="9738"/>
                                <a:pt x="9129" y="9915"/>
                                <a:pt x="9014" y="10003"/>
                              </a:cubicBezTo>
                              <a:cubicBezTo>
                                <a:pt x="8962" y="10092"/>
                                <a:pt x="8889" y="10092"/>
                                <a:pt x="8836" y="10092"/>
                              </a:cubicBezTo>
                              <a:cubicBezTo>
                                <a:pt x="8784" y="10092"/>
                                <a:pt x="8742" y="10092"/>
                                <a:pt x="8732" y="10180"/>
                              </a:cubicBezTo>
                              <a:cubicBezTo>
                                <a:pt x="8721" y="10269"/>
                                <a:pt x="8659" y="10269"/>
                                <a:pt x="8596" y="10357"/>
                              </a:cubicBezTo>
                              <a:cubicBezTo>
                                <a:pt x="8533" y="10357"/>
                                <a:pt x="8398" y="10446"/>
                                <a:pt x="8314" y="10534"/>
                              </a:cubicBezTo>
                              <a:cubicBezTo>
                                <a:pt x="8220" y="10623"/>
                                <a:pt x="7969" y="10711"/>
                                <a:pt x="7750" y="10711"/>
                              </a:cubicBezTo>
                              <a:cubicBezTo>
                                <a:pt x="7374" y="10711"/>
                                <a:pt x="7249" y="10889"/>
                                <a:pt x="7228" y="11154"/>
                              </a:cubicBezTo>
                              <a:cubicBezTo>
                                <a:pt x="7217" y="11243"/>
                                <a:pt x="7123" y="11331"/>
                                <a:pt x="7009" y="11420"/>
                              </a:cubicBezTo>
                              <a:cubicBezTo>
                                <a:pt x="6821" y="11508"/>
                                <a:pt x="6800" y="11508"/>
                                <a:pt x="6810" y="11243"/>
                              </a:cubicBezTo>
                              <a:cubicBezTo>
                                <a:pt x="6821" y="11066"/>
                                <a:pt x="6810" y="10977"/>
                                <a:pt x="6779" y="10977"/>
                              </a:cubicBezTo>
                              <a:cubicBezTo>
                                <a:pt x="6758" y="10977"/>
                                <a:pt x="6747" y="11066"/>
                                <a:pt x="6747" y="11243"/>
                              </a:cubicBezTo>
                              <a:cubicBezTo>
                                <a:pt x="6758" y="11420"/>
                                <a:pt x="6747" y="11508"/>
                                <a:pt x="6737" y="11508"/>
                              </a:cubicBezTo>
                              <a:cubicBezTo>
                                <a:pt x="6727" y="11508"/>
                                <a:pt x="6695" y="11597"/>
                                <a:pt x="6674" y="11774"/>
                              </a:cubicBezTo>
                              <a:cubicBezTo>
                                <a:pt x="6653" y="11951"/>
                                <a:pt x="6591" y="12039"/>
                                <a:pt x="6434" y="12128"/>
                              </a:cubicBezTo>
                              <a:cubicBezTo>
                                <a:pt x="6319" y="12128"/>
                                <a:pt x="6215" y="12216"/>
                                <a:pt x="6204" y="12305"/>
                              </a:cubicBezTo>
                              <a:cubicBezTo>
                                <a:pt x="6194" y="12393"/>
                                <a:pt x="6162" y="12482"/>
                                <a:pt x="6152" y="12571"/>
                              </a:cubicBezTo>
                              <a:cubicBezTo>
                                <a:pt x="6131" y="12659"/>
                                <a:pt x="6152" y="12659"/>
                                <a:pt x="6183" y="12659"/>
                              </a:cubicBezTo>
                              <a:cubicBezTo>
                                <a:pt x="6382" y="12571"/>
                                <a:pt x="6371" y="12836"/>
                                <a:pt x="6162" y="13013"/>
                              </a:cubicBezTo>
                              <a:cubicBezTo>
                                <a:pt x="6037" y="13102"/>
                                <a:pt x="6006" y="13102"/>
                                <a:pt x="5985" y="12925"/>
                              </a:cubicBezTo>
                              <a:cubicBezTo>
                                <a:pt x="5974" y="12748"/>
                                <a:pt x="5954" y="12748"/>
                                <a:pt x="5954" y="12836"/>
                              </a:cubicBezTo>
                              <a:cubicBezTo>
                                <a:pt x="5943" y="12925"/>
                                <a:pt x="5912" y="13013"/>
                                <a:pt x="5870" y="13013"/>
                              </a:cubicBezTo>
                              <a:lnTo>
                                <a:pt x="5797" y="13013"/>
                              </a:lnTo>
                              <a:lnTo>
                                <a:pt x="5891" y="12659"/>
                              </a:lnTo>
                              <a:cubicBezTo>
                                <a:pt x="5943" y="12482"/>
                                <a:pt x="5995" y="12393"/>
                                <a:pt x="6016" y="12393"/>
                              </a:cubicBezTo>
                              <a:cubicBezTo>
                                <a:pt x="6027" y="12393"/>
                                <a:pt x="6048" y="12393"/>
                                <a:pt x="6048" y="12216"/>
                              </a:cubicBezTo>
                              <a:cubicBezTo>
                                <a:pt x="6068" y="11862"/>
                                <a:pt x="6006" y="11951"/>
                                <a:pt x="5839" y="12393"/>
                              </a:cubicBezTo>
                              <a:cubicBezTo>
                                <a:pt x="5703" y="12836"/>
                                <a:pt x="5672" y="12836"/>
                                <a:pt x="5316" y="12836"/>
                              </a:cubicBezTo>
                              <a:cubicBezTo>
                                <a:pt x="5108" y="12836"/>
                                <a:pt x="4920" y="12925"/>
                                <a:pt x="4899" y="13013"/>
                              </a:cubicBezTo>
                              <a:cubicBezTo>
                                <a:pt x="4878" y="13102"/>
                                <a:pt x="4867" y="13190"/>
                                <a:pt x="4888" y="13190"/>
                              </a:cubicBezTo>
                              <a:cubicBezTo>
                                <a:pt x="4899" y="13190"/>
                                <a:pt x="4909" y="13279"/>
                                <a:pt x="4899" y="13367"/>
                              </a:cubicBezTo>
                              <a:cubicBezTo>
                                <a:pt x="4878" y="13633"/>
                                <a:pt x="4763" y="13544"/>
                                <a:pt x="4732" y="13279"/>
                              </a:cubicBezTo>
                              <a:cubicBezTo>
                                <a:pt x="4700" y="13013"/>
                                <a:pt x="4711" y="12925"/>
                                <a:pt x="4815" y="12836"/>
                              </a:cubicBezTo>
                              <a:cubicBezTo>
                                <a:pt x="4846" y="12748"/>
                                <a:pt x="4909" y="12659"/>
                                <a:pt x="4951" y="12482"/>
                              </a:cubicBezTo>
                              <a:cubicBezTo>
                                <a:pt x="4993" y="12305"/>
                                <a:pt x="5160" y="12039"/>
                                <a:pt x="5316" y="11862"/>
                              </a:cubicBezTo>
                              <a:cubicBezTo>
                                <a:pt x="6016" y="10977"/>
                                <a:pt x="5985" y="11066"/>
                                <a:pt x="5870" y="10977"/>
                              </a:cubicBezTo>
                              <a:cubicBezTo>
                                <a:pt x="5786" y="10977"/>
                                <a:pt x="5786" y="10977"/>
                                <a:pt x="5818" y="10711"/>
                              </a:cubicBezTo>
                              <a:cubicBezTo>
                                <a:pt x="5860" y="10446"/>
                                <a:pt x="5860" y="10446"/>
                                <a:pt x="5797" y="10534"/>
                              </a:cubicBezTo>
                              <a:cubicBezTo>
                                <a:pt x="5766" y="10623"/>
                                <a:pt x="5672" y="10711"/>
                                <a:pt x="5598" y="10800"/>
                              </a:cubicBezTo>
                              <a:cubicBezTo>
                                <a:pt x="5525" y="10889"/>
                                <a:pt x="5442" y="11066"/>
                                <a:pt x="5421" y="11154"/>
                              </a:cubicBezTo>
                              <a:cubicBezTo>
                                <a:pt x="5390" y="11243"/>
                                <a:pt x="5316" y="11243"/>
                                <a:pt x="5181" y="11154"/>
                              </a:cubicBezTo>
                              <a:cubicBezTo>
                                <a:pt x="5003" y="10977"/>
                                <a:pt x="4972" y="10977"/>
                                <a:pt x="4909" y="11243"/>
                              </a:cubicBezTo>
                              <a:cubicBezTo>
                                <a:pt x="4867" y="11420"/>
                                <a:pt x="4815" y="11508"/>
                                <a:pt x="4784" y="11420"/>
                              </a:cubicBezTo>
                              <a:cubicBezTo>
                                <a:pt x="4752" y="11331"/>
                                <a:pt x="4721" y="11420"/>
                                <a:pt x="4711" y="11508"/>
                              </a:cubicBezTo>
                              <a:cubicBezTo>
                                <a:pt x="4700" y="11597"/>
                                <a:pt x="4648" y="11685"/>
                                <a:pt x="4596" y="11774"/>
                              </a:cubicBezTo>
                              <a:cubicBezTo>
                                <a:pt x="4512" y="11862"/>
                                <a:pt x="4502" y="11862"/>
                                <a:pt x="4512" y="11597"/>
                              </a:cubicBezTo>
                              <a:cubicBezTo>
                                <a:pt x="4523" y="11420"/>
                                <a:pt x="4512" y="11331"/>
                                <a:pt x="4491" y="11331"/>
                              </a:cubicBezTo>
                              <a:cubicBezTo>
                                <a:pt x="4470" y="11331"/>
                                <a:pt x="4460" y="11420"/>
                                <a:pt x="4470" y="11597"/>
                              </a:cubicBezTo>
                              <a:cubicBezTo>
                                <a:pt x="4481" y="11774"/>
                                <a:pt x="4460" y="11862"/>
                                <a:pt x="4387" y="11951"/>
                              </a:cubicBezTo>
                              <a:cubicBezTo>
                                <a:pt x="4335" y="12039"/>
                                <a:pt x="4230" y="12305"/>
                                <a:pt x="4157" y="12659"/>
                              </a:cubicBezTo>
                              <a:cubicBezTo>
                                <a:pt x="4011" y="13279"/>
                                <a:pt x="3791" y="13721"/>
                                <a:pt x="3854" y="13190"/>
                              </a:cubicBezTo>
                              <a:cubicBezTo>
                                <a:pt x="3875" y="13013"/>
                                <a:pt x="3885" y="12836"/>
                                <a:pt x="3885" y="12748"/>
                              </a:cubicBezTo>
                              <a:cubicBezTo>
                                <a:pt x="3885" y="12659"/>
                                <a:pt x="3896" y="12482"/>
                                <a:pt x="3917" y="12482"/>
                              </a:cubicBezTo>
                              <a:cubicBezTo>
                                <a:pt x="3938" y="12393"/>
                                <a:pt x="3948" y="12305"/>
                                <a:pt x="3938" y="12305"/>
                              </a:cubicBezTo>
                              <a:cubicBezTo>
                                <a:pt x="3938" y="12305"/>
                                <a:pt x="3865" y="12393"/>
                                <a:pt x="3781" y="12571"/>
                              </a:cubicBezTo>
                              <a:cubicBezTo>
                                <a:pt x="3677" y="12836"/>
                                <a:pt x="3635" y="12836"/>
                                <a:pt x="3624" y="12748"/>
                              </a:cubicBezTo>
                              <a:cubicBezTo>
                                <a:pt x="3603" y="12482"/>
                                <a:pt x="3499" y="12659"/>
                                <a:pt x="3342" y="13190"/>
                              </a:cubicBezTo>
                              <a:cubicBezTo>
                                <a:pt x="3280" y="13456"/>
                                <a:pt x="3175" y="13633"/>
                                <a:pt x="3123" y="13633"/>
                              </a:cubicBezTo>
                              <a:cubicBezTo>
                                <a:pt x="3071" y="13633"/>
                                <a:pt x="2998" y="13810"/>
                                <a:pt x="2977" y="13810"/>
                              </a:cubicBezTo>
                              <a:cubicBezTo>
                                <a:pt x="2956" y="13810"/>
                                <a:pt x="2893" y="13898"/>
                                <a:pt x="2851" y="13898"/>
                              </a:cubicBezTo>
                              <a:cubicBezTo>
                                <a:pt x="2810" y="13810"/>
                                <a:pt x="2737" y="13898"/>
                                <a:pt x="2695" y="14075"/>
                              </a:cubicBezTo>
                              <a:cubicBezTo>
                                <a:pt x="2653" y="14252"/>
                                <a:pt x="2590" y="14341"/>
                                <a:pt x="2559" y="14252"/>
                              </a:cubicBezTo>
                              <a:cubicBezTo>
                                <a:pt x="2528" y="14164"/>
                                <a:pt x="2423" y="14252"/>
                                <a:pt x="2329" y="14430"/>
                              </a:cubicBezTo>
                              <a:cubicBezTo>
                                <a:pt x="2162" y="14607"/>
                                <a:pt x="2110" y="14607"/>
                                <a:pt x="2162" y="14341"/>
                              </a:cubicBezTo>
                              <a:cubicBezTo>
                                <a:pt x="2173" y="14252"/>
                                <a:pt x="2183" y="14164"/>
                                <a:pt x="2183" y="13987"/>
                              </a:cubicBezTo>
                              <a:cubicBezTo>
                                <a:pt x="2183" y="13898"/>
                                <a:pt x="2141" y="13898"/>
                                <a:pt x="2099" y="14164"/>
                              </a:cubicBezTo>
                              <a:cubicBezTo>
                                <a:pt x="2058" y="14341"/>
                                <a:pt x="2005" y="14518"/>
                                <a:pt x="1995" y="14518"/>
                              </a:cubicBezTo>
                              <a:cubicBezTo>
                                <a:pt x="1985" y="14518"/>
                                <a:pt x="1974" y="14607"/>
                                <a:pt x="1974" y="14695"/>
                              </a:cubicBezTo>
                              <a:cubicBezTo>
                                <a:pt x="1974" y="14784"/>
                                <a:pt x="1943" y="14961"/>
                                <a:pt x="1901" y="15049"/>
                              </a:cubicBezTo>
                              <a:cubicBezTo>
                                <a:pt x="1859" y="15226"/>
                                <a:pt x="1817" y="15315"/>
                                <a:pt x="1807" y="15403"/>
                              </a:cubicBezTo>
                              <a:cubicBezTo>
                                <a:pt x="1797" y="15403"/>
                                <a:pt x="1797" y="15315"/>
                                <a:pt x="1797" y="15226"/>
                              </a:cubicBezTo>
                              <a:cubicBezTo>
                                <a:pt x="1807" y="15049"/>
                                <a:pt x="1797" y="14961"/>
                                <a:pt x="1765" y="15049"/>
                              </a:cubicBezTo>
                              <a:cubicBezTo>
                                <a:pt x="1744" y="15138"/>
                                <a:pt x="1703" y="15226"/>
                                <a:pt x="1682" y="15403"/>
                              </a:cubicBezTo>
                              <a:cubicBezTo>
                                <a:pt x="1661" y="15492"/>
                                <a:pt x="1556" y="15757"/>
                                <a:pt x="1441" y="15846"/>
                              </a:cubicBezTo>
                              <a:cubicBezTo>
                                <a:pt x="1337" y="16023"/>
                                <a:pt x="1118" y="16377"/>
                                <a:pt x="961" y="16731"/>
                              </a:cubicBezTo>
                              <a:cubicBezTo>
                                <a:pt x="804" y="17085"/>
                                <a:pt x="658" y="17351"/>
                                <a:pt x="627" y="17351"/>
                              </a:cubicBezTo>
                              <a:cubicBezTo>
                                <a:pt x="595" y="17351"/>
                                <a:pt x="543" y="17528"/>
                                <a:pt x="501" y="17882"/>
                              </a:cubicBezTo>
                              <a:cubicBezTo>
                                <a:pt x="460" y="18148"/>
                                <a:pt x="418" y="18413"/>
                                <a:pt x="397" y="18413"/>
                              </a:cubicBezTo>
                              <a:cubicBezTo>
                                <a:pt x="376" y="18413"/>
                                <a:pt x="334" y="18590"/>
                                <a:pt x="303" y="18767"/>
                              </a:cubicBezTo>
                              <a:cubicBezTo>
                                <a:pt x="272" y="18944"/>
                                <a:pt x="230" y="19121"/>
                                <a:pt x="209" y="19121"/>
                              </a:cubicBezTo>
                              <a:cubicBezTo>
                                <a:pt x="188" y="19121"/>
                                <a:pt x="136" y="19475"/>
                                <a:pt x="84" y="19918"/>
                              </a:cubicBezTo>
                              <a:cubicBezTo>
                                <a:pt x="10" y="20538"/>
                                <a:pt x="0" y="20715"/>
                                <a:pt x="31" y="20538"/>
                              </a:cubicBezTo>
                              <a:cubicBezTo>
                                <a:pt x="63" y="20449"/>
                                <a:pt x="94" y="20272"/>
                                <a:pt x="104" y="20184"/>
                              </a:cubicBezTo>
                              <a:cubicBezTo>
                                <a:pt x="157" y="19741"/>
                                <a:pt x="292" y="19210"/>
                                <a:pt x="355" y="19210"/>
                              </a:cubicBezTo>
                              <a:cubicBezTo>
                                <a:pt x="386" y="19210"/>
                                <a:pt x="470" y="19033"/>
                                <a:pt x="533" y="18767"/>
                              </a:cubicBezTo>
                              <a:cubicBezTo>
                                <a:pt x="710" y="18059"/>
                                <a:pt x="1191" y="16731"/>
                                <a:pt x="1295" y="16731"/>
                              </a:cubicBezTo>
                              <a:cubicBezTo>
                                <a:pt x="1358" y="16731"/>
                                <a:pt x="1264" y="17262"/>
                                <a:pt x="1180" y="17351"/>
                              </a:cubicBezTo>
                              <a:cubicBezTo>
                                <a:pt x="950" y="17793"/>
                                <a:pt x="136" y="20715"/>
                                <a:pt x="21" y="21511"/>
                              </a:cubicBezTo>
                              <a:cubicBezTo>
                                <a:pt x="21" y="21511"/>
                                <a:pt x="10" y="21600"/>
                                <a:pt x="0" y="21600"/>
                              </a:cubicBezTo>
                              <a:lnTo>
                                <a:pt x="18728" y="21600"/>
                              </a:lnTo>
                              <a:cubicBezTo>
                                <a:pt x="18592" y="21334"/>
                                <a:pt x="18456" y="21157"/>
                                <a:pt x="18383" y="20980"/>
                              </a:cubicBezTo>
                              <a:cubicBezTo>
                                <a:pt x="18258" y="20715"/>
                                <a:pt x="18237" y="20626"/>
                                <a:pt x="18226" y="20361"/>
                              </a:cubicBezTo>
                              <a:cubicBezTo>
                                <a:pt x="18216" y="20184"/>
                                <a:pt x="18226" y="20184"/>
                                <a:pt x="18237" y="20272"/>
                              </a:cubicBezTo>
                              <a:cubicBezTo>
                                <a:pt x="18247" y="20361"/>
                                <a:pt x="18320" y="20449"/>
                                <a:pt x="18383" y="20449"/>
                              </a:cubicBezTo>
                              <a:cubicBezTo>
                                <a:pt x="18456" y="20449"/>
                                <a:pt x="18519" y="20538"/>
                                <a:pt x="18540" y="20715"/>
                              </a:cubicBezTo>
                              <a:cubicBezTo>
                                <a:pt x="18550" y="20803"/>
                                <a:pt x="18592" y="20892"/>
                                <a:pt x="18623" y="20892"/>
                              </a:cubicBezTo>
                              <a:cubicBezTo>
                                <a:pt x="18665" y="20892"/>
                                <a:pt x="18675" y="20892"/>
                                <a:pt x="18644" y="20803"/>
                              </a:cubicBezTo>
                              <a:cubicBezTo>
                                <a:pt x="18623" y="20803"/>
                                <a:pt x="18602" y="20626"/>
                                <a:pt x="18602" y="20626"/>
                              </a:cubicBezTo>
                              <a:cubicBezTo>
                                <a:pt x="18602" y="20449"/>
                                <a:pt x="18707" y="20538"/>
                                <a:pt x="18895" y="20803"/>
                              </a:cubicBezTo>
                              <a:cubicBezTo>
                                <a:pt x="18957" y="20892"/>
                                <a:pt x="19010" y="20892"/>
                                <a:pt x="19031" y="20892"/>
                              </a:cubicBezTo>
                              <a:cubicBezTo>
                                <a:pt x="19072" y="20715"/>
                                <a:pt x="19031" y="20538"/>
                                <a:pt x="18968" y="20538"/>
                              </a:cubicBezTo>
                              <a:cubicBezTo>
                                <a:pt x="18895" y="20538"/>
                                <a:pt x="18822" y="20272"/>
                                <a:pt x="18822" y="20007"/>
                              </a:cubicBezTo>
                              <a:cubicBezTo>
                                <a:pt x="18822" y="19918"/>
                                <a:pt x="18905" y="19830"/>
                                <a:pt x="19010" y="19830"/>
                              </a:cubicBezTo>
                              <a:cubicBezTo>
                                <a:pt x="19114" y="19830"/>
                                <a:pt x="19198" y="19741"/>
                                <a:pt x="19208" y="19652"/>
                              </a:cubicBezTo>
                              <a:cubicBezTo>
                                <a:pt x="19219" y="19564"/>
                                <a:pt x="19208" y="19387"/>
                                <a:pt x="19187" y="19298"/>
                              </a:cubicBezTo>
                              <a:cubicBezTo>
                                <a:pt x="19145" y="19033"/>
                                <a:pt x="19145" y="19033"/>
                                <a:pt x="19187" y="19033"/>
                              </a:cubicBezTo>
                              <a:cubicBezTo>
                                <a:pt x="19208" y="19033"/>
                                <a:pt x="19271" y="19121"/>
                                <a:pt x="19333" y="19298"/>
                              </a:cubicBezTo>
                              <a:cubicBezTo>
                                <a:pt x="19595" y="19830"/>
                                <a:pt x="20044" y="20007"/>
                                <a:pt x="20044" y="19564"/>
                              </a:cubicBezTo>
                              <a:cubicBezTo>
                                <a:pt x="20117" y="18944"/>
                                <a:pt x="20075" y="18856"/>
                                <a:pt x="20033" y="18767"/>
                              </a:cubicBezTo>
                              <a:close/>
                              <a:moveTo>
                                <a:pt x="18863" y="12039"/>
                              </a:moveTo>
                              <a:cubicBezTo>
                                <a:pt x="18884" y="12039"/>
                                <a:pt x="18895" y="12128"/>
                                <a:pt x="18884" y="12216"/>
                              </a:cubicBezTo>
                              <a:cubicBezTo>
                                <a:pt x="18874" y="12305"/>
                                <a:pt x="18874" y="12393"/>
                                <a:pt x="18863" y="12393"/>
                              </a:cubicBezTo>
                              <a:cubicBezTo>
                                <a:pt x="18863" y="12393"/>
                                <a:pt x="18853" y="12305"/>
                                <a:pt x="18843" y="12216"/>
                              </a:cubicBezTo>
                              <a:cubicBezTo>
                                <a:pt x="18832" y="12128"/>
                                <a:pt x="18843" y="12039"/>
                                <a:pt x="18863" y="12039"/>
                              </a:cubicBezTo>
                              <a:close/>
                              <a:moveTo>
                                <a:pt x="18884" y="6816"/>
                              </a:moveTo>
                              <a:cubicBezTo>
                                <a:pt x="18905" y="6816"/>
                                <a:pt x="18916" y="6905"/>
                                <a:pt x="18905" y="6993"/>
                              </a:cubicBezTo>
                              <a:cubicBezTo>
                                <a:pt x="18895" y="7082"/>
                                <a:pt x="18895" y="7170"/>
                                <a:pt x="18884" y="7170"/>
                              </a:cubicBezTo>
                              <a:cubicBezTo>
                                <a:pt x="18884" y="7170"/>
                                <a:pt x="18874" y="7082"/>
                                <a:pt x="18863" y="6993"/>
                              </a:cubicBezTo>
                              <a:cubicBezTo>
                                <a:pt x="18853" y="6905"/>
                                <a:pt x="18863" y="6816"/>
                                <a:pt x="18884" y="6816"/>
                              </a:cubicBezTo>
                              <a:close/>
                              <a:moveTo>
                                <a:pt x="18655" y="9030"/>
                              </a:moveTo>
                              <a:cubicBezTo>
                                <a:pt x="18665" y="9030"/>
                                <a:pt x="18665" y="9118"/>
                                <a:pt x="18665" y="9207"/>
                              </a:cubicBezTo>
                              <a:cubicBezTo>
                                <a:pt x="18655" y="9295"/>
                                <a:pt x="18644" y="9384"/>
                                <a:pt x="18644" y="9384"/>
                              </a:cubicBezTo>
                              <a:cubicBezTo>
                                <a:pt x="18644" y="9384"/>
                                <a:pt x="18634" y="9295"/>
                                <a:pt x="18634" y="9207"/>
                              </a:cubicBezTo>
                              <a:cubicBezTo>
                                <a:pt x="18634" y="9118"/>
                                <a:pt x="18644" y="9030"/>
                                <a:pt x="18655" y="9030"/>
                              </a:cubicBezTo>
                              <a:close/>
                              <a:moveTo>
                                <a:pt x="1274" y="17793"/>
                              </a:moveTo>
                              <a:cubicBezTo>
                                <a:pt x="1118" y="18059"/>
                                <a:pt x="1107" y="18059"/>
                                <a:pt x="1159" y="17793"/>
                              </a:cubicBezTo>
                              <a:cubicBezTo>
                                <a:pt x="1191" y="17528"/>
                                <a:pt x="1347" y="17174"/>
                                <a:pt x="1379" y="17174"/>
                              </a:cubicBezTo>
                              <a:cubicBezTo>
                                <a:pt x="1389" y="17174"/>
                                <a:pt x="1389" y="17262"/>
                                <a:pt x="1389" y="17351"/>
                              </a:cubicBezTo>
                              <a:cubicBezTo>
                                <a:pt x="1389" y="17439"/>
                                <a:pt x="1337" y="17616"/>
                                <a:pt x="1274" y="17793"/>
                              </a:cubicBezTo>
                              <a:close/>
                              <a:moveTo>
                                <a:pt x="1577" y="16377"/>
                              </a:moveTo>
                              <a:cubicBezTo>
                                <a:pt x="1546" y="16466"/>
                                <a:pt x="1504" y="16554"/>
                                <a:pt x="1483" y="16554"/>
                              </a:cubicBezTo>
                              <a:cubicBezTo>
                                <a:pt x="1431" y="16731"/>
                                <a:pt x="1421" y="16466"/>
                                <a:pt x="1473" y="16200"/>
                              </a:cubicBezTo>
                              <a:cubicBezTo>
                                <a:pt x="1525" y="15934"/>
                                <a:pt x="1671" y="15846"/>
                                <a:pt x="1650" y="16111"/>
                              </a:cubicBezTo>
                              <a:cubicBezTo>
                                <a:pt x="1640" y="16200"/>
                                <a:pt x="1609" y="16289"/>
                                <a:pt x="1577" y="16377"/>
                              </a:cubicBezTo>
                              <a:close/>
                              <a:moveTo>
                                <a:pt x="1838" y="16997"/>
                              </a:moveTo>
                              <a:cubicBezTo>
                                <a:pt x="1817" y="16997"/>
                                <a:pt x="1807" y="16908"/>
                                <a:pt x="1807" y="16820"/>
                              </a:cubicBezTo>
                              <a:cubicBezTo>
                                <a:pt x="1817" y="16731"/>
                                <a:pt x="1828" y="16643"/>
                                <a:pt x="1849" y="16643"/>
                              </a:cubicBezTo>
                              <a:cubicBezTo>
                                <a:pt x="1870" y="16643"/>
                                <a:pt x="1880" y="16731"/>
                                <a:pt x="1880" y="16820"/>
                              </a:cubicBezTo>
                              <a:cubicBezTo>
                                <a:pt x="1880" y="16908"/>
                                <a:pt x="1859" y="16997"/>
                                <a:pt x="1838" y="16997"/>
                              </a:cubicBezTo>
                              <a:close/>
                              <a:moveTo>
                                <a:pt x="2517" y="15757"/>
                              </a:moveTo>
                              <a:cubicBezTo>
                                <a:pt x="2528" y="15580"/>
                                <a:pt x="2622" y="15226"/>
                                <a:pt x="2643" y="15315"/>
                              </a:cubicBezTo>
                              <a:cubicBezTo>
                                <a:pt x="2643" y="15315"/>
                                <a:pt x="2622" y="15492"/>
                                <a:pt x="2590" y="15669"/>
                              </a:cubicBezTo>
                              <a:cubicBezTo>
                                <a:pt x="2517" y="16023"/>
                                <a:pt x="2496" y="16023"/>
                                <a:pt x="2517" y="15757"/>
                              </a:cubicBezTo>
                              <a:close/>
                              <a:moveTo>
                                <a:pt x="2256" y="16908"/>
                              </a:moveTo>
                              <a:cubicBezTo>
                                <a:pt x="2120" y="17351"/>
                                <a:pt x="2026" y="17439"/>
                                <a:pt x="2037" y="17262"/>
                              </a:cubicBezTo>
                              <a:cubicBezTo>
                                <a:pt x="2047" y="17085"/>
                                <a:pt x="2287" y="16289"/>
                                <a:pt x="2329" y="16289"/>
                              </a:cubicBezTo>
                              <a:cubicBezTo>
                                <a:pt x="2381" y="16289"/>
                                <a:pt x="2329" y="16731"/>
                                <a:pt x="2256" y="16908"/>
                              </a:cubicBezTo>
                              <a:close/>
                              <a:moveTo>
                                <a:pt x="2392" y="16200"/>
                              </a:moveTo>
                              <a:cubicBezTo>
                                <a:pt x="2392" y="16023"/>
                                <a:pt x="2475" y="15846"/>
                                <a:pt x="2486" y="15934"/>
                              </a:cubicBezTo>
                              <a:cubicBezTo>
                                <a:pt x="2496" y="16023"/>
                                <a:pt x="2486" y="16111"/>
                                <a:pt x="2465" y="16200"/>
                              </a:cubicBezTo>
                              <a:cubicBezTo>
                                <a:pt x="2434" y="16377"/>
                                <a:pt x="2392" y="16377"/>
                                <a:pt x="2392" y="16200"/>
                              </a:cubicBezTo>
                              <a:close/>
                              <a:moveTo>
                                <a:pt x="2559" y="17262"/>
                              </a:moveTo>
                              <a:cubicBezTo>
                                <a:pt x="2507" y="17351"/>
                                <a:pt x="2455" y="17439"/>
                                <a:pt x="2465" y="17262"/>
                              </a:cubicBezTo>
                              <a:cubicBezTo>
                                <a:pt x="2486" y="17085"/>
                                <a:pt x="2601" y="16908"/>
                                <a:pt x="2601" y="16997"/>
                              </a:cubicBezTo>
                              <a:cubicBezTo>
                                <a:pt x="2601" y="17085"/>
                                <a:pt x="2590" y="17174"/>
                                <a:pt x="2559" y="17262"/>
                              </a:cubicBezTo>
                              <a:close/>
                              <a:moveTo>
                                <a:pt x="3133" y="15315"/>
                              </a:moveTo>
                              <a:cubicBezTo>
                                <a:pt x="3092" y="15403"/>
                                <a:pt x="3060" y="15580"/>
                                <a:pt x="3060" y="15669"/>
                              </a:cubicBezTo>
                              <a:cubicBezTo>
                                <a:pt x="3060" y="15757"/>
                                <a:pt x="3050" y="15846"/>
                                <a:pt x="3029" y="15846"/>
                              </a:cubicBezTo>
                              <a:cubicBezTo>
                                <a:pt x="3008" y="15846"/>
                                <a:pt x="2966" y="16023"/>
                                <a:pt x="2914" y="16200"/>
                              </a:cubicBezTo>
                              <a:cubicBezTo>
                                <a:pt x="2872" y="16377"/>
                                <a:pt x="2799" y="16643"/>
                                <a:pt x="2757" y="16820"/>
                              </a:cubicBezTo>
                              <a:cubicBezTo>
                                <a:pt x="2716" y="16997"/>
                                <a:pt x="2674" y="17085"/>
                                <a:pt x="2653" y="17085"/>
                              </a:cubicBezTo>
                              <a:cubicBezTo>
                                <a:pt x="2590" y="17085"/>
                                <a:pt x="2684" y="16466"/>
                                <a:pt x="2810" y="16023"/>
                              </a:cubicBezTo>
                              <a:cubicBezTo>
                                <a:pt x="2872" y="15846"/>
                                <a:pt x="2966" y="15492"/>
                                <a:pt x="3008" y="15315"/>
                              </a:cubicBezTo>
                              <a:cubicBezTo>
                                <a:pt x="3102" y="14961"/>
                                <a:pt x="3238" y="14784"/>
                                <a:pt x="3227" y="14961"/>
                              </a:cubicBezTo>
                              <a:cubicBezTo>
                                <a:pt x="3217" y="15049"/>
                                <a:pt x="3175" y="15226"/>
                                <a:pt x="3133" y="15315"/>
                              </a:cubicBezTo>
                              <a:close/>
                              <a:moveTo>
                                <a:pt x="3698" y="13721"/>
                              </a:moveTo>
                              <a:cubicBezTo>
                                <a:pt x="3677" y="13721"/>
                                <a:pt x="3677" y="13633"/>
                                <a:pt x="3677" y="13544"/>
                              </a:cubicBezTo>
                              <a:cubicBezTo>
                                <a:pt x="3677" y="13456"/>
                                <a:pt x="3698" y="13367"/>
                                <a:pt x="3708" y="13367"/>
                              </a:cubicBezTo>
                              <a:cubicBezTo>
                                <a:pt x="3718" y="13367"/>
                                <a:pt x="3729" y="13456"/>
                                <a:pt x="3729" y="13544"/>
                              </a:cubicBezTo>
                              <a:cubicBezTo>
                                <a:pt x="3729" y="13633"/>
                                <a:pt x="3718" y="13721"/>
                                <a:pt x="3698" y="13721"/>
                              </a:cubicBezTo>
                              <a:close/>
                              <a:moveTo>
                                <a:pt x="4074" y="15138"/>
                              </a:moveTo>
                              <a:cubicBezTo>
                                <a:pt x="3792" y="15757"/>
                                <a:pt x="3802" y="15757"/>
                                <a:pt x="3812" y="15492"/>
                              </a:cubicBezTo>
                              <a:cubicBezTo>
                                <a:pt x="3812" y="15403"/>
                                <a:pt x="3844" y="15226"/>
                                <a:pt x="3875" y="15138"/>
                              </a:cubicBezTo>
                              <a:cubicBezTo>
                                <a:pt x="3906" y="15049"/>
                                <a:pt x="3969" y="14872"/>
                                <a:pt x="4021" y="14695"/>
                              </a:cubicBezTo>
                              <a:cubicBezTo>
                                <a:pt x="4074" y="14518"/>
                                <a:pt x="4157" y="14430"/>
                                <a:pt x="4209" y="14518"/>
                              </a:cubicBezTo>
                              <a:cubicBezTo>
                                <a:pt x="4324" y="14518"/>
                                <a:pt x="4314" y="14607"/>
                                <a:pt x="4074" y="15138"/>
                              </a:cubicBezTo>
                              <a:close/>
                              <a:moveTo>
                                <a:pt x="5222" y="13279"/>
                              </a:moveTo>
                              <a:cubicBezTo>
                                <a:pt x="5181" y="13456"/>
                                <a:pt x="5128" y="13456"/>
                                <a:pt x="5128" y="13279"/>
                              </a:cubicBezTo>
                              <a:cubicBezTo>
                                <a:pt x="5128" y="13190"/>
                                <a:pt x="5160" y="13102"/>
                                <a:pt x="5191" y="13102"/>
                              </a:cubicBezTo>
                              <a:cubicBezTo>
                                <a:pt x="5243" y="13102"/>
                                <a:pt x="5254" y="13102"/>
                                <a:pt x="5222" y="13279"/>
                              </a:cubicBezTo>
                              <a:close/>
                              <a:moveTo>
                                <a:pt x="5578" y="12925"/>
                              </a:moveTo>
                              <a:cubicBezTo>
                                <a:pt x="5557" y="13013"/>
                                <a:pt x="5525" y="13102"/>
                                <a:pt x="5494" y="13102"/>
                              </a:cubicBezTo>
                              <a:cubicBezTo>
                                <a:pt x="5452" y="13102"/>
                                <a:pt x="5452" y="13102"/>
                                <a:pt x="5473" y="12925"/>
                              </a:cubicBezTo>
                              <a:cubicBezTo>
                                <a:pt x="5494" y="12836"/>
                                <a:pt x="5525" y="12748"/>
                                <a:pt x="5557" y="12748"/>
                              </a:cubicBezTo>
                              <a:cubicBezTo>
                                <a:pt x="5598" y="12748"/>
                                <a:pt x="5609" y="12748"/>
                                <a:pt x="5578" y="12925"/>
                              </a:cubicBezTo>
                              <a:close/>
                              <a:moveTo>
                                <a:pt x="5724" y="13721"/>
                              </a:moveTo>
                              <a:cubicBezTo>
                                <a:pt x="5703" y="13721"/>
                                <a:pt x="5692" y="13633"/>
                                <a:pt x="5713" y="13633"/>
                              </a:cubicBezTo>
                              <a:cubicBezTo>
                                <a:pt x="5724" y="13544"/>
                                <a:pt x="5745" y="13633"/>
                                <a:pt x="5755" y="13633"/>
                              </a:cubicBezTo>
                              <a:cubicBezTo>
                                <a:pt x="5766" y="13721"/>
                                <a:pt x="5745" y="13721"/>
                                <a:pt x="5724" y="13721"/>
                              </a:cubicBezTo>
                              <a:close/>
                              <a:moveTo>
                                <a:pt x="17318" y="4426"/>
                              </a:moveTo>
                              <a:cubicBezTo>
                                <a:pt x="17349" y="4515"/>
                                <a:pt x="17359" y="4603"/>
                                <a:pt x="17338" y="4603"/>
                              </a:cubicBezTo>
                              <a:cubicBezTo>
                                <a:pt x="17328" y="4603"/>
                                <a:pt x="17318" y="4692"/>
                                <a:pt x="17328" y="4869"/>
                              </a:cubicBezTo>
                              <a:cubicBezTo>
                                <a:pt x="17349" y="5223"/>
                                <a:pt x="17318" y="5223"/>
                                <a:pt x="17276" y="4780"/>
                              </a:cubicBezTo>
                              <a:cubicBezTo>
                                <a:pt x="17224" y="4426"/>
                                <a:pt x="17244" y="4249"/>
                                <a:pt x="17318" y="4426"/>
                              </a:cubicBezTo>
                              <a:close/>
                              <a:moveTo>
                                <a:pt x="17558" y="6020"/>
                              </a:moveTo>
                              <a:cubicBezTo>
                                <a:pt x="17621" y="6462"/>
                                <a:pt x="17631" y="6462"/>
                                <a:pt x="17370" y="6285"/>
                              </a:cubicBezTo>
                              <a:cubicBezTo>
                                <a:pt x="17234" y="6197"/>
                                <a:pt x="17203" y="6108"/>
                                <a:pt x="17150" y="5666"/>
                              </a:cubicBezTo>
                              <a:lnTo>
                                <a:pt x="17098" y="5223"/>
                              </a:lnTo>
                              <a:lnTo>
                                <a:pt x="17213" y="5311"/>
                              </a:lnTo>
                              <a:cubicBezTo>
                                <a:pt x="17443" y="5489"/>
                                <a:pt x="17506" y="5666"/>
                                <a:pt x="17558" y="6020"/>
                              </a:cubicBezTo>
                              <a:close/>
                              <a:moveTo>
                                <a:pt x="17495" y="9472"/>
                              </a:moveTo>
                              <a:cubicBezTo>
                                <a:pt x="17495" y="9561"/>
                                <a:pt x="17485" y="9649"/>
                                <a:pt x="17474" y="9649"/>
                              </a:cubicBezTo>
                              <a:cubicBezTo>
                                <a:pt x="17464" y="9649"/>
                                <a:pt x="17453" y="9561"/>
                                <a:pt x="17453" y="9472"/>
                              </a:cubicBezTo>
                              <a:cubicBezTo>
                                <a:pt x="17453" y="9384"/>
                                <a:pt x="17464" y="9295"/>
                                <a:pt x="17474" y="9295"/>
                              </a:cubicBezTo>
                              <a:cubicBezTo>
                                <a:pt x="17485" y="9295"/>
                                <a:pt x="17495" y="9384"/>
                                <a:pt x="17495" y="9472"/>
                              </a:cubicBezTo>
                              <a:close/>
                              <a:moveTo>
                                <a:pt x="17359" y="13633"/>
                              </a:moveTo>
                              <a:cubicBezTo>
                                <a:pt x="17338" y="13633"/>
                                <a:pt x="17328" y="13544"/>
                                <a:pt x="17328" y="13456"/>
                              </a:cubicBezTo>
                              <a:cubicBezTo>
                                <a:pt x="17328" y="13367"/>
                                <a:pt x="17338" y="13279"/>
                                <a:pt x="17349" y="13279"/>
                              </a:cubicBezTo>
                              <a:cubicBezTo>
                                <a:pt x="17359" y="13279"/>
                                <a:pt x="17370" y="13367"/>
                                <a:pt x="17380" y="13456"/>
                              </a:cubicBezTo>
                              <a:cubicBezTo>
                                <a:pt x="17391" y="13544"/>
                                <a:pt x="17380" y="13633"/>
                                <a:pt x="17359" y="13633"/>
                              </a:cubicBezTo>
                              <a:close/>
                              <a:moveTo>
                                <a:pt x="17391" y="14784"/>
                              </a:moveTo>
                              <a:cubicBezTo>
                                <a:pt x="17433" y="14607"/>
                                <a:pt x="17453" y="14607"/>
                                <a:pt x="17453" y="14784"/>
                              </a:cubicBezTo>
                              <a:cubicBezTo>
                                <a:pt x="17453" y="14872"/>
                                <a:pt x="17432" y="14961"/>
                                <a:pt x="17412" y="14961"/>
                              </a:cubicBezTo>
                              <a:cubicBezTo>
                                <a:pt x="17370" y="14961"/>
                                <a:pt x="17370" y="14872"/>
                                <a:pt x="17391" y="14784"/>
                              </a:cubicBezTo>
                              <a:close/>
                              <a:moveTo>
                                <a:pt x="17307" y="12836"/>
                              </a:moveTo>
                              <a:cubicBezTo>
                                <a:pt x="17318" y="12748"/>
                                <a:pt x="17338" y="12748"/>
                                <a:pt x="17359" y="12836"/>
                              </a:cubicBezTo>
                              <a:cubicBezTo>
                                <a:pt x="17370" y="12925"/>
                                <a:pt x="17359" y="12925"/>
                                <a:pt x="17338" y="12925"/>
                              </a:cubicBezTo>
                              <a:cubicBezTo>
                                <a:pt x="17318" y="12925"/>
                                <a:pt x="17297" y="12836"/>
                                <a:pt x="17307" y="12836"/>
                              </a:cubicBezTo>
                              <a:close/>
                              <a:moveTo>
                                <a:pt x="17370" y="9649"/>
                              </a:moveTo>
                              <a:cubicBezTo>
                                <a:pt x="17349" y="9649"/>
                                <a:pt x="17328" y="9649"/>
                                <a:pt x="17318" y="9738"/>
                              </a:cubicBezTo>
                              <a:cubicBezTo>
                                <a:pt x="17276" y="9826"/>
                                <a:pt x="17224" y="9649"/>
                                <a:pt x="17224" y="9472"/>
                              </a:cubicBezTo>
                              <a:cubicBezTo>
                                <a:pt x="17224" y="9295"/>
                                <a:pt x="17380" y="9295"/>
                                <a:pt x="17391" y="9472"/>
                              </a:cubicBezTo>
                              <a:cubicBezTo>
                                <a:pt x="17391" y="9649"/>
                                <a:pt x="17380" y="9649"/>
                                <a:pt x="17370" y="9649"/>
                              </a:cubicBezTo>
                              <a:close/>
                              <a:moveTo>
                                <a:pt x="17244" y="12925"/>
                              </a:moveTo>
                              <a:cubicBezTo>
                                <a:pt x="17224" y="13013"/>
                                <a:pt x="17213" y="12925"/>
                                <a:pt x="17213" y="12748"/>
                              </a:cubicBezTo>
                              <a:cubicBezTo>
                                <a:pt x="17213" y="12571"/>
                                <a:pt x="17203" y="12482"/>
                                <a:pt x="17192" y="12482"/>
                              </a:cubicBezTo>
                              <a:cubicBezTo>
                                <a:pt x="17182" y="12482"/>
                                <a:pt x="17171" y="12393"/>
                                <a:pt x="17182" y="12393"/>
                              </a:cubicBezTo>
                              <a:cubicBezTo>
                                <a:pt x="17192" y="12393"/>
                                <a:pt x="17213" y="12393"/>
                                <a:pt x="17234" y="12570"/>
                              </a:cubicBezTo>
                              <a:cubicBezTo>
                                <a:pt x="17265" y="12836"/>
                                <a:pt x="17265" y="12925"/>
                                <a:pt x="17244" y="12925"/>
                              </a:cubicBezTo>
                              <a:close/>
                              <a:moveTo>
                                <a:pt x="17140" y="4249"/>
                              </a:moveTo>
                              <a:cubicBezTo>
                                <a:pt x="17161" y="4426"/>
                                <a:pt x="17161" y="4426"/>
                                <a:pt x="17130" y="4426"/>
                              </a:cubicBezTo>
                              <a:cubicBezTo>
                                <a:pt x="17109" y="4426"/>
                                <a:pt x="17088" y="4338"/>
                                <a:pt x="17088" y="4249"/>
                              </a:cubicBezTo>
                              <a:cubicBezTo>
                                <a:pt x="17077" y="4072"/>
                                <a:pt x="17098" y="4072"/>
                                <a:pt x="17140" y="4249"/>
                              </a:cubicBezTo>
                              <a:close/>
                              <a:moveTo>
                                <a:pt x="17046" y="4072"/>
                              </a:moveTo>
                              <a:cubicBezTo>
                                <a:pt x="17046" y="4072"/>
                                <a:pt x="17036" y="3984"/>
                                <a:pt x="17025" y="3895"/>
                              </a:cubicBezTo>
                              <a:cubicBezTo>
                                <a:pt x="17015" y="3807"/>
                                <a:pt x="17025" y="3718"/>
                                <a:pt x="17046" y="3718"/>
                              </a:cubicBezTo>
                              <a:cubicBezTo>
                                <a:pt x="17067" y="3718"/>
                                <a:pt x="17077" y="3807"/>
                                <a:pt x="17067" y="3895"/>
                              </a:cubicBezTo>
                              <a:cubicBezTo>
                                <a:pt x="17056" y="3984"/>
                                <a:pt x="17046" y="4072"/>
                                <a:pt x="17046" y="4072"/>
                              </a:cubicBezTo>
                              <a:close/>
                              <a:moveTo>
                                <a:pt x="16284" y="9738"/>
                              </a:moveTo>
                              <a:cubicBezTo>
                                <a:pt x="16294" y="9649"/>
                                <a:pt x="16315" y="9738"/>
                                <a:pt x="16325" y="9738"/>
                              </a:cubicBezTo>
                              <a:cubicBezTo>
                                <a:pt x="16336" y="9826"/>
                                <a:pt x="16325" y="9826"/>
                                <a:pt x="16304" y="9826"/>
                              </a:cubicBezTo>
                              <a:cubicBezTo>
                                <a:pt x="16273" y="9826"/>
                                <a:pt x="16273" y="9826"/>
                                <a:pt x="16284" y="9738"/>
                              </a:cubicBezTo>
                              <a:close/>
                              <a:moveTo>
                                <a:pt x="16022" y="10446"/>
                              </a:moveTo>
                              <a:cubicBezTo>
                                <a:pt x="16033" y="10534"/>
                                <a:pt x="16022" y="10623"/>
                                <a:pt x="16002" y="10711"/>
                              </a:cubicBezTo>
                              <a:cubicBezTo>
                                <a:pt x="15960" y="10889"/>
                                <a:pt x="15908" y="10889"/>
                                <a:pt x="15908" y="10711"/>
                              </a:cubicBezTo>
                              <a:cubicBezTo>
                                <a:pt x="15918" y="10534"/>
                                <a:pt x="16012" y="10269"/>
                                <a:pt x="16022" y="10446"/>
                              </a:cubicBezTo>
                              <a:close/>
                              <a:moveTo>
                                <a:pt x="15406" y="7525"/>
                              </a:moveTo>
                              <a:cubicBezTo>
                                <a:pt x="15427" y="7525"/>
                                <a:pt x="15448" y="7525"/>
                                <a:pt x="15469" y="7525"/>
                              </a:cubicBezTo>
                              <a:cubicBezTo>
                                <a:pt x="15479" y="7613"/>
                                <a:pt x="15469" y="7613"/>
                                <a:pt x="15438" y="7613"/>
                              </a:cubicBezTo>
                              <a:cubicBezTo>
                                <a:pt x="15406" y="7613"/>
                                <a:pt x="15385" y="7613"/>
                                <a:pt x="15406" y="7525"/>
                              </a:cubicBezTo>
                              <a:close/>
                              <a:moveTo>
                                <a:pt x="14644" y="7613"/>
                              </a:moveTo>
                              <a:cubicBezTo>
                                <a:pt x="14665" y="7613"/>
                                <a:pt x="14748" y="7613"/>
                                <a:pt x="14821" y="7525"/>
                              </a:cubicBezTo>
                              <a:cubicBezTo>
                                <a:pt x="14915" y="7436"/>
                                <a:pt x="14957" y="7525"/>
                                <a:pt x="14926" y="7613"/>
                              </a:cubicBezTo>
                              <a:cubicBezTo>
                                <a:pt x="14863" y="7790"/>
                                <a:pt x="14602" y="7967"/>
                                <a:pt x="14602" y="7790"/>
                              </a:cubicBezTo>
                              <a:cubicBezTo>
                                <a:pt x="14612" y="7702"/>
                                <a:pt x="14623" y="7613"/>
                                <a:pt x="14644" y="7613"/>
                              </a:cubicBezTo>
                              <a:close/>
                              <a:moveTo>
                                <a:pt x="14038" y="6374"/>
                              </a:moveTo>
                              <a:cubicBezTo>
                                <a:pt x="14038" y="6462"/>
                                <a:pt x="14017" y="6639"/>
                                <a:pt x="13996" y="6639"/>
                              </a:cubicBezTo>
                              <a:cubicBezTo>
                                <a:pt x="13975" y="6639"/>
                                <a:pt x="13954" y="6551"/>
                                <a:pt x="13954" y="6462"/>
                              </a:cubicBezTo>
                              <a:cubicBezTo>
                                <a:pt x="13954" y="6374"/>
                                <a:pt x="13975" y="6285"/>
                                <a:pt x="13996" y="6197"/>
                              </a:cubicBezTo>
                              <a:cubicBezTo>
                                <a:pt x="14027" y="6197"/>
                                <a:pt x="14038" y="6197"/>
                                <a:pt x="14038" y="6374"/>
                              </a:cubicBezTo>
                              <a:close/>
                              <a:moveTo>
                                <a:pt x="13902" y="5400"/>
                              </a:moveTo>
                              <a:cubicBezTo>
                                <a:pt x="13944" y="5223"/>
                                <a:pt x="13996" y="5223"/>
                                <a:pt x="13996" y="5400"/>
                              </a:cubicBezTo>
                              <a:cubicBezTo>
                                <a:pt x="13996" y="5489"/>
                                <a:pt x="13965" y="5577"/>
                                <a:pt x="13933" y="5577"/>
                              </a:cubicBezTo>
                              <a:cubicBezTo>
                                <a:pt x="13892" y="5577"/>
                                <a:pt x="13881" y="5577"/>
                                <a:pt x="13902" y="5400"/>
                              </a:cubicBezTo>
                              <a:close/>
                              <a:moveTo>
                                <a:pt x="13808" y="6108"/>
                              </a:moveTo>
                              <a:cubicBezTo>
                                <a:pt x="13850" y="6108"/>
                                <a:pt x="13881" y="6197"/>
                                <a:pt x="13881" y="6285"/>
                              </a:cubicBezTo>
                              <a:cubicBezTo>
                                <a:pt x="13881" y="6374"/>
                                <a:pt x="13860" y="6462"/>
                                <a:pt x="13819" y="6462"/>
                              </a:cubicBezTo>
                              <a:cubicBezTo>
                                <a:pt x="13787" y="6462"/>
                                <a:pt x="13756" y="6374"/>
                                <a:pt x="13745" y="6285"/>
                              </a:cubicBezTo>
                              <a:cubicBezTo>
                                <a:pt x="13745" y="6197"/>
                                <a:pt x="13766" y="6108"/>
                                <a:pt x="13808" y="6108"/>
                              </a:cubicBezTo>
                              <a:close/>
                              <a:moveTo>
                                <a:pt x="13787" y="9118"/>
                              </a:moveTo>
                              <a:cubicBezTo>
                                <a:pt x="13881" y="8941"/>
                                <a:pt x="14038" y="9030"/>
                                <a:pt x="14038" y="9207"/>
                              </a:cubicBezTo>
                              <a:cubicBezTo>
                                <a:pt x="14038" y="9295"/>
                                <a:pt x="14017" y="9384"/>
                                <a:pt x="13996" y="9384"/>
                              </a:cubicBezTo>
                              <a:cubicBezTo>
                                <a:pt x="13975" y="9384"/>
                                <a:pt x="13902" y="9472"/>
                                <a:pt x="13839" y="9472"/>
                              </a:cubicBezTo>
                              <a:cubicBezTo>
                                <a:pt x="13714" y="9561"/>
                                <a:pt x="13683" y="9295"/>
                                <a:pt x="13787" y="9118"/>
                              </a:cubicBezTo>
                              <a:close/>
                              <a:moveTo>
                                <a:pt x="12931" y="6108"/>
                              </a:moveTo>
                              <a:cubicBezTo>
                                <a:pt x="12941" y="6020"/>
                                <a:pt x="12962" y="5931"/>
                                <a:pt x="12983" y="5931"/>
                              </a:cubicBezTo>
                              <a:cubicBezTo>
                                <a:pt x="13014" y="5931"/>
                                <a:pt x="13025" y="5931"/>
                                <a:pt x="12993" y="6108"/>
                              </a:cubicBezTo>
                              <a:cubicBezTo>
                                <a:pt x="12952" y="6374"/>
                                <a:pt x="12910" y="6374"/>
                                <a:pt x="12931" y="6108"/>
                              </a:cubicBezTo>
                              <a:close/>
                              <a:moveTo>
                                <a:pt x="10800" y="8056"/>
                              </a:moveTo>
                              <a:cubicBezTo>
                                <a:pt x="10810" y="7967"/>
                                <a:pt x="10831" y="8056"/>
                                <a:pt x="10842" y="8056"/>
                              </a:cubicBezTo>
                              <a:cubicBezTo>
                                <a:pt x="10852" y="8144"/>
                                <a:pt x="10842" y="8144"/>
                                <a:pt x="10821" y="8144"/>
                              </a:cubicBezTo>
                              <a:cubicBezTo>
                                <a:pt x="10790" y="8144"/>
                                <a:pt x="10790" y="8056"/>
                                <a:pt x="10800" y="8056"/>
                              </a:cubicBezTo>
                              <a:close/>
                              <a:moveTo>
                                <a:pt x="9474" y="10357"/>
                              </a:moveTo>
                              <a:cubicBezTo>
                                <a:pt x="9494" y="10357"/>
                                <a:pt x="9494" y="10446"/>
                                <a:pt x="9494" y="10534"/>
                              </a:cubicBezTo>
                              <a:cubicBezTo>
                                <a:pt x="9484" y="10623"/>
                                <a:pt x="9474" y="10711"/>
                                <a:pt x="9453" y="10711"/>
                              </a:cubicBezTo>
                              <a:cubicBezTo>
                                <a:pt x="9432" y="10711"/>
                                <a:pt x="9432" y="10623"/>
                                <a:pt x="9432" y="10534"/>
                              </a:cubicBezTo>
                              <a:cubicBezTo>
                                <a:pt x="9442" y="10446"/>
                                <a:pt x="9463" y="10357"/>
                                <a:pt x="9474" y="10357"/>
                              </a:cubicBezTo>
                              <a:close/>
                              <a:moveTo>
                                <a:pt x="9306" y="10534"/>
                              </a:moveTo>
                              <a:cubicBezTo>
                                <a:pt x="9327" y="10534"/>
                                <a:pt x="9348" y="10534"/>
                                <a:pt x="9348" y="10623"/>
                              </a:cubicBezTo>
                              <a:cubicBezTo>
                                <a:pt x="9348" y="10800"/>
                                <a:pt x="9286" y="10889"/>
                                <a:pt x="9275" y="10711"/>
                              </a:cubicBezTo>
                              <a:cubicBezTo>
                                <a:pt x="9275" y="10623"/>
                                <a:pt x="9286" y="10534"/>
                                <a:pt x="9306" y="10534"/>
                              </a:cubicBezTo>
                              <a:close/>
                              <a:moveTo>
                                <a:pt x="7541" y="10534"/>
                              </a:moveTo>
                              <a:cubicBezTo>
                                <a:pt x="7562" y="10534"/>
                                <a:pt x="7562" y="10623"/>
                                <a:pt x="7562" y="10711"/>
                              </a:cubicBezTo>
                              <a:cubicBezTo>
                                <a:pt x="7552" y="10800"/>
                                <a:pt x="7541" y="10889"/>
                                <a:pt x="7520" y="10889"/>
                              </a:cubicBezTo>
                              <a:cubicBezTo>
                                <a:pt x="7499" y="10889"/>
                                <a:pt x="7499" y="10800"/>
                                <a:pt x="7499" y="10711"/>
                              </a:cubicBezTo>
                              <a:cubicBezTo>
                                <a:pt x="7510" y="10623"/>
                                <a:pt x="7531" y="10534"/>
                                <a:pt x="7541" y="10534"/>
                              </a:cubicBezTo>
                              <a:close/>
                              <a:moveTo>
                                <a:pt x="6841" y="13544"/>
                              </a:moveTo>
                              <a:cubicBezTo>
                                <a:pt x="6821" y="13721"/>
                                <a:pt x="6768" y="13721"/>
                                <a:pt x="6768" y="13544"/>
                              </a:cubicBezTo>
                              <a:cubicBezTo>
                                <a:pt x="6768" y="13456"/>
                                <a:pt x="6789" y="13367"/>
                                <a:pt x="6810" y="13367"/>
                              </a:cubicBezTo>
                              <a:cubicBezTo>
                                <a:pt x="6831" y="13456"/>
                                <a:pt x="6841" y="13456"/>
                                <a:pt x="6841" y="13544"/>
                              </a:cubicBezTo>
                              <a:close/>
                              <a:moveTo>
                                <a:pt x="7238" y="12925"/>
                              </a:moveTo>
                              <a:cubicBezTo>
                                <a:pt x="7228" y="13013"/>
                                <a:pt x="7176" y="13190"/>
                                <a:pt x="7113" y="13279"/>
                              </a:cubicBezTo>
                              <a:cubicBezTo>
                                <a:pt x="7050" y="13367"/>
                                <a:pt x="6988" y="13456"/>
                                <a:pt x="6977" y="13544"/>
                              </a:cubicBezTo>
                              <a:cubicBezTo>
                                <a:pt x="6956" y="13633"/>
                                <a:pt x="6925" y="13721"/>
                                <a:pt x="6904" y="13721"/>
                              </a:cubicBezTo>
                              <a:cubicBezTo>
                                <a:pt x="6883" y="13721"/>
                                <a:pt x="6894" y="13633"/>
                                <a:pt x="6935" y="13456"/>
                              </a:cubicBezTo>
                              <a:cubicBezTo>
                                <a:pt x="6967" y="13367"/>
                                <a:pt x="7009" y="13102"/>
                                <a:pt x="7019" y="12925"/>
                              </a:cubicBezTo>
                              <a:cubicBezTo>
                                <a:pt x="7029" y="12748"/>
                                <a:pt x="7061" y="12659"/>
                                <a:pt x="7144" y="12748"/>
                              </a:cubicBezTo>
                              <a:cubicBezTo>
                                <a:pt x="7238" y="12659"/>
                                <a:pt x="7249" y="12748"/>
                                <a:pt x="7238" y="12925"/>
                              </a:cubicBezTo>
                              <a:close/>
                              <a:moveTo>
                                <a:pt x="7186" y="12128"/>
                              </a:moveTo>
                              <a:cubicBezTo>
                                <a:pt x="7071" y="12216"/>
                                <a:pt x="7029" y="12305"/>
                                <a:pt x="6967" y="12748"/>
                              </a:cubicBezTo>
                              <a:cubicBezTo>
                                <a:pt x="6873" y="13367"/>
                                <a:pt x="6873" y="13367"/>
                                <a:pt x="6873" y="12836"/>
                              </a:cubicBezTo>
                              <a:cubicBezTo>
                                <a:pt x="6873" y="12393"/>
                                <a:pt x="6862" y="12393"/>
                                <a:pt x="6758" y="12393"/>
                              </a:cubicBezTo>
                              <a:cubicBezTo>
                                <a:pt x="6695" y="12393"/>
                                <a:pt x="6643" y="12305"/>
                                <a:pt x="6643" y="12216"/>
                              </a:cubicBezTo>
                              <a:cubicBezTo>
                                <a:pt x="6643" y="12128"/>
                                <a:pt x="6779" y="12039"/>
                                <a:pt x="6946" y="11951"/>
                              </a:cubicBezTo>
                              <a:cubicBezTo>
                                <a:pt x="7113" y="11862"/>
                                <a:pt x="7343" y="11774"/>
                                <a:pt x="7468" y="11597"/>
                              </a:cubicBezTo>
                              <a:cubicBezTo>
                                <a:pt x="7792" y="11243"/>
                                <a:pt x="7980" y="11154"/>
                                <a:pt x="8032" y="11331"/>
                              </a:cubicBezTo>
                              <a:cubicBezTo>
                                <a:pt x="8053" y="11420"/>
                                <a:pt x="8074" y="11508"/>
                                <a:pt x="8063" y="11508"/>
                              </a:cubicBezTo>
                              <a:cubicBezTo>
                                <a:pt x="8053" y="11508"/>
                                <a:pt x="7949" y="11597"/>
                                <a:pt x="7813" y="11597"/>
                              </a:cubicBezTo>
                              <a:cubicBezTo>
                                <a:pt x="7687" y="11685"/>
                                <a:pt x="7520" y="11774"/>
                                <a:pt x="7458" y="11862"/>
                              </a:cubicBezTo>
                              <a:cubicBezTo>
                                <a:pt x="7395" y="11951"/>
                                <a:pt x="7259" y="12128"/>
                                <a:pt x="7186" y="12128"/>
                              </a:cubicBezTo>
                              <a:close/>
                              <a:moveTo>
                                <a:pt x="8011" y="12039"/>
                              </a:moveTo>
                              <a:cubicBezTo>
                                <a:pt x="7969" y="12216"/>
                                <a:pt x="7928" y="12216"/>
                                <a:pt x="7938" y="12039"/>
                              </a:cubicBezTo>
                              <a:cubicBezTo>
                                <a:pt x="7949" y="11951"/>
                                <a:pt x="7969" y="11862"/>
                                <a:pt x="7990" y="11862"/>
                              </a:cubicBezTo>
                              <a:cubicBezTo>
                                <a:pt x="8032" y="11862"/>
                                <a:pt x="8032" y="11951"/>
                                <a:pt x="8011" y="12039"/>
                              </a:cubicBezTo>
                              <a:close/>
                              <a:moveTo>
                                <a:pt x="7865" y="12393"/>
                              </a:moveTo>
                              <a:cubicBezTo>
                                <a:pt x="7844" y="12482"/>
                                <a:pt x="7792" y="12570"/>
                                <a:pt x="7750" y="12659"/>
                              </a:cubicBezTo>
                              <a:cubicBezTo>
                                <a:pt x="7687" y="12748"/>
                                <a:pt x="7677" y="12748"/>
                                <a:pt x="7698" y="12571"/>
                              </a:cubicBezTo>
                              <a:cubicBezTo>
                                <a:pt x="7719" y="12482"/>
                                <a:pt x="7771" y="12393"/>
                                <a:pt x="7813" y="12305"/>
                              </a:cubicBezTo>
                              <a:cubicBezTo>
                                <a:pt x="7875" y="12216"/>
                                <a:pt x="7886" y="12305"/>
                                <a:pt x="7865" y="12393"/>
                              </a:cubicBezTo>
                              <a:close/>
                              <a:moveTo>
                                <a:pt x="7520" y="12128"/>
                              </a:moveTo>
                              <a:cubicBezTo>
                                <a:pt x="7541" y="12039"/>
                                <a:pt x="7552" y="12128"/>
                                <a:pt x="7552" y="12216"/>
                              </a:cubicBezTo>
                              <a:cubicBezTo>
                                <a:pt x="7552" y="12305"/>
                                <a:pt x="7541" y="12393"/>
                                <a:pt x="7520" y="12393"/>
                              </a:cubicBezTo>
                              <a:cubicBezTo>
                                <a:pt x="7499" y="12393"/>
                                <a:pt x="7489" y="12393"/>
                                <a:pt x="7489" y="12305"/>
                              </a:cubicBezTo>
                              <a:cubicBezTo>
                                <a:pt x="7499" y="12305"/>
                                <a:pt x="7510" y="12216"/>
                                <a:pt x="7520" y="12128"/>
                              </a:cubicBezTo>
                              <a:close/>
                              <a:moveTo>
                                <a:pt x="7573" y="14784"/>
                              </a:moveTo>
                              <a:cubicBezTo>
                                <a:pt x="7562" y="14784"/>
                                <a:pt x="7552" y="14695"/>
                                <a:pt x="7552" y="14607"/>
                              </a:cubicBezTo>
                              <a:cubicBezTo>
                                <a:pt x="7552" y="14518"/>
                                <a:pt x="7562" y="14430"/>
                                <a:pt x="7573" y="14430"/>
                              </a:cubicBezTo>
                              <a:cubicBezTo>
                                <a:pt x="7583" y="14430"/>
                                <a:pt x="7593" y="14518"/>
                                <a:pt x="7593" y="14607"/>
                              </a:cubicBezTo>
                              <a:cubicBezTo>
                                <a:pt x="7593" y="14695"/>
                                <a:pt x="7583" y="14784"/>
                                <a:pt x="7573" y="14784"/>
                              </a:cubicBezTo>
                              <a:close/>
                              <a:moveTo>
                                <a:pt x="9233" y="15403"/>
                              </a:moveTo>
                              <a:cubicBezTo>
                                <a:pt x="9212" y="15403"/>
                                <a:pt x="9202" y="15315"/>
                                <a:pt x="9223" y="15315"/>
                              </a:cubicBezTo>
                              <a:cubicBezTo>
                                <a:pt x="9233" y="15226"/>
                                <a:pt x="9254" y="15315"/>
                                <a:pt x="9265" y="15315"/>
                              </a:cubicBezTo>
                              <a:cubicBezTo>
                                <a:pt x="9275" y="15403"/>
                                <a:pt x="9254" y="15492"/>
                                <a:pt x="9233" y="15403"/>
                              </a:cubicBezTo>
                              <a:close/>
                              <a:moveTo>
                                <a:pt x="9453" y="15669"/>
                              </a:moveTo>
                              <a:cubicBezTo>
                                <a:pt x="9442" y="15669"/>
                                <a:pt x="9432" y="15580"/>
                                <a:pt x="9421" y="15492"/>
                              </a:cubicBezTo>
                              <a:cubicBezTo>
                                <a:pt x="9411" y="15403"/>
                                <a:pt x="9421" y="15315"/>
                                <a:pt x="9442" y="15315"/>
                              </a:cubicBezTo>
                              <a:cubicBezTo>
                                <a:pt x="9463" y="15315"/>
                                <a:pt x="9474" y="15403"/>
                                <a:pt x="9474" y="15492"/>
                              </a:cubicBezTo>
                              <a:cubicBezTo>
                                <a:pt x="9463" y="15580"/>
                                <a:pt x="9463" y="15669"/>
                                <a:pt x="9453" y="15669"/>
                              </a:cubicBezTo>
                              <a:close/>
                              <a:moveTo>
                                <a:pt x="9547" y="15669"/>
                              </a:moveTo>
                              <a:cubicBezTo>
                                <a:pt x="9526" y="15669"/>
                                <a:pt x="9505" y="15580"/>
                                <a:pt x="9505" y="15492"/>
                              </a:cubicBezTo>
                              <a:cubicBezTo>
                                <a:pt x="9505" y="15403"/>
                                <a:pt x="9526" y="15403"/>
                                <a:pt x="9547" y="15403"/>
                              </a:cubicBezTo>
                              <a:cubicBezTo>
                                <a:pt x="9568" y="15492"/>
                                <a:pt x="9588" y="15492"/>
                                <a:pt x="9588" y="15580"/>
                              </a:cubicBezTo>
                              <a:cubicBezTo>
                                <a:pt x="9588" y="15580"/>
                                <a:pt x="9568" y="15669"/>
                                <a:pt x="9547" y="15669"/>
                              </a:cubicBezTo>
                              <a:close/>
                              <a:moveTo>
                                <a:pt x="10090" y="15492"/>
                              </a:moveTo>
                              <a:cubicBezTo>
                                <a:pt x="10058" y="15757"/>
                                <a:pt x="10027" y="15846"/>
                                <a:pt x="9902" y="15757"/>
                              </a:cubicBezTo>
                              <a:cubicBezTo>
                                <a:pt x="9766" y="15757"/>
                                <a:pt x="9599" y="15580"/>
                                <a:pt x="9620" y="15492"/>
                              </a:cubicBezTo>
                              <a:cubicBezTo>
                                <a:pt x="9630" y="15492"/>
                                <a:pt x="9693" y="15403"/>
                                <a:pt x="9766" y="15403"/>
                              </a:cubicBezTo>
                              <a:cubicBezTo>
                                <a:pt x="9839" y="15403"/>
                                <a:pt x="9912" y="15315"/>
                                <a:pt x="9912" y="15226"/>
                              </a:cubicBezTo>
                              <a:cubicBezTo>
                                <a:pt x="9933" y="14961"/>
                                <a:pt x="10017" y="15049"/>
                                <a:pt x="10017" y="15315"/>
                              </a:cubicBezTo>
                              <a:cubicBezTo>
                                <a:pt x="10017" y="15492"/>
                                <a:pt x="10027" y="15492"/>
                                <a:pt x="10038" y="15403"/>
                              </a:cubicBezTo>
                              <a:cubicBezTo>
                                <a:pt x="10048" y="15315"/>
                                <a:pt x="10079" y="15226"/>
                                <a:pt x="10090" y="15226"/>
                              </a:cubicBezTo>
                              <a:cubicBezTo>
                                <a:pt x="10121" y="15138"/>
                                <a:pt x="10111" y="15226"/>
                                <a:pt x="10090" y="15492"/>
                              </a:cubicBezTo>
                              <a:close/>
                              <a:moveTo>
                                <a:pt x="10173" y="15315"/>
                              </a:moveTo>
                              <a:cubicBezTo>
                                <a:pt x="10163" y="15315"/>
                                <a:pt x="10163" y="15226"/>
                                <a:pt x="10163" y="15138"/>
                              </a:cubicBezTo>
                              <a:cubicBezTo>
                                <a:pt x="10173" y="15049"/>
                                <a:pt x="10184" y="14961"/>
                                <a:pt x="10184" y="14961"/>
                              </a:cubicBezTo>
                              <a:cubicBezTo>
                                <a:pt x="10184" y="14961"/>
                                <a:pt x="10194" y="15049"/>
                                <a:pt x="10194" y="15138"/>
                              </a:cubicBezTo>
                              <a:cubicBezTo>
                                <a:pt x="10194" y="15226"/>
                                <a:pt x="10184" y="15315"/>
                                <a:pt x="10173" y="15315"/>
                              </a:cubicBezTo>
                              <a:close/>
                              <a:moveTo>
                                <a:pt x="10581" y="15315"/>
                              </a:moveTo>
                              <a:cubicBezTo>
                                <a:pt x="10560" y="15580"/>
                                <a:pt x="10236" y="15669"/>
                                <a:pt x="10236" y="15492"/>
                              </a:cubicBezTo>
                              <a:cubicBezTo>
                                <a:pt x="10236" y="15403"/>
                                <a:pt x="10246" y="15315"/>
                                <a:pt x="10267" y="15226"/>
                              </a:cubicBezTo>
                              <a:cubicBezTo>
                                <a:pt x="10288" y="15138"/>
                                <a:pt x="10320" y="15049"/>
                                <a:pt x="10340" y="14961"/>
                              </a:cubicBezTo>
                              <a:cubicBezTo>
                                <a:pt x="10361" y="14872"/>
                                <a:pt x="10393" y="14872"/>
                                <a:pt x="10414" y="14961"/>
                              </a:cubicBezTo>
                              <a:cubicBezTo>
                                <a:pt x="10424" y="15049"/>
                                <a:pt x="10455" y="15138"/>
                                <a:pt x="10466" y="15138"/>
                              </a:cubicBezTo>
                              <a:cubicBezTo>
                                <a:pt x="10487" y="15138"/>
                                <a:pt x="10518" y="15138"/>
                                <a:pt x="10539" y="15138"/>
                              </a:cubicBezTo>
                              <a:cubicBezTo>
                                <a:pt x="10581" y="15138"/>
                                <a:pt x="10591" y="15138"/>
                                <a:pt x="10581" y="15315"/>
                              </a:cubicBezTo>
                              <a:close/>
                              <a:moveTo>
                                <a:pt x="11458" y="16466"/>
                              </a:moveTo>
                              <a:cubicBezTo>
                                <a:pt x="11458" y="16377"/>
                                <a:pt x="11500" y="16289"/>
                                <a:pt x="11542" y="16289"/>
                              </a:cubicBezTo>
                              <a:cubicBezTo>
                                <a:pt x="11583" y="16289"/>
                                <a:pt x="11625" y="16289"/>
                                <a:pt x="11615" y="16377"/>
                              </a:cubicBezTo>
                              <a:cubicBezTo>
                                <a:pt x="11594" y="16554"/>
                                <a:pt x="11458" y="16643"/>
                                <a:pt x="11458" y="16466"/>
                              </a:cubicBezTo>
                              <a:close/>
                              <a:moveTo>
                                <a:pt x="11730" y="14518"/>
                              </a:moveTo>
                              <a:cubicBezTo>
                                <a:pt x="11604" y="14695"/>
                                <a:pt x="11040" y="14695"/>
                                <a:pt x="11040" y="14518"/>
                              </a:cubicBezTo>
                              <a:cubicBezTo>
                                <a:pt x="11040" y="14430"/>
                                <a:pt x="11124" y="14341"/>
                                <a:pt x="11218" y="14252"/>
                              </a:cubicBezTo>
                              <a:cubicBezTo>
                                <a:pt x="11312" y="14164"/>
                                <a:pt x="11416" y="14164"/>
                                <a:pt x="11448" y="14075"/>
                              </a:cubicBezTo>
                              <a:cubicBezTo>
                                <a:pt x="11594" y="13898"/>
                                <a:pt x="12001" y="13810"/>
                                <a:pt x="12001" y="13898"/>
                              </a:cubicBezTo>
                              <a:cubicBezTo>
                                <a:pt x="12012" y="14075"/>
                                <a:pt x="11834" y="14430"/>
                                <a:pt x="11730" y="14518"/>
                              </a:cubicBezTo>
                              <a:close/>
                              <a:moveTo>
                                <a:pt x="12064" y="13279"/>
                              </a:moveTo>
                              <a:cubicBezTo>
                                <a:pt x="11677" y="13544"/>
                                <a:pt x="11688" y="13544"/>
                                <a:pt x="11834" y="13279"/>
                              </a:cubicBezTo>
                              <a:cubicBezTo>
                                <a:pt x="11970" y="13013"/>
                                <a:pt x="12200" y="12925"/>
                                <a:pt x="12221" y="13013"/>
                              </a:cubicBezTo>
                              <a:cubicBezTo>
                                <a:pt x="12221" y="13190"/>
                                <a:pt x="12158" y="13279"/>
                                <a:pt x="12064" y="13279"/>
                              </a:cubicBezTo>
                              <a:close/>
                              <a:moveTo>
                                <a:pt x="12356" y="13721"/>
                              </a:moveTo>
                              <a:cubicBezTo>
                                <a:pt x="12335" y="13721"/>
                                <a:pt x="12325" y="13633"/>
                                <a:pt x="12346" y="13633"/>
                              </a:cubicBezTo>
                              <a:cubicBezTo>
                                <a:pt x="12356" y="13544"/>
                                <a:pt x="12377" y="13633"/>
                                <a:pt x="12388" y="13633"/>
                              </a:cubicBezTo>
                              <a:cubicBezTo>
                                <a:pt x="12388" y="13721"/>
                                <a:pt x="12377" y="13721"/>
                                <a:pt x="12356" y="13721"/>
                              </a:cubicBezTo>
                              <a:close/>
                              <a:moveTo>
                                <a:pt x="12534" y="12925"/>
                              </a:moveTo>
                              <a:cubicBezTo>
                                <a:pt x="12461" y="13102"/>
                                <a:pt x="12231" y="13102"/>
                                <a:pt x="12252" y="13013"/>
                              </a:cubicBezTo>
                              <a:cubicBezTo>
                                <a:pt x="12252" y="13013"/>
                                <a:pt x="12335" y="12925"/>
                                <a:pt x="12440" y="12836"/>
                              </a:cubicBezTo>
                              <a:cubicBezTo>
                                <a:pt x="12555" y="12836"/>
                                <a:pt x="12586" y="12836"/>
                                <a:pt x="12534" y="12925"/>
                              </a:cubicBezTo>
                              <a:close/>
                              <a:moveTo>
                                <a:pt x="13025" y="11597"/>
                              </a:moveTo>
                              <a:cubicBezTo>
                                <a:pt x="12711" y="11862"/>
                                <a:pt x="12283" y="12216"/>
                                <a:pt x="12022" y="12482"/>
                              </a:cubicBezTo>
                              <a:cubicBezTo>
                                <a:pt x="11855" y="12659"/>
                                <a:pt x="11677" y="12748"/>
                                <a:pt x="11615" y="12659"/>
                              </a:cubicBezTo>
                              <a:cubicBezTo>
                                <a:pt x="11552" y="12570"/>
                                <a:pt x="11479" y="12659"/>
                                <a:pt x="11427" y="12836"/>
                              </a:cubicBezTo>
                              <a:cubicBezTo>
                                <a:pt x="11374" y="13013"/>
                                <a:pt x="11249" y="13102"/>
                                <a:pt x="11051" y="13102"/>
                              </a:cubicBezTo>
                              <a:cubicBezTo>
                                <a:pt x="10884" y="13102"/>
                                <a:pt x="10706" y="13190"/>
                                <a:pt x="10643" y="13190"/>
                              </a:cubicBezTo>
                              <a:cubicBezTo>
                                <a:pt x="10581" y="13279"/>
                                <a:pt x="10476" y="13279"/>
                                <a:pt x="10403" y="13190"/>
                              </a:cubicBezTo>
                              <a:cubicBezTo>
                                <a:pt x="10330" y="13102"/>
                                <a:pt x="10267" y="13190"/>
                                <a:pt x="10267" y="13279"/>
                              </a:cubicBezTo>
                              <a:cubicBezTo>
                                <a:pt x="10257" y="13367"/>
                                <a:pt x="10215" y="13456"/>
                                <a:pt x="10152" y="13456"/>
                              </a:cubicBezTo>
                              <a:cubicBezTo>
                                <a:pt x="10100" y="13456"/>
                                <a:pt x="10048" y="13544"/>
                                <a:pt x="10048" y="13633"/>
                              </a:cubicBezTo>
                              <a:cubicBezTo>
                                <a:pt x="10048" y="13721"/>
                                <a:pt x="10006" y="13810"/>
                                <a:pt x="9964" y="13898"/>
                              </a:cubicBezTo>
                              <a:cubicBezTo>
                                <a:pt x="9923" y="13898"/>
                                <a:pt x="9850" y="13987"/>
                                <a:pt x="9808" y="14075"/>
                              </a:cubicBezTo>
                              <a:cubicBezTo>
                                <a:pt x="9766" y="14164"/>
                                <a:pt x="9630" y="14252"/>
                                <a:pt x="9526" y="14341"/>
                              </a:cubicBezTo>
                              <a:cubicBezTo>
                                <a:pt x="9411" y="14430"/>
                                <a:pt x="9275" y="14518"/>
                                <a:pt x="9223" y="14518"/>
                              </a:cubicBezTo>
                              <a:cubicBezTo>
                                <a:pt x="9171" y="14518"/>
                                <a:pt x="8899" y="14607"/>
                                <a:pt x="8617" y="14607"/>
                              </a:cubicBezTo>
                              <a:cubicBezTo>
                                <a:pt x="8345" y="14607"/>
                                <a:pt x="8063" y="14607"/>
                                <a:pt x="8001" y="14607"/>
                              </a:cubicBezTo>
                              <a:cubicBezTo>
                                <a:pt x="7938" y="14607"/>
                                <a:pt x="7823" y="14695"/>
                                <a:pt x="7761" y="14695"/>
                              </a:cubicBezTo>
                              <a:cubicBezTo>
                                <a:pt x="7646" y="14784"/>
                                <a:pt x="7625" y="14784"/>
                                <a:pt x="7635" y="14429"/>
                              </a:cubicBezTo>
                              <a:cubicBezTo>
                                <a:pt x="7635" y="14341"/>
                                <a:pt x="7614" y="14341"/>
                                <a:pt x="7583" y="14341"/>
                              </a:cubicBezTo>
                              <a:cubicBezTo>
                                <a:pt x="7552" y="14341"/>
                                <a:pt x="7520" y="14252"/>
                                <a:pt x="7520" y="14252"/>
                              </a:cubicBezTo>
                              <a:cubicBezTo>
                                <a:pt x="7520" y="13987"/>
                                <a:pt x="8022" y="12925"/>
                                <a:pt x="8272" y="12659"/>
                              </a:cubicBezTo>
                              <a:cubicBezTo>
                                <a:pt x="8481" y="12393"/>
                                <a:pt x="8701" y="12128"/>
                                <a:pt x="9066" y="11685"/>
                              </a:cubicBezTo>
                              <a:cubicBezTo>
                                <a:pt x="9338" y="11331"/>
                                <a:pt x="9641" y="11066"/>
                                <a:pt x="9902" y="10889"/>
                              </a:cubicBezTo>
                              <a:cubicBezTo>
                                <a:pt x="9996" y="10800"/>
                                <a:pt x="10079" y="10711"/>
                                <a:pt x="10100" y="10623"/>
                              </a:cubicBezTo>
                              <a:cubicBezTo>
                                <a:pt x="10184" y="10269"/>
                                <a:pt x="10372" y="10003"/>
                                <a:pt x="10434" y="10092"/>
                              </a:cubicBezTo>
                              <a:cubicBezTo>
                                <a:pt x="10476" y="10180"/>
                                <a:pt x="10508" y="10180"/>
                                <a:pt x="10528" y="10003"/>
                              </a:cubicBezTo>
                              <a:cubicBezTo>
                                <a:pt x="10549" y="9826"/>
                                <a:pt x="10560" y="9826"/>
                                <a:pt x="10539" y="10003"/>
                              </a:cubicBezTo>
                              <a:cubicBezTo>
                                <a:pt x="10528" y="10180"/>
                                <a:pt x="10549" y="10180"/>
                                <a:pt x="10602" y="10180"/>
                              </a:cubicBezTo>
                              <a:cubicBezTo>
                                <a:pt x="10675" y="10180"/>
                                <a:pt x="10685" y="10180"/>
                                <a:pt x="10664" y="9915"/>
                              </a:cubicBezTo>
                              <a:cubicBezTo>
                                <a:pt x="10633" y="9649"/>
                                <a:pt x="10675" y="9561"/>
                                <a:pt x="11082" y="9207"/>
                              </a:cubicBezTo>
                              <a:cubicBezTo>
                                <a:pt x="11333" y="9030"/>
                                <a:pt x="11385" y="9030"/>
                                <a:pt x="11395" y="9207"/>
                              </a:cubicBezTo>
                              <a:cubicBezTo>
                                <a:pt x="11416" y="9472"/>
                                <a:pt x="11448" y="9472"/>
                                <a:pt x="11448" y="9207"/>
                              </a:cubicBezTo>
                              <a:cubicBezTo>
                                <a:pt x="11448" y="9030"/>
                                <a:pt x="11500" y="8941"/>
                                <a:pt x="11625" y="8764"/>
                              </a:cubicBezTo>
                              <a:cubicBezTo>
                                <a:pt x="11855" y="8498"/>
                                <a:pt x="12074" y="8498"/>
                                <a:pt x="12064" y="8675"/>
                              </a:cubicBezTo>
                              <a:cubicBezTo>
                                <a:pt x="12053" y="8764"/>
                                <a:pt x="12012" y="8852"/>
                                <a:pt x="11959" y="8852"/>
                              </a:cubicBezTo>
                              <a:cubicBezTo>
                                <a:pt x="11907" y="8852"/>
                                <a:pt x="11855" y="8941"/>
                                <a:pt x="11855" y="9030"/>
                              </a:cubicBezTo>
                              <a:cubicBezTo>
                                <a:pt x="11834" y="9207"/>
                                <a:pt x="12043" y="9207"/>
                                <a:pt x="12074" y="8941"/>
                              </a:cubicBezTo>
                              <a:cubicBezTo>
                                <a:pt x="12095" y="8852"/>
                                <a:pt x="12095" y="8852"/>
                                <a:pt x="12095" y="9118"/>
                              </a:cubicBezTo>
                              <a:cubicBezTo>
                                <a:pt x="12095" y="9472"/>
                                <a:pt x="12106" y="9472"/>
                                <a:pt x="12241" y="9472"/>
                              </a:cubicBezTo>
                              <a:cubicBezTo>
                                <a:pt x="12325" y="9472"/>
                                <a:pt x="12388" y="9561"/>
                                <a:pt x="12388" y="9561"/>
                              </a:cubicBezTo>
                              <a:cubicBezTo>
                                <a:pt x="12377" y="9915"/>
                                <a:pt x="12398" y="10092"/>
                                <a:pt x="12419" y="10092"/>
                              </a:cubicBezTo>
                              <a:cubicBezTo>
                                <a:pt x="12440" y="10092"/>
                                <a:pt x="12450" y="10003"/>
                                <a:pt x="12440" y="9826"/>
                              </a:cubicBezTo>
                              <a:cubicBezTo>
                                <a:pt x="12429" y="9649"/>
                                <a:pt x="12440" y="9561"/>
                                <a:pt x="12440" y="9561"/>
                              </a:cubicBezTo>
                              <a:cubicBezTo>
                                <a:pt x="12450" y="9561"/>
                                <a:pt x="12544" y="9472"/>
                                <a:pt x="12649" y="9472"/>
                              </a:cubicBezTo>
                              <a:cubicBezTo>
                                <a:pt x="12816" y="9384"/>
                                <a:pt x="12847" y="9472"/>
                                <a:pt x="12858" y="9649"/>
                              </a:cubicBezTo>
                              <a:cubicBezTo>
                                <a:pt x="12868" y="10003"/>
                                <a:pt x="12973" y="10003"/>
                                <a:pt x="13014" y="9649"/>
                              </a:cubicBezTo>
                              <a:cubicBezTo>
                                <a:pt x="13056" y="9295"/>
                                <a:pt x="13234" y="9030"/>
                                <a:pt x="13443" y="9030"/>
                              </a:cubicBezTo>
                              <a:cubicBezTo>
                                <a:pt x="13651" y="9030"/>
                                <a:pt x="13756" y="9207"/>
                                <a:pt x="13662" y="9384"/>
                              </a:cubicBezTo>
                              <a:cubicBezTo>
                                <a:pt x="13631" y="9472"/>
                                <a:pt x="13557" y="9561"/>
                                <a:pt x="13495" y="9561"/>
                              </a:cubicBezTo>
                              <a:cubicBezTo>
                                <a:pt x="13411" y="9649"/>
                                <a:pt x="13369" y="9738"/>
                                <a:pt x="13349" y="9915"/>
                              </a:cubicBezTo>
                              <a:cubicBezTo>
                                <a:pt x="13338" y="10092"/>
                                <a:pt x="13328" y="10180"/>
                                <a:pt x="13328" y="10092"/>
                              </a:cubicBezTo>
                              <a:cubicBezTo>
                                <a:pt x="13328" y="10003"/>
                                <a:pt x="13317" y="10003"/>
                                <a:pt x="13296" y="10180"/>
                              </a:cubicBezTo>
                              <a:cubicBezTo>
                                <a:pt x="13275" y="10357"/>
                                <a:pt x="13265" y="10357"/>
                                <a:pt x="13255" y="10180"/>
                              </a:cubicBezTo>
                              <a:cubicBezTo>
                                <a:pt x="13244" y="10092"/>
                                <a:pt x="13244" y="10092"/>
                                <a:pt x="13244" y="10357"/>
                              </a:cubicBezTo>
                              <a:cubicBezTo>
                                <a:pt x="13255" y="11154"/>
                                <a:pt x="13171" y="11508"/>
                                <a:pt x="13025" y="11597"/>
                              </a:cubicBezTo>
                              <a:close/>
                              <a:moveTo>
                                <a:pt x="13474" y="12748"/>
                              </a:moveTo>
                              <a:cubicBezTo>
                                <a:pt x="13401" y="13013"/>
                                <a:pt x="13328" y="13102"/>
                                <a:pt x="13317" y="12925"/>
                              </a:cubicBezTo>
                              <a:cubicBezTo>
                                <a:pt x="13307" y="12748"/>
                                <a:pt x="13369" y="12570"/>
                                <a:pt x="13453" y="12570"/>
                              </a:cubicBezTo>
                              <a:cubicBezTo>
                                <a:pt x="13505" y="12570"/>
                                <a:pt x="13516" y="12570"/>
                                <a:pt x="13474" y="12748"/>
                              </a:cubicBezTo>
                              <a:close/>
                              <a:moveTo>
                                <a:pt x="13526" y="11243"/>
                              </a:moveTo>
                              <a:cubicBezTo>
                                <a:pt x="13516" y="11243"/>
                                <a:pt x="13505" y="11154"/>
                                <a:pt x="13516" y="11066"/>
                              </a:cubicBezTo>
                              <a:cubicBezTo>
                                <a:pt x="13537" y="10800"/>
                                <a:pt x="13516" y="10889"/>
                                <a:pt x="13443" y="11154"/>
                              </a:cubicBezTo>
                              <a:cubicBezTo>
                                <a:pt x="13411" y="11243"/>
                                <a:pt x="13349" y="11420"/>
                                <a:pt x="13317" y="11508"/>
                              </a:cubicBezTo>
                              <a:lnTo>
                                <a:pt x="13255" y="11597"/>
                              </a:lnTo>
                              <a:lnTo>
                                <a:pt x="13296" y="11331"/>
                              </a:lnTo>
                              <a:cubicBezTo>
                                <a:pt x="13317" y="11154"/>
                                <a:pt x="13359" y="10977"/>
                                <a:pt x="13380" y="10977"/>
                              </a:cubicBezTo>
                              <a:cubicBezTo>
                                <a:pt x="13401" y="10977"/>
                                <a:pt x="13411" y="10889"/>
                                <a:pt x="13390" y="10889"/>
                              </a:cubicBezTo>
                              <a:cubicBezTo>
                                <a:pt x="13380" y="10800"/>
                                <a:pt x="13369" y="10711"/>
                                <a:pt x="13380" y="10623"/>
                              </a:cubicBezTo>
                              <a:cubicBezTo>
                                <a:pt x="13390" y="10446"/>
                                <a:pt x="13526" y="10446"/>
                                <a:pt x="13526" y="10623"/>
                              </a:cubicBezTo>
                              <a:cubicBezTo>
                                <a:pt x="13526" y="10711"/>
                                <a:pt x="13537" y="10889"/>
                                <a:pt x="13537" y="11066"/>
                              </a:cubicBezTo>
                              <a:cubicBezTo>
                                <a:pt x="13547" y="11066"/>
                                <a:pt x="13537" y="11243"/>
                                <a:pt x="13526" y="11243"/>
                              </a:cubicBezTo>
                              <a:close/>
                              <a:moveTo>
                                <a:pt x="13860" y="11508"/>
                              </a:moveTo>
                              <a:cubicBezTo>
                                <a:pt x="13839" y="11508"/>
                                <a:pt x="13819" y="11597"/>
                                <a:pt x="13798" y="11597"/>
                              </a:cubicBezTo>
                              <a:cubicBezTo>
                                <a:pt x="13766" y="11685"/>
                                <a:pt x="13766" y="11685"/>
                                <a:pt x="13798" y="11420"/>
                              </a:cubicBezTo>
                              <a:cubicBezTo>
                                <a:pt x="13839" y="11066"/>
                                <a:pt x="13860" y="11066"/>
                                <a:pt x="13881" y="11331"/>
                              </a:cubicBezTo>
                              <a:cubicBezTo>
                                <a:pt x="13881" y="11508"/>
                                <a:pt x="13871" y="11508"/>
                                <a:pt x="13860" y="11508"/>
                              </a:cubicBezTo>
                              <a:close/>
                              <a:moveTo>
                                <a:pt x="14571" y="10977"/>
                              </a:moveTo>
                              <a:cubicBezTo>
                                <a:pt x="14560" y="11066"/>
                                <a:pt x="14456" y="11243"/>
                                <a:pt x="14341" y="11243"/>
                              </a:cubicBezTo>
                              <a:cubicBezTo>
                                <a:pt x="14226" y="11331"/>
                                <a:pt x="14090" y="11420"/>
                                <a:pt x="14027" y="11420"/>
                              </a:cubicBezTo>
                              <a:cubicBezTo>
                                <a:pt x="13965" y="11508"/>
                                <a:pt x="13923" y="11420"/>
                                <a:pt x="13923" y="11331"/>
                              </a:cubicBezTo>
                              <a:cubicBezTo>
                                <a:pt x="13923" y="11066"/>
                                <a:pt x="13954" y="10977"/>
                                <a:pt x="14121" y="10800"/>
                              </a:cubicBezTo>
                              <a:cubicBezTo>
                                <a:pt x="14215" y="10711"/>
                                <a:pt x="14289" y="10534"/>
                                <a:pt x="14299" y="10446"/>
                              </a:cubicBezTo>
                              <a:cubicBezTo>
                                <a:pt x="14320" y="10269"/>
                                <a:pt x="14226" y="10357"/>
                                <a:pt x="13860" y="10800"/>
                              </a:cubicBezTo>
                              <a:cubicBezTo>
                                <a:pt x="13725" y="10977"/>
                                <a:pt x="13610" y="11066"/>
                                <a:pt x="13610" y="10977"/>
                              </a:cubicBezTo>
                              <a:cubicBezTo>
                                <a:pt x="13610" y="10889"/>
                                <a:pt x="13610" y="10800"/>
                                <a:pt x="13620" y="10800"/>
                              </a:cubicBezTo>
                              <a:cubicBezTo>
                                <a:pt x="13631" y="10711"/>
                                <a:pt x="13620" y="10711"/>
                                <a:pt x="13589" y="10711"/>
                              </a:cubicBezTo>
                              <a:cubicBezTo>
                                <a:pt x="13537" y="10711"/>
                                <a:pt x="13516" y="10446"/>
                                <a:pt x="13557" y="10269"/>
                              </a:cubicBezTo>
                              <a:cubicBezTo>
                                <a:pt x="13568" y="10180"/>
                                <a:pt x="13641" y="10092"/>
                                <a:pt x="13725" y="10092"/>
                              </a:cubicBezTo>
                              <a:cubicBezTo>
                                <a:pt x="13808" y="10092"/>
                                <a:pt x="13892" y="10003"/>
                                <a:pt x="13923" y="9915"/>
                              </a:cubicBezTo>
                              <a:cubicBezTo>
                                <a:pt x="13954" y="9826"/>
                                <a:pt x="13996" y="9915"/>
                                <a:pt x="14017" y="9915"/>
                              </a:cubicBezTo>
                              <a:cubicBezTo>
                                <a:pt x="14038" y="10003"/>
                                <a:pt x="14090" y="10003"/>
                                <a:pt x="14163" y="9915"/>
                              </a:cubicBezTo>
                              <a:cubicBezTo>
                                <a:pt x="14289" y="9738"/>
                                <a:pt x="14330" y="9561"/>
                                <a:pt x="14289" y="9295"/>
                              </a:cubicBezTo>
                              <a:cubicBezTo>
                                <a:pt x="14268" y="9207"/>
                                <a:pt x="14289" y="9118"/>
                                <a:pt x="14362" y="8941"/>
                              </a:cubicBezTo>
                              <a:cubicBezTo>
                                <a:pt x="14487" y="8675"/>
                                <a:pt x="14654" y="8587"/>
                                <a:pt x="14675" y="8675"/>
                              </a:cubicBezTo>
                              <a:cubicBezTo>
                                <a:pt x="14686" y="8764"/>
                                <a:pt x="14832" y="8764"/>
                                <a:pt x="15009" y="8764"/>
                              </a:cubicBezTo>
                              <a:cubicBezTo>
                                <a:pt x="15239" y="8764"/>
                                <a:pt x="15312" y="8764"/>
                                <a:pt x="15250" y="8941"/>
                              </a:cubicBezTo>
                              <a:cubicBezTo>
                                <a:pt x="15208" y="9030"/>
                                <a:pt x="15124" y="9118"/>
                                <a:pt x="15082" y="9118"/>
                              </a:cubicBezTo>
                              <a:cubicBezTo>
                                <a:pt x="15030" y="9118"/>
                                <a:pt x="14988" y="9207"/>
                                <a:pt x="14978" y="9295"/>
                              </a:cubicBezTo>
                              <a:cubicBezTo>
                                <a:pt x="14968" y="9384"/>
                                <a:pt x="14978" y="9472"/>
                                <a:pt x="14988" y="9472"/>
                              </a:cubicBezTo>
                              <a:cubicBezTo>
                                <a:pt x="15009" y="9472"/>
                                <a:pt x="15009" y="9561"/>
                                <a:pt x="14988" y="9649"/>
                              </a:cubicBezTo>
                              <a:cubicBezTo>
                                <a:pt x="14978" y="9738"/>
                                <a:pt x="14884" y="9826"/>
                                <a:pt x="14790" y="9915"/>
                              </a:cubicBezTo>
                              <a:cubicBezTo>
                                <a:pt x="14560" y="10003"/>
                                <a:pt x="14351" y="10180"/>
                                <a:pt x="14341" y="10357"/>
                              </a:cubicBezTo>
                              <a:cubicBezTo>
                                <a:pt x="14341" y="10446"/>
                                <a:pt x="14383" y="10446"/>
                                <a:pt x="14435" y="10446"/>
                              </a:cubicBezTo>
                              <a:cubicBezTo>
                                <a:pt x="14560" y="10446"/>
                                <a:pt x="14612" y="10711"/>
                                <a:pt x="14571" y="10977"/>
                              </a:cubicBezTo>
                              <a:close/>
                              <a:moveTo>
                                <a:pt x="15197" y="9738"/>
                              </a:moveTo>
                              <a:cubicBezTo>
                                <a:pt x="15114" y="9915"/>
                                <a:pt x="15051" y="9826"/>
                                <a:pt x="15030" y="9738"/>
                              </a:cubicBezTo>
                              <a:cubicBezTo>
                                <a:pt x="15020" y="9561"/>
                                <a:pt x="15114" y="9384"/>
                                <a:pt x="15197" y="9384"/>
                              </a:cubicBezTo>
                              <a:cubicBezTo>
                                <a:pt x="15281" y="9384"/>
                                <a:pt x="15281" y="9649"/>
                                <a:pt x="15197" y="9738"/>
                              </a:cubicBezTo>
                              <a:close/>
                              <a:moveTo>
                                <a:pt x="15020" y="10800"/>
                              </a:moveTo>
                              <a:cubicBezTo>
                                <a:pt x="14936" y="10889"/>
                                <a:pt x="14874" y="10977"/>
                                <a:pt x="14874" y="11066"/>
                              </a:cubicBezTo>
                              <a:cubicBezTo>
                                <a:pt x="14884" y="11154"/>
                                <a:pt x="14874" y="11243"/>
                                <a:pt x="14863" y="11331"/>
                              </a:cubicBezTo>
                              <a:cubicBezTo>
                                <a:pt x="14853" y="11420"/>
                                <a:pt x="14842" y="11331"/>
                                <a:pt x="14842" y="11154"/>
                              </a:cubicBezTo>
                              <a:cubicBezTo>
                                <a:pt x="14842" y="10977"/>
                                <a:pt x="14832" y="10889"/>
                                <a:pt x="14790" y="11066"/>
                              </a:cubicBezTo>
                              <a:cubicBezTo>
                                <a:pt x="14759" y="11154"/>
                                <a:pt x="14706" y="11243"/>
                                <a:pt x="14675" y="11331"/>
                              </a:cubicBezTo>
                              <a:cubicBezTo>
                                <a:pt x="14623" y="11420"/>
                                <a:pt x="14612" y="11420"/>
                                <a:pt x="14612" y="11066"/>
                              </a:cubicBezTo>
                              <a:cubicBezTo>
                                <a:pt x="14612" y="10800"/>
                                <a:pt x="14633" y="10623"/>
                                <a:pt x="14685" y="10534"/>
                              </a:cubicBezTo>
                              <a:cubicBezTo>
                                <a:pt x="14727" y="10446"/>
                                <a:pt x="14759" y="10446"/>
                                <a:pt x="14769" y="10534"/>
                              </a:cubicBezTo>
                              <a:cubicBezTo>
                                <a:pt x="14780" y="10623"/>
                                <a:pt x="14811" y="10623"/>
                                <a:pt x="14832" y="10534"/>
                              </a:cubicBezTo>
                              <a:cubicBezTo>
                                <a:pt x="14863" y="10446"/>
                                <a:pt x="14884" y="10446"/>
                                <a:pt x="14894" y="10446"/>
                              </a:cubicBezTo>
                              <a:cubicBezTo>
                                <a:pt x="14905" y="10446"/>
                                <a:pt x="14926" y="10446"/>
                                <a:pt x="14957" y="10357"/>
                              </a:cubicBezTo>
                              <a:cubicBezTo>
                                <a:pt x="14988" y="10180"/>
                                <a:pt x="15030" y="10180"/>
                                <a:pt x="15082" y="10269"/>
                              </a:cubicBezTo>
                              <a:cubicBezTo>
                                <a:pt x="15124" y="10357"/>
                                <a:pt x="15218" y="10357"/>
                                <a:pt x="15281" y="10357"/>
                              </a:cubicBezTo>
                              <a:cubicBezTo>
                                <a:pt x="15364" y="10357"/>
                                <a:pt x="15406" y="10357"/>
                                <a:pt x="15396" y="10446"/>
                              </a:cubicBezTo>
                              <a:cubicBezTo>
                                <a:pt x="15385" y="10534"/>
                                <a:pt x="15302" y="10623"/>
                                <a:pt x="15020" y="10800"/>
                              </a:cubicBezTo>
                              <a:close/>
                              <a:moveTo>
                                <a:pt x="15532" y="13013"/>
                              </a:moveTo>
                              <a:cubicBezTo>
                                <a:pt x="15500" y="13102"/>
                                <a:pt x="15458" y="13190"/>
                                <a:pt x="15448" y="13190"/>
                              </a:cubicBezTo>
                              <a:cubicBezTo>
                                <a:pt x="15438" y="13190"/>
                                <a:pt x="15427" y="13190"/>
                                <a:pt x="15427" y="13102"/>
                              </a:cubicBezTo>
                              <a:cubicBezTo>
                                <a:pt x="15438" y="12836"/>
                                <a:pt x="15532" y="12659"/>
                                <a:pt x="15563" y="12836"/>
                              </a:cubicBezTo>
                              <a:cubicBezTo>
                                <a:pt x="15573" y="12836"/>
                                <a:pt x="15573" y="12925"/>
                                <a:pt x="15532" y="13013"/>
                              </a:cubicBezTo>
                              <a:close/>
                              <a:moveTo>
                                <a:pt x="15626" y="9826"/>
                              </a:moveTo>
                              <a:cubicBezTo>
                                <a:pt x="15615" y="10092"/>
                                <a:pt x="15521" y="10180"/>
                                <a:pt x="15521" y="9915"/>
                              </a:cubicBezTo>
                              <a:cubicBezTo>
                                <a:pt x="15521" y="9826"/>
                                <a:pt x="15490" y="9738"/>
                                <a:pt x="15458" y="9738"/>
                              </a:cubicBezTo>
                              <a:cubicBezTo>
                                <a:pt x="15417" y="9738"/>
                                <a:pt x="15396" y="9649"/>
                                <a:pt x="15385" y="9384"/>
                              </a:cubicBezTo>
                              <a:cubicBezTo>
                                <a:pt x="15375" y="9207"/>
                                <a:pt x="15375" y="8941"/>
                                <a:pt x="15375" y="8852"/>
                              </a:cubicBezTo>
                              <a:cubicBezTo>
                                <a:pt x="15375" y="8764"/>
                                <a:pt x="15458" y="8764"/>
                                <a:pt x="15542" y="8764"/>
                              </a:cubicBezTo>
                              <a:cubicBezTo>
                                <a:pt x="15667" y="8764"/>
                                <a:pt x="15699" y="8852"/>
                                <a:pt x="15699" y="9030"/>
                              </a:cubicBezTo>
                              <a:cubicBezTo>
                                <a:pt x="15699" y="9207"/>
                                <a:pt x="15720" y="9207"/>
                                <a:pt x="15772" y="9207"/>
                              </a:cubicBezTo>
                              <a:cubicBezTo>
                                <a:pt x="15814" y="9118"/>
                                <a:pt x="15855" y="9207"/>
                                <a:pt x="15866" y="9295"/>
                              </a:cubicBezTo>
                              <a:cubicBezTo>
                                <a:pt x="15876" y="9384"/>
                                <a:pt x="15834" y="9561"/>
                                <a:pt x="15761" y="9561"/>
                              </a:cubicBezTo>
                              <a:cubicBezTo>
                                <a:pt x="15678" y="9472"/>
                                <a:pt x="15626" y="9649"/>
                                <a:pt x="15626" y="9826"/>
                              </a:cubicBezTo>
                              <a:close/>
                              <a:moveTo>
                                <a:pt x="15782" y="13102"/>
                              </a:moveTo>
                              <a:cubicBezTo>
                                <a:pt x="15782" y="13102"/>
                                <a:pt x="15772" y="13013"/>
                                <a:pt x="15761" y="12925"/>
                              </a:cubicBezTo>
                              <a:cubicBezTo>
                                <a:pt x="15751" y="12836"/>
                                <a:pt x="15761" y="12748"/>
                                <a:pt x="15772" y="12748"/>
                              </a:cubicBezTo>
                              <a:cubicBezTo>
                                <a:pt x="15782" y="12748"/>
                                <a:pt x="15793" y="12836"/>
                                <a:pt x="15793" y="12925"/>
                              </a:cubicBezTo>
                              <a:cubicBezTo>
                                <a:pt x="15793" y="13013"/>
                                <a:pt x="15793" y="13102"/>
                                <a:pt x="15782" y="13102"/>
                              </a:cubicBezTo>
                              <a:close/>
                              <a:moveTo>
                                <a:pt x="15897" y="12925"/>
                              </a:moveTo>
                              <a:cubicBezTo>
                                <a:pt x="15855" y="12925"/>
                                <a:pt x="15824" y="12836"/>
                                <a:pt x="15824" y="12836"/>
                              </a:cubicBezTo>
                              <a:cubicBezTo>
                                <a:pt x="15834" y="12659"/>
                                <a:pt x="15949" y="12570"/>
                                <a:pt x="15960" y="12836"/>
                              </a:cubicBezTo>
                              <a:cubicBezTo>
                                <a:pt x="15970" y="12836"/>
                                <a:pt x="15939" y="12925"/>
                                <a:pt x="15897" y="12925"/>
                              </a:cubicBezTo>
                              <a:close/>
                              <a:moveTo>
                                <a:pt x="16231" y="12748"/>
                              </a:moveTo>
                              <a:cubicBezTo>
                                <a:pt x="16231" y="12925"/>
                                <a:pt x="16200" y="12925"/>
                                <a:pt x="16127" y="12925"/>
                              </a:cubicBezTo>
                              <a:cubicBezTo>
                                <a:pt x="16033" y="12925"/>
                                <a:pt x="16022" y="12836"/>
                                <a:pt x="16012" y="12570"/>
                              </a:cubicBezTo>
                              <a:cubicBezTo>
                                <a:pt x="16002" y="12393"/>
                                <a:pt x="16002" y="12216"/>
                                <a:pt x="16012" y="12128"/>
                              </a:cubicBezTo>
                              <a:cubicBezTo>
                                <a:pt x="16022" y="12039"/>
                                <a:pt x="16085" y="12039"/>
                                <a:pt x="16169" y="12039"/>
                              </a:cubicBezTo>
                              <a:cubicBezTo>
                                <a:pt x="16284" y="12039"/>
                                <a:pt x="16315" y="12039"/>
                                <a:pt x="16315" y="12216"/>
                              </a:cubicBezTo>
                              <a:cubicBezTo>
                                <a:pt x="16315" y="12305"/>
                                <a:pt x="16294" y="12482"/>
                                <a:pt x="16273" y="12482"/>
                              </a:cubicBezTo>
                              <a:cubicBezTo>
                                <a:pt x="16252" y="12482"/>
                                <a:pt x="16231" y="12659"/>
                                <a:pt x="16231" y="12748"/>
                              </a:cubicBezTo>
                              <a:close/>
                              <a:moveTo>
                                <a:pt x="16127" y="11243"/>
                              </a:moveTo>
                              <a:cubicBezTo>
                                <a:pt x="16137" y="11154"/>
                                <a:pt x="16158" y="11243"/>
                                <a:pt x="16169" y="11243"/>
                              </a:cubicBezTo>
                              <a:cubicBezTo>
                                <a:pt x="16179" y="11331"/>
                                <a:pt x="16169" y="11331"/>
                                <a:pt x="16148" y="11331"/>
                              </a:cubicBezTo>
                              <a:cubicBezTo>
                                <a:pt x="16116" y="11331"/>
                                <a:pt x="16106" y="11331"/>
                                <a:pt x="16127" y="11243"/>
                              </a:cubicBezTo>
                              <a:close/>
                              <a:moveTo>
                                <a:pt x="16712" y="12836"/>
                              </a:moveTo>
                              <a:cubicBezTo>
                                <a:pt x="16691" y="12925"/>
                                <a:pt x="16691" y="13013"/>
                                <a:pt x="16691" y="13190"/>
                              </a:cubicBezTo>
                              <a:cubicBezTo>
                                <a:pt x="16701" y="13367"/>
                                <a:pt x="16680" y="13456"/>
                                <a:pt x="16534" y="13456"/>
                              </a:cubicBezTo>
                              <a:cubicBezTo>
                                <a:pt x="16440" y="13456"/>
                                <a:pt x="16367" y="13367"/>
                                <a:pt x="16367" y="13279"/>
                              </a:cubicBezTo>
                              <a:cubicBezTo>
                                <a:pt x="16367" y="13190"/>
                                <a:pt x="16336" y="13102"/>
                                <a:pt x="16304" y="13102"/>
                              </a:cubicBezTo>
                              <a:cubicBezTo>
                                <a:pt x="16242" y="13102"/>
                                <a:pt x="16242" y="13102"/>
                                <a:pt x="16273" y="12925"/>
                              </a:cubicBezTo>
                              <a:cubicBezTo>
                                <a:pt x="16294" y="12836"/>
                                <a:pt x="16325" y="12571"/>
                                <a:pt x="16346" y="12305"/>
                              </a:cubicBezTo>
                              <a:cubicBezTo>
                                <a:pt x="16378" y="12039"/>
                                <a:pt x="16409" y="11951"/>
                                <a:pt x="16472" y="11951"/>
                              </a:cubicBezTo>
                              <a:cubicBezTo>
                                <a:pt x="16513" y="11951"/>
                                <a:pt x="16566" y="12039"/>
                                <a:pt x="16566" y="12128"/>
                              </a:cubicBezTo>
                              <a:cubicBezTo>
                                <a:pt x="16576" y="12216"/>
                                <a:pt x="16597" y="12305"/>
                                <a:pt x="16618" y="12305"/>
                              </a:cubicBezTo>
                              <a:cubicBezTo>
                                <a:pt x="16639" y="12305"/>
                                <a:pt x="16680" y="12393"/>
                                <a:pt x="16691" y="12571"/>
                              </a:cubicBezTo>
                              <a:cubicBezTo>
                                <a:pt x="16733" y="12659"/>
                                <a:pt x="16743" y="12748"/>
                                <a:pt x="16712" y="12836"/>
                              </a:cubicBezTo>
                              <a:close/>
                              <a:moveTo>
                                <a:pt x="16440" y="11331"/>
                              </a:moveTo>
                              <a:lnTo>
                                <a:pt x="16503" y="11154"/>
                              </a:lnTo>
                              <a:cubicBezTo>
                                <a:pt x="16545" y="11066"/>
                                <a:pt x="16576" y="10977"/>
                                <a:pt x="16586" y="11066"/>
                              </a:cubicBezTo>
                              <a:cubicBezTo>
                                <a:pt x="16597" y="11154"/>
                                <a:pt x="16618" y="11243"/>
                                <a:pt x="16639" y="11243"/>
                              </a:cubicBezTo>
                              <a:cubicBezTo>
                                <a:pt x="16660" y="11243"/>
                                <a:pt x="16680" y="11420"/>
                                <a:pt x="16691" y="11597"/>
                              </a:cubicBezTo>
                              <a:cubicBezTo>
                                <a:pt x="16712" y="11862"/>
                                <a:pt x="16722" y="11951"/>
                                <a:pt x="16816" y="11862"/>
                              </a:cubicBezTo>
                              <a:cubicBezTo>
                                <a:pt x="16910" y="11774"/>
                                <a:pt x="16910" y="11774"/>
                                <a:pt x="16879" y="11951"/>
                              </a:cubicBezTo>
                              <a:cubicBezTo>
                                <a:pt x="16816" y="12305"/>
                                <a:pt x="16733" y="12305"/>
                                <a:pt x="16701" y="11862"/>
                              </a:cubicBezTo>
                              <a:cubicBezTo>
                                <a:pt x="16680" y="11685"/>
                                <a:pt x="16660" y="11597"/>
                                <a:pt x="16639" y="11597"/>
                              </a:cubicBezTo>
                              <a:cubicBezTo>
                                <a:pt x="16628" y="11685"/>
                                <a:pt x="16576" y="11597"/>
                                <a:pt x="16524" y="11508"/>
                              </a:cubicBezTo>
                              <a:lnTo>
                                <a:pt x="16440" y="11331"/>
                              </a:lnTo>
                              <a:close/>
                              <a:moveTo>
                                <a:pt x="16942" y="12570"/>
                              </a:moveTo>
                              <a:cubicBezTo>
                                <a:pt x="16868" y="12748"/>
                                <a:pt x="16785" y="12748"/>
                                <a:pt x="16785" y="12570"/>
                              </a:cubicBezTo>
                              <a:cubicBezTo>
                                <a:pt x="16785" y="12482"/>
                                <a:pt x="16827" y="12393"/>
                                <a:pt x="16889" y="12393"/>
                              </a:cubicBezTo>
                              <a:cubicBezTo>
                                <a:pt x="16962" y="12393"/>
                                <a:pt x="16973" y="12482"/>
                                <a:pt x="16942" y="12570"/>
                              </a:cubicBezTo>
                              <a:close/>
                              <a:moveTo>
                                <a:pt x="16994" y="11066"/>
                              </a:moveTo>
                              <a:cubicBezTo>
                                <a:pt x="17004" y="10977"/>
                                <a:pt x="16973" y="10977"/>
                                <a:pt x="16921" y="10977"/>
                              </a:cubicBezTo>
                              <a:cubicBezTo>
                                <a:pt x="16858" y="10977"/>
                                <a:pt x="16816" y="10977"/>
                                <a:pt x="16806" y="10800"/>
                              </a:cubicBezTo>
                              <a:cubicBezTo>
                                <a:pt x="16795" y="10623"/>
                                <a:pt x="16774" y="10711"/>
                                <a:pt x="16743" y="10889"/>
                              </a:cubicBezTo>
                              <a:cubicBezTo>
                                <a:pt x="16701" y="11154"/>
                                <a:pt x="16691" y="11154"/>
                                <a:pt x="16670" y="10977"/>
                              </a:cubicBezTo>
                              <a:cubicBezTo>
                                <a:pt x="16660" y="10889"/>
                                <a:pt x="16607" y="10800"/>
                                <a:pt x="16566" y="10800"/>
                              </a:cubicBezTo>
                              <a:cubicBezTo>
                                <a:pt x="16524" y="10800"/>
                                <a:pt x="16492" y="10800"/>
                                <a:pt x="16492" y="10711"/>
                              </a:cubicBezTo>
                              <a:cubicBezTo>
                                <a:pt x="16492" y="10534"/>
                                <a:pt x="16440" y="10623"/>
                                <a:pt x="16378" y="10889"/>
                              </a:cubicBezTo>
                              <a:cubicBezTo>
                                <a:pt x="16346" y="10977"/>
                                <a:pt x="16336" y="11066"/>
                                <a:pt x="16357" y="11066"/>
                              </a:cubicBezTo>
                              <a:cubicBezTo>
                                <a:pt x="16367" y="11066"/>
                                <a:pt x="16378" y="11154"/>
                                <a:pt x="16367" y="11243"/>
                              </a:cubicBezTo>
                              <a:cubicBezTo>
                                <a:pt x="16357" y="11420"/>
                                <a:pt x="16294" y="11420"/>
                                <a:pt x="16263" y="11243"/>
                              </a:cubicBezTo>
                              <a:cubicBezTo>
                                <a:pt x="16242" y="11154"/>
                                <a:pt x="16242" y="11066"/>
                                <a:pt x="16263" y="10977"/>
                              </a:cubicBezTo>
                              <a:cubicBezTo>
                                <a:pt x="16273" y="10977"/>
                                <a:pt x="16252" y="10889"/>
                                <a:pt x="16200" y="10800"/>
                              </a:cubicBezTo>
                              <a:cubicBezTo>
                                <a:pt x="16158" y="10711"/>
                                <a:pt x="16106" y="10711"/>
                                <a:pt x="16096" y="10800"/>
                              </a:cubicBezTo>
                              <a:cubicBezTo>
                                <a:pt x="16085" y="10889"/>
                                <a:pt x="16075" y="10800"/>
                                <a:pt x="16075" y="10711"/>
                              </a:cubicBezTo>
                              <a:cubicBezTo>
                                <a:pt x="16075" y="10446"/>
                                <a:pt x="16106" y="10357"/>
                                <a:pt x="16242" y="10269"/>
                              </a:cubicBezTo>
                              <a:cubicBezTo>
                                <a:pt x="16315" y="10180"/>
                                <a:pt x="16419" y="10092"/>
                                <a:pt x="16472" y="10003"/>
                              </a:cubicBezTo>
                              <a:cubicBezTo>
                                <a:pt x="16545" y="9915"/>
                                <a:pt x="16586" y="9915"/>
                                <a:pt x="16639" y="10092"/>
                              </a:cubicBezTo>
                              <a:cubicBezTo>
                                <a:pt x="16691" y="10269"/>
                                <a:pt x="16733" y="10357"/>
                                <a:pt x="16816" y="10269"/>
                              </a:cubicBezTo>
                              <a:cubicBezTo>
                                <a:pt x="16931" y="10180"/>
                                <a:pt x="17098" y="10446"/>
                                <a:pt x="17056" y="10711"/>
                              </a:cubicBezTo>
                              <a:cubicBezTo>
                                <a:pt x="17036" y="10800"/>
                                <a:pt x="17056" y="10889"/>
                                <a:pt x="17098" y="10889"/>
                              </a:cubicBezTo>
                              <a:cubicBezTo>
                                <a:pt x="17130" y="10889"/>
                                <a:pt x="17161" y="10977"/>
                                <a:pt x="17161" y="11066"/>
                              </a:cubicBezTo>
                              <a:cubicBezTo>
                                <a:pt x="17161" y="11154"/>
                                <a:pt x="17119" y="11243"/>
                                <a:pt x="17067" y="11243"/>
                              </a:cubicBezTo>
                              <a:cubicBezTo>
                                <a:pt x="17004" y="11243"/>
                                <a:pt x="16983" y="11154"/>
                                <a:pt x="16994" y="11066"/>
                              </a:cubicBezTo>
                              <a:close/>
                              <a:moveTo>
                                <a:pt x="17140" y="18679"/>
                              </a:moveTo>
                              <a:cubicBezTo>
                                <a:pt x="17119" y="18590"/>
                                <a:pt x="17203" y="18590"/>
                                <a:pt x="17318" y="18590"/>
                              </a:cubicBezTo>
                              <a:cubicBezTo>
                                <a:pt x="17432" y="18590"/>
                                <a:pt x="17547" y="18679"/>
                                <a:pt x="17579" y="18767"/>
                              </a:cubicBezTo>
                              <a:cubicBezTo>
                                <a:pt x="17631" y="18856"/>
                                <a:pt x="17203" y="18856"/>
                                <a:pt x="17140" y="18679"/>
                              </a:cubicBezTo>
                              <a:close/>
                              <a:moveTo>
                                <a:pt x="17527" y="13810"/>
                              </a:moveTo>
                              <a:cubicBezTo>
                                <a:pt x="17537" y="13721"/>
                                <a:pt x="17558" y="13810"/>
                                <a:pt x="17568" y="13810"/>
                              </a:cubicBezTo>
                              <a:cubicBezTo>
                                <a:pt x="17579" y="13898"/>
                                <a:pt x="17568" y="13898"/>
                                <a:pt x="17547" y="13898"/>
                              </a:cubicBezTo>
                              <a:cubicBezTo>
                                <a:pt x="17516" y="13898"/>
                                <a:pt x="17506" y="13898"/>
                                <a:pt x="17527" y="13810"/>
                              </a:cubicBezTo>
                              <a:close/>
                              <a:moveTo>
                                <a:pt x="17725" y="13898"/>
                              </a:moveTo>
                              <a:cubicBezTo>
                                <a:pt x="17715" y="13898"/>
                                <a:pt x="17704" y="13810"/>
                                <a:pt x="17704" y="13721"/>
                              </a:cubicBezTo>
                              <a:cubicBezTo>
                                <a:pt x="17704" y="13633"/>
                                <a:pt x="17715" y="13544"/>
                                <a:pt x="17725" y="13544"/>
                              </a:cubicBezTo>
                              <a:cubicBezTo>
                                <a:pt x="17735" y="13544"/>
                                <a:pt x="17746" y="13633"/>
                                <a:pt x="17746" y="13721"/>
                              </a:cubicBezTo>
                              <a:cubicBezTo>
                                <a:pt x="17746" y="13810"/>
                                <a:pt x="17735" y="13898"/>
                                <a:pt x="17725" y="13898"/>
                              </a:cubicBezTo>
                              <a:close/>
                              <a:moveTo>
                                <a:pt x="17725" y="13456"/>
                              </a:moveTo>
                              <a:cubicBezTo>
                                <a:pt x="17715" y="13456"/>
                                <a:pt x="17715" y="13367"/>
                                <a:pt x="17715" y="13279"/>
                              </a:cubicBezTo>
                              <a:cubicBezTo>
                                <a:pt x="17725" y="13190"/>
                                <a:pt x="17735" y="13102"/>
                                <a:pt x="17735" y="13102"/>
                              </a:cubicBezTo>
                              <a:cubicBezTo>
                                <a:pt x="17735" y="13102"/>
                                <a:pt x="17746" y="13190"/>
                                <a:pt x="17746" y="13279"/>
                              </a:cubicBezTo>
                              <a:cubicBezTo>
                                <a:pt x="17746" y="13367"/>
                                <a:pt x="17735" y="13456"/>
                                <a:pt x="17725" y="13456"/>
                              </a:cubicBezTo>
                              <a:close/>
                              <a:moveTo>
                                <a:pt x="17850" y="13367"/>
                              </a:moveTo>
                              <a:cubicBezTo>
                                <a:pt x="17840" y="13279"/>
                                <a:pt x="17882" y="13190"/>
                                <a:pt x="17934" y="13190"/>
                              </a:cubicBezTo>
                              <a:cubicBezTo>
                                <a:pt x="17986" y="13190"/>
                                <a:pt x="18028" y="13190"/>
                                <a:pt x="18017" y="13279"/>
                              </a:cubicBezTo>
                              <a:cubicBezTo>
                                <a:pt x="17997" y="13456"/>
                                <a:pt x="17861" y="13544"/>
                                <a:pt x="17850" y="13367"/>
                              </a:cubicBezTo>
                              <a:close/>
                              <a:moveTo>
                                <a:pt x="18268" y="16289"/>
                              </a:moveTo>
                              <a:cubicBezTo>
                                <a:pt x="18258" y="16289"/>
                                <a:pt x="18185" y="16200"/>
                                <a:pt x="18101" y="16111"/>
                              </a:cubicBezTo>
                              <a:cubicBezTo>
                                <a:pt x="17913" y="15934"/>
                                <a:pt x="17871" y="15757"/>
                                <a:pt x="18049" y="15846"/>
                              </a:cubicBezTo>
                              <a:cubicBezTo>
                                <a:pt x="18122" y="15846"/>
                                <a:pt x="18195" y="15934"/>
                                <a:pt x="18226" y="15934"/>
                              </a:cubicBezTo>
                              <a:cubicBezTo>
                                <a:pt x="18258" y="15934"/>
                                <a:pt x="18279" y="16023"/>
                                <a:pt x="18279" y="16111"/>
                              </a:cubicBezTo>
                              <a:cubicBezTo>
                                <a:pt x="18279" y="16200"/>
                                <a:pt x="18268" y="16289"/>
                                <a:pt x="18268" y="16289"/>
                              </a:cubicBezTo>
                              <a:close/>
                              <a:moveTo>
                                <a:pt x="18216" y="14784"/>
                              </a:moveTo>
                              <a:cubicBezTo>
                                <a:pt x="18185" y="14784"/>
                                <a:pt x="18132" y="14784"/>
                                <a:pt x="18080" y="14784"/>
                              </a:cubicBezTo>
                              <a:cubicBezTo>
                                <a:pt x="17976" y="14695"/>
                                <a:pt x="17955" y="14341"/>
                                <a:pt x="18049" y="14252"/>
                              </a:cubicBezTo>
                              <a:cubicBezTo>
                                <a:pt x="18122" y="14252"/>
                                <a:pt x="18299" y="13721"/>
                                <a:pt x="18258" y="13721"/>
                              </a:cubicBezTo>
                              <a:cubicBezTo>
                                <a:pt x="18247" y="13721"/>
                                <a:pt x="18226" y="13544"/>
                                <a:pt x="18226" y="13279"/>
                              </a:cubicBezTo>
                              <a:cubicBezTo>
                                <a:pt x="18216" y="12836"/>
                                <a:pt x="18174" y="12659"/>
                                <a:pt x="18174" y="13013"/>
                              </a:cubicBezTo>
                              <a:cubicBezTo>
                                <a:pt x="18174" y="13102"/>
                                <a:pt x="18164" y="13102"/>
                                <a:pt x="18153" y="13102"/>
                              </a:cubicBezTo>
                              <a:cubicBezTo>
                                <a:pt x="18143" y="13013"/>
                                <a:pt x="18143" y="13102"/>
                                <a:pt x="18164" y="13279"/>
                              </a:cubicBezTo>
                              <a:cubicBezTo>
                                <a:pt x="18205" y="13544"/>
                                <a:pt x="18205" y="13544"/>
                                <a:pt x="18143" y="13544"/>
                              </a:cubicBezTo>
                              <a:cubicBezTo>
                                <a:pt x="18101" y="13544"/>
                                <a:pt x="18080" y="13367"/>
                                <a:pt x="18091" y="13190"/>
                              </a:cubicBezTo>
                              <a:cubicBezTo>
                                <a:pt x="18091" y="12925"/>
                                <a:pt x="18070" y="12925"/>
                                <a:pt x="17955" y="12748"/>
                              </a:cubicBezTo>
                              <a:cubicBezTo>
                                <a:pt x="17850" y="12659"/>
                                <a:pt x="17819" y="12570"/>
                                <a:pt x="17809" y="12393"/>
                              </a:cubicBezTo>
                              <a:cubicBezTo>
                                <a:pt x="17809" y="12128"/>
                                <a:pt x="17798" y="12216"/>
                                <a:pt x="17756" y="12482"/>
                              </a:cubicBezTo>
                              <a:cubicBezTo>
                                <a:pt x="17704" y="12925"/>
                                <a:pt x="17621" y="13013"/>
                                <a:pt x="17579" y="12659"/>
                              </a:cubicBezTo>
                              <a:cubicBezTo>
                                <a:pt x="17558" y="12482"/>
                                <a:pt x="17547" y="12482"/>
                                <a:pt x="17516" y="12659"/>
                              </a:cubicBezTo>
                              <a:cubicBezTo>
                                <a:pt x="17453" y="13013"/>
                                <a:pt x="17318" y="12570"/>
                                <a:pt x="17370" y="12216"/>
                              </a:cubicBezTo>
                              <a:cubicBezTo>
                                <a:pt x="17380" y="12128"/>
                                <a:pt x="17715" y="11862"/>
                                <a:pt x="17892" y="11862"/>
                              </a:cubicBezTo>
                              <a:cubicBezTo>
                                <a:pt x="18059" y="11862"/>
                                <a:pt x="18289" y="12128"/>
                                <a:pt x="18362" y="12482"/>
                              </a:cubicBezTo>
                              <a:cubicBezTo>
                                <a:pt x="18456" y="12925"/>
                                <a:pt x="18487" y="13279"/>
                                <a:pt x="18425" y="13279"/>
                              </a:cubicBezTo>
                              <a:cubicBezTo>
                                <a:pt x="18404" y="13279"/>
                                <a:pt x="18383" y="13367"/>
                                <a:pt x="18383" y="13456"/>
                              </a:cubicBezTo>
                              <a:cubicBezTo>
                                <a:pt x="18383" y="13544"/>
                                <a:pt x="18373" y="13633"/>
                                <a:pt x="18352" y="13633"/>
                              </a:cubicBezTo>
                              <a:cubicBezTo>
                                <a:pt x="18331" y="13633"/>
                                <a:pt x="18320" y="13721"/>
                                <a:pt x="18320" y="13810"/>
                              </a:cubicBezTo>
                              <a:cubicBezTo>
                                <a:pt x="18320" y="13987"/>
                                <a:pt x="18446" y="14164"/>
                                <a:pt x="18487" y="13987"/>
                              </a:cubicBezTo>
                              <a:cubicBezTo>
                                <a:pt x="18508" y="13898"/>
                                <a:pt x="18508" y="13898"/>
                                <a:pt x="18456" y="13810"/>
                              </a:cubicBezTo>
                              <a:cubicBezTo>
                                <a:pt x="18404" y="13810"/>
                                <a:pt x="18393" y="13721"/>
                                <a:pt x="18425" y="13633"/>
                              </a:cubicBezTo>
                              <a:cubicBezTo>
                                <a:pt x="18467" y="13367"/>
                                <a:pt x="18561" y="13633"/>
                                <a:pt x="18550" y="13898"/>
                              </a:cubicBezTo>
                              <a:cubicBezTo>
                                <a:pt x="18540" y="14075"/>
                                <a:pt x="18550" y="14164"/>
                                <a:pt x="18581" y="14164"/>
                              </a:cubicBezTo>
                              <a:cubicBezTo>
                                <a:pt x="18602" y="14164"/>
                                <a:pt x="18613" y="14075"/>
                                <a:pt x="18602" y="13987"/>
                              </a:cubicBezTo>
                              <a:cubicBezTo>
                                <a:pt x="18592" y="13810"/>
                                <a:pt x="18592" y="13810"/>
                                <a:pt x="18613" y="13987"/>
                              </a:cubicBezTo>
                              <a:cubicBezTo>
                                <a:pt x="18623" y="14075"/>
                                <a:pt x="18675" y="14252"/>
                                <a:pt x="18728" y="14430"/>
                              </a:cubicBezTo>
                              <a:cubicBezTo>
                                <a:pt x="18780" y="14607"/>
                                <a:pt x="18822" y="14784"/>
                                <a:pt x="18822" y="14872"/>
                              </a:cubicBezTo>
                              <a:cubicBezTo>
                                <a:pt x="18832" y="15049"/>
                                <a:pt x="18822" y="15049"/>
                                <a:pt x="18780" y="14961"/>
                              </a:cubicBezTo>
                              <a:cubicBezTo>
                                <a:pt x="18759" y="14872"/>
                                <a:pt x="18623" y="14872"/>
                                <a:pt x="18487" y="14872"/>
                              </a:cubicBezTo>
                              <a:cubicBezTo>
                                <a:pt x="18383" y="14784"/>
                                <a:pt x="18247" y="14784"/>
                                <a:pt x="18216" y="14784"/>
                              </a:cubicBezTo>
                              <a:close/>
                              <a:moveTo>
                                <a:pt x="18696" y="19564"/>
                              </a:moveTo>
                              <a:cubicBezTo>
                                <a:pt x="18675" y="19564"/>
                                <a:pt x="18655" y="19564"/>
                                <a:pt x="18655" y="19475"/>
                              </a:cubicBezTo>
                              <a:cubicBezTo>
                                <a:pt x="18644" y="19387"/>
                                <a:pt x="18613" y="19298"/>
                                <a:pt x="18571" y="19298"/>
                              </a:cubicBezTo>
                              <a:cubicBezTo>
                                <a:pt x="18529" y="19298"/>
                                <a:pt x="18498" y="19210"/>
                                <a:pt x="18487" y="19121"/>
                              </a:cubicBezTo>
                              <a:cubicBezTo>
                                <a:pt x="18446" y="18767"/>
                                <a:pt x="18644" y="18944"/>
                                <a:pt x="18696" y="19298"/>
                              </a:cubicBezTo>
                              <a:cubicBezTo>
                                <a:pt x="18717" y="19475"/>
                                <a:pt x="18717" y="19564"/>
                                <a:pt x="18696" y="19564"/>
                              </a:cubicBezTo>
                              <a:close/>
                              <a:moveTo>
                                <a:pt x="18707" y="15934"/>
                              </a:moveTo>
                              <a:cubicBezTo>
                                <a:pt x="18602" y="16111"/>
                                <a:pt x="18383" y="16111"/>
                                <a:pt x="18425" y="15934"/>
                              </a:cubicBezTo>
                              <a:cubicBezTo>
                                <a:pt x="18456" y="15757"/>
                                <a:pt x="18581" y="15669"/>
                                <a:pt x="18696" y="15757"/>
                              </a:cubicBezTo>
                              <a:lnTo>
                                <a:pt x="18780" y="15846"/>
                              </a:lnTo>
                              <a:lnTo>
                                <a:pt x="18707" y="15934"/>
                              </a:lnTo>
                              <a:close/>
                              <a:moveTo>
                                <a:pt x="18874" y="20007"/>
                              </a:moveTo>
                              <a:cubicBezTo>
                                <a:pt x="18853" y="20007"/>
                                <a:pt x="18822" y="19918"/>
                                <a:pt x="18801" y="19741"/>
                              </a:cubicBezTo>
                              <a:cubicBezTo>
                                <a:pt x="18769" y="19564"/>
                                <a:pt x="18769" y="19475"/>
                                <a:pt x="18790" y="19475"/>
                              </a:cubicBezTo>
                              <a:cubicBezTo>
                                <a:pt x="18811" y="19475"/>
                                <a:pt x="18843" y="19564"/>
                                <a:pt x="18863" y="19741"/>
                              </a:cubicBezTo>
                              <a:cubicBezTo>
                                <a:pt x="18895" y="20007"/>
                                <a:pt x="18895" y="20007"/>
                                <a:pt x="18874" y="20007"/>
                              </a:cubicBezTo>
                              <a:close/>
                              <a:moveTo>
                                <a:pt x="19145" y="18856"/>
                              </a:moveTo>
                              <a:cubicBezTo>
                                <a:pt x="19125" y="18856"/>
                                <a:pt x="19114" y="18767"/>
                                <a:pt x="19114" y="18679"/>
                              </a:cubicBezTo>
                              <a:cubicBezTo>
                                <a:pt x="19125" y="18502"/>
                                <a:pt x="19187" y="18590"/>
                                <a:pt x="19187" y="18767"/>
                              </a:cubicBezTo>
                              <a:cubicBezTo>
                                <a:pt x="19187" y="18856"/>
                                <a:pt x="19166" y="18856"/>
                                <a:pt x="19145" y="18856"/>
                              </a:cubicBezTo>
                              <a:close/>
                              <a:moveTo>
                                <a:pt x="2538" y="5666"/>
                              </a:moveTo>
                              <a:cubicBezTo>
                                <a:pt x="2580" y="5400"/>
                                <a:pt x="2580" y="5400"/>
                                <a:pt x="2528" y="5489"/>
                              </a:cubicBezTo>
                              <a:cubicBezTo>
                                <a:pt x="2496" y="5577"/>
                                <a:pt x="2465" y="5666"/>
                                <a:pt x="2455" y="5754"/>
                              </a:cubicBezTo>
                              <a:cubicBezTo>
                                <a:pt x="2423" y="6020"/>
                                <a:pt x="2496" y="5931"/>
                                <a:pt x="2538" y="5666"/>
                              </a:cubicBezTo>
                              <a:close/>
                              <a:moveTo>
                                <a:pt x="2413" y="9384"/>
                              </a:moveTo>
                              <a:cubicBezTo>
                                <a:pt x="2423" y="9384"/>
                                <a:pt x="2434" y="9295"/>
                                <a:pt x="2434" y="9207"/>
                              </a:cubicBezTo>
                              <a:cubicBezTo>
                                <a:pt x="2434" y="9118"/>
                                <a:pt x="2423" y="9030"/>
                                <a:pt x="2413" y="9030"/>
                              </a:cubicBezTo>
                              <a:cubicBezTo>
                                <a:pt x="2402" y="9030"/>
                                <a:pt x="2392" y="9118"/>
                                <a:pt x="2392" y="9207"/>
                              </a:cubicBezTo>
                              <a:cubicBezTo>
                                <a:pt x="2392" y="9295"/>
                                <a:pt x="2402" y="9384"/>
                                <a:pt x="2413" y="9384"/>
                              </a:cubicBezTo>
                              <a:close/>
                              <a:moveTo>
                                <a:pt x="3071" y="10889"/>
                              </a:moveTo>
                              <a:cubicBezTo>
                                <a:pt x="3060" y="10977"/>
                                <a:pt x="3081" y="11066"/>
                                <a:pt x="3113" y="11066"/>
                              </a:cubicBezTo>
                              <a:cubicBezTo>
                                <a:pt x="3186" y="11066"/>
                                <a:pt x="3248" y="10889"/>
                                <a:pt x="3248" y="10623"/>
                              </a:cubicBezTo>
                              <a:cubicBezTo>
                                <a:pt x="3248" y="10446"/>
                                <a:pt x="3008" y="10357"/>
                                <a:pt x="2987" y="10623"/>
                              </a:cubicBezTo>
                              <a:cubicBezTo>
                                <a:pt x="2977" y="10711"/>
                                <a:pt x="2998" y="10711"/>
                                <a:pt x="3029" y="10711"/>
                              </a:cubicBezTo>
                              <a:cubicBezTo>
                                <a:pt x="3060" y="10711"/>
                                <a:pt x="3071" y="10800"/>
                                <a:pt x="3071" y="10889"/>
                              </a:cubicBezTo>
                              <a:close/>
                              <a:moveTo>
                                <a:pt x="2726" y="12128"/>
                              </a:moveTo>
                              <a:cubicBezTo>
                                <a:pt x="2726" y="12216"/>
                                <a:pt x="2747" y="12128"/>
                                <a:pt x="2768" y="11951"/>
                              </a:cubicBezTo>
                              <a:cubicBezTo>
                                <a:pt x="2789" y="11862"/>
                                <a:pt x="2841" y="11685"/>
                                <a:pt x="2883" y="11597"/>
                              </a:cubicBezTo>
                              <a:cubicBezTo>
                                <a:pt x="2966" y="11508"/>
                                <a:pt x="2987" y="11154"/>
                                <a:pt x="2904" y="11154"/>
                              </a:cubicBezTo>
                              <a:cubicBezTo>
                                <a:pt x="2841" y="11243"/>
                                <a:pt x="2726" y="11774"/>
                                <a:pt x="2726" y="12128"/>
                              </a:cubicBezTo>
                              <a:close/>
                              <a:moveTo>
                                <a:pt x="2757" y="8675"/>
                              </a:moveTo>
                              <a:cubicBezTo>
                                <a:pt x="2799" y="8587"/>
                                <a:pt x="2799" y="8587"/>
                                <a:pt x="2778" y="8498"/>
                              </a:cubicBezTo>
                              <a:cubicBezTo>
                                <a:pt x="2757" y="8498"/>
                                <a:pt x="2737" y="8498"/>
                                <a:pt x="2726" y="8587"/>
                              </a:cubicBezTo>
                              <a:cubicBezTo>
                                <a:pt x="2705" y="8764"/>
                                <a:pt x="2716" y="8764"/>
                                <a:pt x="2757" y="8675"/>
                              </a:cubicBezTo>
                              <a:close/>
                              <a:moveTo>
                                <a:pt x="2611" y="1770"/>
                              </a:moveTo>
                              <a:cubicBezTo>
                                <a:pt x="2632" y="1682"/>
                                <a:pt x="2643" y="1682"/>
                                <a:pt x="2643" y="1593"/>
                              </a:cubicBezTo>
                              <a:cubicBezTo>
                                <a:pt x="2643" y="1593"/>
                                <a:pt x="2632" y="1505"/>
                                <a:pt x="2611" y="1505"/>
                              </a:cubicBezTo>
                              <a:cubicBezTo>
                                <a:pt x="2590" y="1505"/>
                                <a:pt x="2580" y="1593"/>
                                <a:pt x="2580" y="1682"/>
                              </a:cubicBezTo>
                              <a:cubicBezTo>
                                <a:pt x="2590" y="1770"/>
                                <a:pt x="2601" y="1859"/>
                                <a:pt x="2611" y="1770"/>
                              </a:cubicBezTo>
                              <a:close/>
                              <a:moveTo>
                                <a:pt x="2298" y="13721"/>
                              </a:moveTo>
                              <a:cubicBezTo>
                                <a:pt x="2308" y="13721"/>
                                <a:pt x="2329" y="13633"/>
                                <a:pt x="2350" y="13544"/>
                              </a:cubicBezTo>
                              <a:cubicBezTo>
                                <a:pt x="2371" y="13456"/>
                                <a:pt x="2371" y="13367"/>
                                <a:pt x="2361" y="13367"/>
                              </a:cubicBezTo>
                              <a:cubicBezTo>
                                <a:pt x="2350" y="13367"/>
                                <a:pt x="2329" y="13456"/>
                                <a:pt x="2308" y="13544"/>
                              </a:cubicBezTo>
                              <a:cubicBezTo>
                                <a:pt x="2287" y="13633"/>
                                <a:pt x="2287" y="13721"/>
                                <a:pt x="2298" y="13721"/>
                              </a:cubicBezTo>
                              <a:close/>
                              <a:moveTo>
                                <a:pt x="2235" y="10711"/>
                              </a:moveTo>
                              <a:cubicBezTo>
                                <a:pt x="2235" y="10800"/>
                                <a:pt x="2214" y="10889"/>
                                <a:pt x="2193" y="10889"/>
                              </a:cubicBezTo>
                              <a:cubicBezTo>
                                <a:pt x="2173" y="10977"/>
                                <a:pt x="2152" y="11066"/>
                                <a:pt x="2152" y="11154"/>
                              </a:cubicBezTo>
                              <a:cubicBezTo>
                                <a:pt x="2152" y="11243"/>
                                <a:pt x="2214" y="11243"/>
                                <a:pt x="2308" y="11066"/>
                              </a:cubicBezTo>
                              <a:cubicBezTo>
                                <a:pt x="2580" y="10623"/>
                                <a:pt x="2601" y="10534"/>
                                <a:pt x="2663" y="9915"/>
                              </a:cubicBezTo>
                              <a:cubicBezTo>
                                <a:pt x="2705" y="9384"/>
                                <a:pt x="2716" y="9295"/>
                                <a:pt x="2684" y="9384"/>
                              </a:cubicBezTo>
                              <a:cubicBezTo>
                                <a:pt x="2663" y="9472"/>
                                <a:pt x="2632" y="9561"/>
                                <a:pt x="2622" y="9649"/>
                              </a:cubicBezTo>
                              <a:cubicBezTo>
                                <a:pt x="2601" y="9738"/>
                                <a:pt x="2622" y="9561"/>
                                <a:pt x="2653" y="9295"/>
                              </a:cubicBezTo>
                              <a:cubicBezTo>
                                <a:pt x="2726" y="8675"/>
                                <a:pt x="2705" y="8675"/>
                                <a:pt x="2601" y="9295"/>
                              </a:cubicBezTo>
                              <a:cubicBezTo>
                                <a:pt x="2549" y="9561"/>
                                <a:pt x="2507" y="9738"/>
                                <a:pt x="2486" y="9649"/>
                              </a:cubicBezTo>
                              <a:cubicBezTo>
                                <a:pt x="2465" y="9561"/>
                                <a:pt x="2455" y="9649"/>
                                <a:pt x="2465" y="9738"/>
                              </a:cubicBezTo>
                              <a:cubicBezTo>
                                <a:pt x="2475" y="9826"/>
                                <a:pt x="2496" y="9915"/>
                                <a:pt x="2507" y="9915"/>
                              </a:cubicBezTo>
                              <a:cubicBezTo>
                                <a:pt x="2528" y="9915"/>
                                <a:pt x="2528" y="10003"/>
                                <a:pt x="2507" y="10269"/>
                              </a:cubicBezTo>
                              <a:cubicBezTo>
                                <a:pt x="2486" y="10623"/>
                                <a:pt x="2465" y="10623"/>
                                <a:pt x="2361" y="10534"/>
                              </a:cubicBezTo>
                              <a:cubicBezTo>
                                <a:pt x="2287" y="10623"/>
                                <a:pt x="2235" y="10623"/>
                                <a:pt x="2235" y="10711"/>
                              </a:cubicBezTo>
                              <a:close/>
                              <a:moveTo>
                                <a:pt x="2434" y="12216"/>
                              </a:moveTo>
                              <a:cubicBezTo>
                                <a:pt x="2444" y="12128"/>
                                <a:pt x="2434" y="12039"/>
                                <a:pt x="2423" y="12039"/>
                              </a:cubicBezTo>
                              <a:cubicBezTo>
                                <a:pt x="2413" y="12039"/>
                                <a:pt x="2402" y="12128"/>
                                <a:pt x="2392" y="12216"/>
                              </a:cubicBezTo>
                              <a:cubicBezTo>
                                <a:pt x="2381" y="12305"/>
                                <a:pt x="2392" y="12393"/>
                                <a:pt x="2402" y="12393"/>
                              </a:cubicBezTo>
                              <a:cubicBezTo>
                                <a:pt x="2413" y="12393"/>
                                <a:pt x="2434" y="12305"/>
                                <a:pt x="2434" y="12216"/>
                              </a:cubicBezTo>
                              <a:close/>
                              <a:moveTo>
                                <a:pt x="2319" y="11951"/>
                              </a:moveTo>
                              <a:cubicBezTo>
                                <a:pt x="2277" y="12216"/>
                                <a:pt x="2235" y="12393"/>
                                <a:pt x="2235" y="12482"/>
                              </a:cubicBezTo>
                              <a:cubicBezTo>
                                <a:pt x="2235" y="12482"/>
                                <a:pt x="2235" y="12570"/>
                                <a:pt x="2246" y="12570"/>
                              </a:cubicBezTo>
                              <a:cubicBezTo>
                                <a:pt x="2256" y="12570"/>
                                <a:pt x="2287" y="12305"/>
                                <a:pt x="2319" y="11951"/>
                              </a:cubicBezTo>
                              <a:lnTo>
                                <a:pt x="2402" y="11508"/>
                              </a:lnTo>
                              <a:lnTo>
                                <a:pt x="2319" y="11951"/>
                              </a:lnTo>
                              <a:close/>
                              <a:moveTo>
                                <a:pt x="2319" y="6816"/>
                              </a:moveTo>
                              <a:cubicBezTo>
                                <a:pt x="2340" y="6728"/>
                                <a:pt x="2340" y="6551"/>
                                <a:pt x="2340" y="6551"/>
                              </a:cubicBezTo>
                              <a:cubicBezTo>
                                <a:pt x="2329" y="6462"/>
                                <a:pt x="2287" y="6639"/>
                                <a:pt x="2287" y="6905"/>
                              </a:cubicBezTo>
                              <a:cubicBezTo>
                                <a:pt x="2287" y="6905"/>
                                <a:pt x="2298" y="6905"/>
                                <a:pt x="2319" y="6816"/>
                              </a:cubicBezTo>
                              <a:close/>
                              <a:moveTo>
                                <a:pt x="3823" y="5489"/>
                              </a:moveTo>
                              <a:cubicBezTo>
                                <a:pt x="3812" y="5577"/>
                                <a:pt x="3823" y="5577"/>
                                <a:pt x="3844" y="5577"/>
                              </a:cubicBezTo>
                              <a:cubicBezTo>
                                <a:pt x="3865" y="5577"/>
                                <a:pt x="3886" y="5577"/>
                                <a:pt x="3865" y="5489"/>
                              </a:cubicBezTo>
                              <a:cubicBezTo>
                                <a:pt x="3854" y="5489"/>
                                <a:pt x="3833" y="5489"/>
                                <a:pt x="3823" y="5489"/>
                              </a:cubicBezTo>
                              <a:close/>
                              <a:moveTo>
                                <a:pt x="4042" y="11774"/>
                              </a:moveTo>
                              <a:cubicBezTo>
                                <a:pt x="4032" y="11862"/>
                                <a:pt x="4042" y="11862"/>
                                <a:pt x="4063" y="11862"/>
                              </a:cubicBezTo>
                              <a:cubicBezTo>
                                <a:pt x="4084" y="11862"/>
                                <a:pt x="4105" y="11862"/>
                                <a:pt x="4084" y="11774"/>
                              </a:cubicBezTo>
                              <a:cubicBezTo>
                                <a:pt x="4074" y="11774"/>
                                <a:pt x="4053" y="11774"/>
                                <a:pt x="4042" y="11774"/>
                              </a:cubicBezTo>
                              <a:close/>
                              <a:moveTo>
                                <a:pt x="10591" y="11420"/>
                              </a:moveTo>
                              <a:cubicBezTo>
                                <a:pt x="10633" y="11597"/>
                                <a:pt x="10790" y="11597"/>
                                <a:pt x="10790" y="11420"/>
                              </a:cubicBezTo>
                              <a:cubicBezTo>
                                <a:pt x="10790" y="11331"/>
                                <a:pt x="10737" y="11243"/>
                                <a:pt x="10675" y="11243"/>
                              </a:cubicBezTo>
                              <a:cubicBezTo>
                                <a:pt x="10591" y="11243"/>
                                <a:pt x="10570" y="11243"/>
                                <a:pt x="10591" y="11420"/>
                              </a:cubicBezTo>
                              <a:close/>
                              <a:moveTo>
                                <a:pt x="3854" y="6993"/>
                              </a:moveTo>
                              <a:cubicBezTo>
                                <a:pt x="3833" y="6905"/>
                                <a:pt x="3781" y="6993"/>
                                <a:pt x="3729" y="7082"/>
                              </a:cubicBezTo>
                              <a:cubicBezTo>
                                <a:pt x="3645" y="7348"/>
                                <a:pt x="3635" y="7436"/>
                                <a:pt x="3656" y="7702"/>
                              </a:cubicBezTo>
                              <a:cubicBezTo>
                                <a:pt x="3677" y="7879"/>
                                <a:pt x="3697" y="7879"/>
                                <a:pt x="3792" y="7436"/>
                              </a:cubicBezTo>
                              <a:cubicBezTo>
                                <a:pt x="3886" y="7170"/>
                                <a:pt x="3886" y="7082"/>
                                <a:pt x="3854" y="6993"/>
                              </a:cubicBezTo>
                              <a:close/>
                              <a:moveTo>
                                <a:pt x="4105" y="5311"/>
                              </a:moveTo>
                              <a:cubicBezTo>
                                <a:pt x="4147" y="5134"/>
                                <a:pt x="4220" y="4957"/>
                                <a:pt x="4262" y="4869"/>
                              </a:cubicBezTo>
                              <a:cubicBezTo>
                                <a:pt x="4491" y="4692"/>
                                <a:pt x="4596" y="4515"/>
                                <a:pt x="4585" y="4426"/>
                              </a:cubicBezTo>
                              <a:cubicBezTo>
                                <a:pt x="4564" y="4161"/>
                                <a:pt x="4199" y="4603"/>
                                <a:pt x="4053" y="5134"/>
                              </a:cubicBezTo>
                              <a:cubicBezTo>
                                <a:pt x="4021" y="5223"/>
                                <a:pt x="4011" y="5400"/>
                                <a:pt x="4021" y="5489"/>
                              </a:cubicBezTo>
                              <a:cubicBezTo>
                                <a:pt x="4021" y="5577"/>
                                <a:pt x="4053" y="5489"/>
                                <a:pt x="4105" y="5311"/>
                              </a:cubicBezTo>
                              <a:close/>
                              <a:moveTo>
                                <a:pt x="3729" y="4072"/>
                              </a:moveTo>
                              <a:cubicBezTo>
                                <a:pt x="3781" y="3895"/>
                                <a:pt x="3792" y="3807"/>
                                <a:pt x="3792" y="3541"/>
                              </a:cubicBezTo>
                              <a:cubicBezTo>
                                <a:pt x="3781" y="3364"/>
                                <a:pt x="3802" y="3187"/>
                                <a:pt x="3823" y="3187"/>
                              </a:cubicBezTo>
                              <a:cubicBezTo>
                                <a:pt x="3844" y="3098"/>
                                <a:pt x="3854" y="3010"/>
                                <a:pt x="3844" y="3010"/>
                              </a:cubicBezTo>
                              <a:cubicBezTo>
                                <a:pt x="3823" y="2921"/>
                                <a:pt x="3687" y="3630"/>
                                <a:pt x="3645" y="3984"/>
                              </a:cubicBezTo>
                              <a:cubicBezTo>
                                <a:pt x="3603" y="4338"/>
                                <a:pt x="3624" y="4338"/>
                                <a:pt x="3729" y="4072"/>
                              </a:cubicBezTo>
                              <a:close/>
                              <a:moveTo>
                                <a:pt x="3154" y="6462"/>
                              </a:moveTo>
                              <a:cubicBezTo>
                                <a:pt x="3175" y="6285"/>
                                <a:pt x="3175" y="6285"/>
                                <a:pt x="3144" y="6285"/>
                              </a:cubicBezTo>
                              <a:cubicBezTo>
                                <a:pt x="3123" y="6285"/>
                                <a:pt x="3102" y="6374"/>
                                <a:pt x="3102" y="6462"/>
                              </a:cubicBezTo>
                              <a:cubicBezTo>
                                <a:pt x="3102" y="6639"/>
                                <a:pt x="3123" y="6639"/>
                                <a:pt x="3154" y="6462"/>
                              </a:cubicBezTo>
                              <a:close/>
                              <a:moveTo>
                                <a:pt x="3833" y="5046"/>
                              </a:moveTo>
                              <a:cubicBezTo>
                                <a:pt x="3854" y="5046"/>
                                <a:pt x="3865" y="5046"/>
                                <a:pt x="3854" y="4957"/>
                              </a:cubicBezTo>
                              <a:cubicBezTo>
                                <a:pt x="3844" y="4869"/>
                                <a:pt x="3833" y="4869"/>
                                <a:pt x="3812" y="4957"/>
                              </a:cubicBezTo>
                              <a:cubicBezTo>
                                <a:pt x="3812" y="5046"/>
                                <a:pt x="3812" y="5046"/>
                                <a:pt x="3833" y="5046"/>
                              </a:cubicBezTo>
                              <a:close/>
                              <a:moveTo>
                                <a:pt x="3520" y="6197"/>
                              </a:moveTo>
                              <a:cubicBezTo>
                                <a:pt x="3583" y="6020"/>
                                <a:pt x="3656" y="5843"/>
                                <a:pt x="3687" y="5754"/>
                              </a:cubicBezTo>
                              <a:cubicBezTo>
                                <a:pt x="3718" y="5666"/>
                                <a:pt x="3739" y="5577"/>
                                <a:pt x="3739" y="5489"/>
                              </a:cubicBezTo>
                              <a:cubicBezTo>
                                <a:pt x="3750" y="5311"/>
                                <a:pt x="3415" y="6197"/>
                                <a:pt x="3342" y="6551"/>
                              </a:cubicBezTo>
                              <a:cubicBezTo>
                                <a:pt x="3321" y="6639"/>
                                <a:pt x="3384" y="6551"/>
                                <a:pt x="3520" y="6197"/>
                              </a:cubicBezTo>
                              <a:close/>
                              <a:moveTo>
                                <a:pt x="3186" y="7879"/>
                              </a:moveTo>
                              <a:cubicBezTo>
                                <a:pt x="3217" y="7702"/>
                                <a:pt x="3259" y="7613"/>
                                <a:pt x="3280" y="7613"/>
                              </a:cubicBezTo>
                              <a:cubicBezTo>
                                <a:pt x="3301" y="7613"/>
                                <a:pt x="3321" y="7525"/>
                                <a:pt x="3321" y="7436"/>
                              </a:cubicBezTo>
                              <a:cubicBezTo>
                                <a:pt x="3332" y="7348"/>
                                <a:pt x="3363" y="7170"/>
                                <a:pt x="3395" y="7082"/>
                              </a:cubicBezTo>
                              <a:cubicBezTo>
                                <a:pt x="3447" y="6905"/>
                                <a:pt x="3457" y="6905"/>
                                <a:pt x="3405" y="6905"/>
                              </a:cubicBezTo>
                              <a:cubicBezTo>
                                <a:pt x="3353" y="6905"/>
                                <a:pt x="2987" y="8233"/>
                                <a:pt x="2987" y="8410"/>
                              </a:cubicBezTo>
                              <a:cubicBezTo>
                                <a:pt x="2998" y="8675"/>
                                <a:pt x="3081" y="8410"/>
                                <a:pt x="3186" y="7879"/>
                              </a:cubicBezTo>
                              <a:close/>
                              <a:moveTo>
                                <a:pt x="4282" y="5311"/>
                              </a:moveTo>
                              <a:cubicBezTo>
                                <a:pt x="4262" y="5400"/>
                                <a:pt x="4272" y="5400"/>
                                <a:pt x="4293" y="5400"/>
                              </a:cubicBezTo>
                              <a:cubicBezTo>
                                <a:pt x="4314" y="5400"/>
                                <a:pt x="4324" y="5400"/>
                                <a:pt x="4314" y="5311"/>
                              </a:cubicBezTo>
                              <a:cubicBezTo>
                                <a:pt x="4314" y="5311"/>
                                <a:pt x="4293" y="5311"/>
                                <a:pt x="4282" y="5311"/>
                              </a:cubicBezTo>
                              <a:close/>
                              <a:moveTo>
                                <a:pt x="9756" y="12393"/>
                              </a:moveTo>
                              <a:cubicBezTo>
                                <a:pt x="9557" y="12393"/>
                                <a:pt x="9526" y="12659"/>
                                <a:pt x="9714" y="12748"/>
                              </a:cubicBezTo>
                              <a:cubicBezTo>
                                <a:pt x="9870" y="12836"/>
                                <a:pt x="9912" y="12836"/>
                                <a:pt x="9923" y="12571"/>
                              </a:cubicBezTo>
                              <a:cubicBezTo>
                                <a:pt x="9944" y="12482"/>
                                <a:pt x="9902" y="12393"/>
                                <a:pt x="9756" y="12393"/>
                              </a:cubicBezTo>
                              <a:close/>
                              <a:moveTo>
                                <a:pt x="2173" y="9384"/>
                              </a:moveTo>
                              <a:cubicBezTo>
                                <a:pt x="2214" y="9384"/>
                                <a:pt x="2246" y="9295"/>
                                <a:pt x="2256" y="9207"/>
                              </a:cubicBezTo>
                              <a:cubicBezTo>
                                <a:pt x="2267" y="9030"/>
                                <a:pt x="2141" y="9030"/>
                                <a:pt x="2120" y="9207"/>
                              </a:cubicBezTo>
                              <a:cubicBezTo>
                                <a:pt x="2110" y="9295"/>
                                <a:pt x="2141" y="9384"/>
                                <a:pt x="2173" y="9384"/>
                              </a:cubicBezTo>
                              <a:close/>
                              <a:moveTo>
                                <a:pt x="9672" y="11685"/>
                              </a:moveTo>
                              <a:cubicBezTo>
                                <a:pt x="9693" y="11685"/>
                                <a:pt x="9703" y="11597"/>
                                <a:pt x="9703" y="11508"/>
                              </a:cubicBezTo>
                              <a:cubicBezTo>
                                <a:pt x="9703" y="11420"/>
                                <a:pt x="9693" y="11331"/>
                                <a:pt x="9672" y="11331"/>
                              </a:cubicBezTo>
                              <a:cubicBezTo>
                                <a:pt x="9651" y="11331"/>
                                <a:pt x="9641" y="11420"/>
                                <a:pt x="9641" y="11508"/>
                              </a:cubicBezTo>
                              <a:cubicBezTo>
                                <a:pt x="9641" y="11597"/>
                                <a:pt x="9662" y="11685"/>
                                <a:pt x="9672" y="11685"/>
                              </a:cubicBezTo>
                              <a:close/>
                              <a:moveTo>
                                <a:pt x="9129" y="12393"/>
                              </a:moveTo>
                              <a:cubicBezTo>
                                <a:pt x="9192" y="12393"/>
                                <a:pt x="9233" y="12393"/>
                                <a:pt x="9223" y="12305"/>
                              </a:cubicBezTo>
                              <a:cubicBezTo>
                                <a:pt x="9212" y="12216"/>
                                <a:pt x="9056" y="12128"/>
                                <a:pt x="9035" y="12305"/>
                              </a:cubicBezTo>
                              <a:cubicBezTo>
                                <a:pt x="9035" y="12393"/>
                                <a:pt x="9077" y="12393"/>
                                <a:pt x="9129" y="12393"/>
                              </a:cubicBezTo>
                              <a:close/>
                              <a:moveTo>
                                <a:pt x="8899" y="12482"/>
                              </a:moveTo>
                              <a:cubicBezTo>
                                <a:pt x="8889" y="12305"/>
                                <a:pt x="8868" y="12216"/>
                                <a:pt x="8847" y="12216"/>
                              </a:cubicBezTo>
                              <a:cubicBezTo>
                                <a:pt x="8805" y="12216"/>
                                <a:pt x="8805" y="12216"/>
                                <a:pt x="8857" y="12482"/>
                              </a:cubicBezTo>
                              <a:cubicBezTo>
                                <a:pt x="8920" y="12748"/>
                                <a:pt x="8920" y="12748"/>
                                <a:pt x="8899" y="12482"/>
                              </a:cubicBezTo>
                              <a:close/>
                              <a:moveTo>
                                <a:pt x="9380" y="13456"/>
                              </a:moveTo>
                              <a:cubicBezTo>
                                <a:pt x="9317" y="13456"/>
                                <a:pt x="8972" y="13721"/>
                                <a:pt x="8857" y="13898"/>
                              </a:cubicBezTo>
                              <a:cubicBezTo>
                                <a:pt x="8774" y="13987"/>
                                <a:pt x="8774" y="13987"/>
                                <a:pt x="8930" y="14164"/>
                              </a:cubicBezTo>
                              <a:cubicBezTo>
                                <a:pt x="9014" y="14252"/>
                                <a:pt x="9108" y="14252"/>
                                <a:pt x="9139" y="14252"/>
                              </a:cubicBezTo>
                              <a:cubicBezTo>
                                <a:pt x="9223" y="14341"/>
                                <a:pt x="9390" y="13987"/>
                                <a:pt x="9411" y="13721"/>
                              </a:cubicBezTo>
                              <a:cubicBezTo>
                                <a:pt x="9432" y="13456"/>
                                <a:pt x="9421" y="13456"/>
                                <a:pt x="9380" y="13456"/>
                              </a:cubicBezTo>
                              <a:close/>
                              <a:moveTo>
                                <a:pt x="10664" y="12305"/>
                              </a:moveTo>
                              <a:cubicBezTo>
                                <a:pt x="10654" y="12393"/>
                                <a:pt x="10664" y="12393"/>
                                <a:pt x="10685" y="12393"/>
                              </a:cubicBezTo>
                              <a:cubicBezTo>
                                <a:pt x="10706" y="12393"/>
                                <a:pt x="10727" y="12393"/>
                                <a:pt x="10706" y="12305"/>
                              </a:cubicBezTo>
                              <a:cubicBezTo>
                                <a:pt x="10696" y="12216"/>
                                <a:pt x="10675" y="12216"/>
                                <a:pt x="10664" y="12305"/>
                              </a:cubicBezTo>
                              <a:close/>
                              <a:moveTo>
                                <a:pt x="10100" y="12570"/>
                              </a:moveTo>
                              <a:cubicBezTo>
                                <a:pt x="10100" y="12659"/>
                                <a:pt x="10132" y="12659"/>
                                <a:pt x="10173" y="12659"/>
                              </a:cubicBezTo>
                              <a:cubicBezTo>
                                <a:pt x="10215" y="12659"/>
                                <a:pt x="10246" y="12570"/>
                                <a:pt x="10246" y="12482"/>
                              </a:cubicBezTo>
                              <a:cubicBezTo>
                                <a:pt x="10246" y="12482"/>
                                <a:pt x="10215" y="12393"/>
                                <a:pt x="10173" y="12393"/>
                              </a:cubicBezTo>
                              <a:cubicBezTo>
                                <a:pt x="10132" y="12393"/>
                                <a:pt x="10100" y="12482"/>
                                <a:pt x="10100" y="12570"/>
                              </a:cubicBezTo>
                              <a:close/>
                              <a:moveTo>
                                <a:pt x="10205" y="10889"/>
                              </a:moveTo>
                              <a:cubicBezTo>
                                <a:pt x="10194" y="10800"/>
                                <a:pt x="10038" y="11243"/>
                                <a:pt x="10027" y="11331"/>
                              </a:cubicBezTo>
                              <a:cubicBezTo>
                                <a:pt x="10017" y="11420"/>
                                <a:pt x="10048" y="11420"/>
                                <a:pt x="10100" y="11331"/>
                              </a:cubicBezTo>
                              <a:cubicBezTo>
                                <a:pt x="10173" y="11331"/>
                                <a:pt x="10226" y="11066"/>
                                <a:pt x="10205" y="10889"/>
                              </a:cubicBezTo>
                              <a:close/>
                              <a:moveTo>
                                <a:pt x="9954" y="11154"/>
                              </a:moveTo>
                              <a:cubicBezTo>
                                <a:pt x="9902" y="11331"/>
                                <a:pt x="9860" y="11774"/>
                                <a:pt x="9870" y="11951"/>
                              </a:cubicBezTo>
                              <a:cubicBezTo>
                                <a:pt x="9881" y="12039"/>
                                <a:pt x="9881" y="12039"/>
                                <a:pt x="9891" y="11951"/>
                              </a:cubicBezTo>
                              <a:cubicBezTo>
                                <a:pt x="9891" y="11862"/>
                                <a:pt x="9912" y="11774"/>
                                <a:pt x="9933" y="11774"/>
                              </a:cubicBezTo>
                              <a:cubicBezTo>
                                <a:pt x="9954" y="11774"/>
                                <a:pt x="9975" y="11774"/>
                                <a:pt x="9975" y="11685"/>
                              </a:cubicBezTo>
                              <a:cubicBezTo>
                                <a:pt x="9975" y="11597"/>
                                <a:pt x="9985" y="11508"/>
                                <a:pt x="9985" y="11331"/>
                              </a:cubicBezTo>
                              <a:cubicBezTo>
                                <a:pt x="10006" y="11066"/>
                                <a:pt x="9996" y="11066"/>
                                <a:pt x="9954" y="11154"/>
                              </a:cubicBezTo>
                              <a:close/>
                              <a:moveTo>
                                <a:pt x="9474" y="12659"/>
                              </a:moveTo>
                              <a:cubicBezTo>
                                <a:pt x="9453" y="12659"/>
                                <a:pt x="9463" y="12748"/>
                                <a:pt x="9494" y="12748"/>
                              </a:cubicBezTo>
                              <a:cubicBezTo>
                                <a:pt x="9526" y="12748"/>
                                <a:pt x="9547" y="12748"/>
                                <a:pt x="9526" y="12659"/>
                              </a:cubicBezTo>
                              <a:cubicBezTo>
                                <a:pt x="9515" y="12570"/>
                                <a:pt x="9494" y="12570"/>
                                <a:pt x="9474" y="12659"/>
                              </a:cubicBezTo>
                              <a:close/>
                              <a:moveTo>
                                <a:pt x="1755" y="4072"/>
                              </a:moveTo>
                              <a:cubicBezTo>
                                <a:pt x="1755" y="3984"/>
                                <a:pt x="1744" y="3895"/>
                                <a:pt x="1723" y="3807"/>
                              </a:cubicBezTo>
                              <a:cubicBezTo>
                                <a:pt x="1692" y="3718"/>
                                <a:pt x="1692" y="3718"/>
                                <a:pt x="1713" y="3984"/>
                              </a:cubicBezTo>
                              <a:cubicBezTo>
                                <a:pt x="1744" y="4249"/>
                                <a:pt x="1755" y="4338"/>
                                <a:pt x="1755" y="4072"/>
                              </a:cubicBezTo>
                              <a:close/>
                              <a:moveTo>
                                <a:pt x="1619" y="12925"/>
                              </a:moveTo>
                              <a:cubicBezTo>
                                <a:pt x="1650" y="12748"/>
                                <a:pt x="1661" y="12570"/>
                                <a:pt x="1650" y="12570"/>
                              </a:cubicBezTo>
                              <a:cubicBezTo>
                                <a:pt x="1640" y="12570"/>
                                <a:pt x="1609" y="12748"/>
                                <a:pt x="1588" y="12925"/>
                              </a:cubicBezTo>
                              <a:cubicBezTo>
                                <a:pt x="1515" y="13367"/>
                                <a:pt x="1546" y="13367"/>
                                <a:pt x="1619" y="12925"/>
                              </a:cubicBezTo>
                              <a:close/>
                              <a:moveTo>
                                <a:pt x="2141" y="7436"/>
                              </a:moveTo>
                              <a:cubicBezTo>
                                <a:pt x="2152" y="7348"/>
                                <a:pt x="2141" y="7259"/>
                                <a:pt x="2131" y="7259"/>
                              </a:cubicBezTo>
                              <a:cubicBezTo>
                                <a:pt x="2120" y="7259"/>
                                <a:pt x="2110" y="7348"/>
                                <a:pt x="2099" y="7436"/>
                              </a:cubicBezTo>
                              <a:cubicBezTo>
                                <a:pt x="2089" y="7525"/>
                                <a:pt x="2099" y="7613"/>
                                <a:pt x="2110" y="7613"/>
                              </a:cubicBezTo>
                              <a:cubicBezTo>
                                <a:pt x="2120" y="7613"/>
                                <a:pt x="2131" y="7525"/>
                                <a:pt x="2141" y="7436"/>
                              </a:cubicBezTo>
                              <a:close/>
                              <a:moveTo>
                                <a:pt x="1462" y="7348"/>
                              </a:moveTo>
                              <a:cubicBezTo>
                                <a:pt x="1462" y="7259"/>
                                <a:pt x="1462" y="7170"/>
                                <a:pt x="1452" y="7170"/>
                              </a:cubicBezTo>
                              <a:cubicBezTo>
                                <a:pt x="1441" y="7170"/>
                                <a:pt x="1441" y="7259"/>
                                <a:pt x="1431" y="7348"/>
                              </a:cubicBezTo>
                              <a:cubicBezTo>
                                <a:pt x="1421" y="7436"/>
                                <a:pt x="1431" y="7525"/>
                                <a:pt x="1441" y="7525"/>
                              </a:cubicBezTo>
                              <a:cubicBezTo>
                                <a:pt x="1452" y="7525"/>
                                <a:pt x="1462" y="7436"/>
                                <a:pt x="1462" y="7348"/>
                              </a:cubicBezTo>
                              <a:close/>
                              <a:moveTo>
                                <a:pt x="19887" y="20803"/>
                              </a:moveTo>
                              <a:cubicBezTo>
                                <a:pt x="19866" y="20803"/>
                                <a:pt x="19877" y="20892"/>
                                <a:pt x="19918" y="20892"/>
                              </a:cubicBezTo>
                              <a:cubicBezTo>
                                <a:pt x="19960" y="20892"/>
                                <a:pt x="19981" y="20892"/>
                                <a:pt x="19960" y="20803"/>
                              </a:cubicBezTo>
                              <a:cubicBezTo>
                                <a:pt x="19950" y="20715"/>
                                <a:pt x="19918" y="20715"/>
                                <a:pt x="19887" y="20803"/>
                              </a:cubicBezTo>
                              <a:close/>
                              <a:moveTo>
                                <a:pt x="2099" y="10357"/>
                              </a:moveTo>
                              <a:cubicBezTo>
                                <a:pt x="2141" y="10357"/>
                                <a:pt x="2256" y="9826"/>
                                <a:pt x="2246" y="9738"/>
                              </a:cubicBezTo>
                              <a:cubicBezTo>
                                <a:pt x="2235" y="9649"/>
                                <a:pt x="2099" y="10092"/>
                                <a:pt x="2079" y="10180"/>
                              </a:cubicBezTo>
                              <a:cubicBezTo>
                                <a:pt x="2068" y="10269"/>
                                <a:pt x="2079" y="10357"/>
                                <a:pt x="2099" y="10357"/>
                              </a:cubicBezTo>
                              <a:close/>
                              <a:moveTo>
                                <a:pt x="19720" y="20803"/>
                              </a:moveTo>
                              <a:cubicBezTo>
                                <a:pt x="19699" y="20803"/>
                                <a:pt x="19709" y="20892"/>
                                <a:pt x="19741" y="20892"/>
                              </a:cubicBezTo>
                              <a:cubicBezTo>
                                <a:pt x="19772" y="20892"/>
                                <a:pt x="19793" y="20892"/>
                                <a:pt x="19772" y="20803"/>
                              </a:cubicBezTo>
                              <a:cubicBezTo>
                                <a:pt x="19772" y="20715"/>
                                <a:pt x="19741" y="20715"/>
                                <a:pt x="19720" y="20803"/>
                              </a:cubicBezTo>
                              <a:close/>
                              <a:moveTo>
                                <a:pt x="1306" y="11862"/>
                              </a:moveTo>
                              <a:cubicBezTo>
                                <a:pt x="1306" y="11774"/>
                                <a:pt x="1306" y="11685"/>
                                <a:pt x="1295" y="11685"/>
                              </a:cubicBezTo>
                              <a:cubicBezTo>
                                <a:pt x="1295" y="11685"/>
                                <a:pt x="1285" y="11774"/>
                                <a:pt x="1274" y="11862"/>
                              </a:cubicBezTo>
                              <a:cubicBezTo>
                                <a:pt x="1264" y="11951"/>
                                <a:pt x="1274" y="12039"/>
                                <a:pt x="1285" y="12039"/>
                              </a:cubicBezTo>
                              <a:cubicBezTo>
                                <a:pt x="1295" y="12039"/>
                                <a:pt x="1306" y="11951"/>
                                <a:pt x="1306" y="11862"/>
                              </a:cubicBezTo>
                              <a:close/>
                              <a:moveTo>
                                <a:pt x="19219" y="21157"/>
                              </a:moveTo>
                              <a:cubicBezTo>
                                <a:pt x="19198" y="21157"/>
                                <a:pt x="19145" y="20980"/>
                                <a:pt x="19114" y="20892"/>
                              </a:cubicBezTo>
                              <a:cubicBezTo>
                                <a:pt x="19083" y="20803"/>
                                <a:pt x="19051" y="20803"/>
                                <a:pt x="19051" y="20892"/>
                              </a:cubicBezTo>
                              <a:cubicBezTo>
                                <a:pt x="19051" y="20980"/>
                                <a:pt x="19072" y="21069"/>
                                <a:pt x="19104" y="21069"/>
                              </a:cubicBezTo>
                              <a:lnTo>
                                <a:pt x="19104" y="21069"/>
                              </a:lnTo>
                              <a:cubicBezTo>
                                <a:pt x="19177" y="21246"/>
                                <a:pt x="19271" y="21246"/>
                                <a:pt x="19219" y="21157"/>
                              </a:cubicBezTo>
                              <a:close/>
                              <a:moveTo>
                                <a:pt x="157" y="15669"/>
                              </a:moveTo>
                              <a:cubicBezTo>
                                <a:pt x="157" y="15580"/>
                                <a:pt x="157" y="15492"/>
                                <a:pt x="146" y="15492"/>
                              </a:cubicBezTo>
                              <a:cubicBezTo>
                                <a:pt x="146" y="15492"/>
                                <a:pt x="136" y="15580"/>
                                <a:pt x="125" y="15669"/>
                              </a:cubicBezTo>
                              <a:cubicBezTo>
                                <a:pt x="115" y="15757"/>
                                <a:pt x="125" y="15846"/>
                                <a:pt x="136" y="15846"/>
                              </a:cubicBezTo>
                              <a:cubicBezTo>
                                <a:pt x="146" y="15846"/>
                                <a:pt x="157" y="15757"/>
                                <a:pt x="157" y="156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103" name="Группа 70"/>
                      <wpg:cNvGrpSpPr>
                        <a:grpSpLocks/>
                      </wpg:cNvGrpSpPr>
                      <wpg:grpSpPr bwMode="auto">
                        <a:xfrm>
                          <a:off x="1955800" y="6993467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04" name="Полилиния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Группа 70"/>
                      <wpg:cNvGrpSpPr>
                        <a:grpSpLocks/>
                      </wpg:cNvGrpSpPr>
                      <wpg:grpSpPr bwMode="auto">
                        <a:xfrm>
                          <a:off x="1955800" y="6908800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11" name="Полилиния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104800</wp14:pctWidth>
              </wp14:sizeRelH>
              <wp14:sizeRelV relativeFrom="page">
                <wp14:pctHeight>90100</wp14:pctHeight>
              </wp14:sizeRelV>
            </wp:anchor>
          </w:drawing>
        </mc:Choice>
        <mc:Fallback>
          <w:pict>
            <v:group w14:anchorId="35E23A0F" id="Группа 76" o:spid="_x0000_s1026" style="position:absolute;margin-left:0;margin-top:0;width:828pt;height:551.65pt;z-index:251685888;mso-width-percent:1048;mso-height-percent:901;mso-position-horizontal:center;mso-position-horizontal-relative:page;mso-position-vertical:center;mso-position-vertical-relative:page;mso-width-percent:1048;mso-height-percent:901" coordsize="105156,70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">
              <v:shape id="Фигура" o:spid="_x0000_s1027" style="position:absolute;left:13631;width:29529;height:5026;visibility:visible;mso-wrap-style:square;v-text-anchor:middle" coordsize="21592,2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" path="m12529,12286v18,,46,,65,c12612,12286,12594,12231,12566,12231v-37,,-47,55,-37,55xm12529,8151v18,-55,9,-55,-10,-55c12501,8096,12491,8096,12501,8151v,,18,,28,xm12473,13591v-28,,-37,,-19,55c12464,13700,12482,13700,12501,13646v9,,,-55,-28,-55xm11637,8368v,55,130,55,279,55c12074,8423,12194,8368,12194,8314v,-55,-18,-109,-46,-109l12101,8205r56,-54c12185,8096,12241,8096,12287,8151v47,54,74,,74,-55c12361,8042,12343,7987,12315,7933v-93,-54,-464,54,-474,109c11841,8096,11813,8151,11776,8151v-83,,-139,108,-139,217xm11832,7171v9,-54,,-54,-19,-54c11786,7117,11776,7117,11795,7171v,55,28,55,37,xm12157,4941v,-55,,-109,-9,-109c12148,4832,12139,4886,12129,4941v-9,54,,108,10,108c12148,5049,12157,4995,12157,4941xm13309,12340v-19,,-28,,-19,54c13299,12449,13309,12449,13327,12394v9,,,-54,-18,-54xm12352,12340v19,54,130,54,130,-54c12482,12286,12445,12231,12408,12231v-56,,-74,55,-56,109xm11981,7171v18,,9,-54,-19,-54c11934,7117,11916,7117,11934,7171v10,55,28,55,47,xm12222,13591v-37,-54,-46,-54,-28,-163c12213,13319,12213,13319,12194,13374v-55,109,-37,272,19,272c12269,13646,12269,13646,12222,13591xm12334,8423v9,54,27,54,46,c12389,8368,12380,8368,12361,8368v-18,,-46,55,-27,55xm12315,7280v19,,9,-54,-19,-54c12269,7226,12250,7226,12269,7280v,55,27,55,46,xm12575,14081v19,,,-54,-28,-54c12519,14027,12501,14027,12519,14081v10,,37,,56,xm18862,18162v83,,1096,-2177,1096,-2340c19958,15768,19967,15713,19698,16366v-363,816,-697,1524,-743,1524c18918,17890,18825,18162,18862,18162xm12956,13646v18,-55,9,-55,-10,-55c12928,13591,12919,13591,12928,13646v,54,9,54,28,xm19075,19087v-37,217,-18,381,28,217c19122,19250,19122,19195,19113,19195v-10,,-10,-54,9,-163c19150,18815,19113,18869,19075,19087xm12984,14081v27,,18,,-10,-109c12928,13863,12928,13863,12937,13972v9,109,28,109,47,109xm13011,10653v19,,,-54,-27,-54c12946,10599,12937,10599,12956,10653v18,,37,,55,xm12974,12503v19,,10,-54,-28,-54c12909,12449,12891,12449,12909,12503v10,55,37,55,65,xm12881,13918v-9,,-18,,-18,54c12863,13972,12872,14027,12881,14081v10,55,19,,19,-54c12900,13972,12891,13918,12881,13918xm20775,19141v28,,46,-163,37,-326c20803,18706,20738,18651,20738,18760v-10,163,18,381,37,381xm12575,13646v9,54,37,54,56,c12649,13591,12640,13591,12612,13591v-37,,-46,55,-37,55xm12547,12558v-18,-55,-37,-109,-46,-109c12491,12449,12473,12503,12454,12558v-18,54,-9,109,47,109c12556,12667,12566,12612,12547,12558xm12751,12884v-18,,-27,,-18,55c12742,12993,12751,12993,12770,12939v,-55,,-55,-19,-55xm12956,12177v-37,,-56,,-37,54c12937,12231,12965,12231,12993,12231v28,,,-54,-37,-54xm12807,11143v93,-54,167,-109,177,-109l12984,11034v9,-109,-316,55,-335,109c12649,11197,12714,11197,12807,11143xm12761,12503v9,-54,,-54,-19,-54c12724,12449,12705,12449,12724,12503v9,55,27,55,37,xm12733,13591v18,-54,28,-108,9,-108c12724,13483,12705,13537,12686,13591v-37,109,-9,109,47,xm12148,7171v9,-54,,-54,-19,-54c12101,7117,12092,7117,12111,7171v18,55,28,55,37,xm11247,13102v-37,,-46,,-28,54c11238,13156,11266,13156,11284,13156v9,-54,,-54,-37,-54xm10978,14136v-19,,-28,,-19,54c10968,14244,10978,14244,10996,14190r,c11006,14136,10996,14136,10978,14136xm11080,14897v9,55,18,55,37,c11136,14843,11126,14843,11108,14843v-28,,-37,,-28,54xm10931,12884v56,-54,75,,65,55c10978,13102,10987,13102,11071,12884v37,-109,111,-163,157,-163c11340,12721,11470,12612,11470,12503v,-163,-604,109,-622,327c10848,12884,10885,12939,10931,12884xm11136,14027v-19,,-47,54,-75,109c11024,14244,11024,14244,11061,14244v19,,47,-54,75,-108c11173,14027,11173,14027,11136,14027xm12185,14299v9,54,19,54,37,c12241,14244,12231,14244,12213,14244v-28,,-37,,-28,55xm10857,13863v-19,55,-28,109,-28,164c10829,14081,10792,14136,10736,14136v-65,,-83,-55,-65,-109c10690,13972,10643,13918,10513,13972v-102,55,-195,109,-204,163c10291,14244,10123,14462,10096,14462v-28,-54,-205,109,-223,218c9863,14734,9798,14788,9724,14843v-121,54,-130,54,-93,-109c9659,14625,9659,14571,9640,14571v-27,,-92,217,-65,217c9585,14788,9585,14843,9566,14897v-18,55,-18,109,19,109c9622,15006,9613,15060,9557,15169v-112,218,-74,272,65,109c9696,15169,9798,15060,9854,15060v56,,139,-54,186,-108c10086,14897,10142,14897,10179,14843v37,-55,74,-109,93,-218c10291,14516,10328,14462,10374,14462v37,,112,,158,-54c10578,14353,10671,14353,10736,14299v65,,130,-55,140,-164c10894,14081,10968,13972,11043,13918v74,-55,148,-109,158,-163c11201,13646,10913,13755,10857,13863xm10486,14244v-38,55,-75,55,-84,l10402,14244v-9,-54,19,-109,65,-109l10551,14135r-65,109xm10188,15060v-18,,-46,55,-55,164c10105,15387,10114,15387,10161,15387v37,,46,-55,18,-55c10142,15278,10142,15278,10179,15169v37,-109,37,-109,9,-109xm10114,13646v-28,109,-37,163,-18,381c10105,14190,10123,14190,10123,14136v10,-109,177,-327,260,-327c10393,13809,10402,13755,10402,13700v,-54,-19,-109,-46,-109c10328,13591,10318,13537,10318,13537v,-54,-46,-54,-111,-54c10142,13483,10096,13483,10114,13537v28,-54,28,,,109xm10300,10273v-9,-55,-28,-109,-47,-55c10235,10273,10235,10273,10263,10436v46,217,83,109,37,-163xm10718,14897v9,55,28,55,46,c10783,14843,10764,14843,10746,14843v-28,,-38,54,-28,54xm10523,14843v-28,54,-28,109,9,109c10560,14952,10578,14897,10578,14843v,-109,-9,-109,-55,xm10959,14897v19,,,-54,-28,-54c10903,14843,10885,14843,10903,14897v19,55,47,55,56,xm10968,15332v10,-54,,-54,-18,-54c10931,15278,10913,15278,10931,15332v10,,28,,37,xm11981,13809v28,,55,-54,74,-109c12074,13591,12074,13591,12046,13591v-19,,-47,55,-75,109c11944,13755,11944,13809,11981,13809xm11962,12394r56,c12036,12394,12064,12340,12074,12286r-47,54l11962,12394xm12074,14081v18,-54,9,-54,-10,-54c12046,14027,12036,14027,12046,14081v,,18,,28,xm11433,13972v9,55,28,55,46,c11488,13918,11479,13918,11461,13918v-19,,-38,,-28,54xm12204,12394v9,-54,,-54,-19,-54c12166,12340,12148,12340,12166,12394v,55,19,55,38,xm11721,7280v27,-109,37,-163,18,-163c11711,7117,11656,7280,11674,7335v,54,19,,47,-55xm12064,12286r,c12064,12286,12064,12286,12064,12286r,xm11628,6192v,,9,-54,18,-109c11656,6029,11646,5974,11637,5974v-9,,-19,55,-19,109c11618,6138,11618,6192,11628,6192xm11628,13918v37,,65,-55,65,-109c11693,13755,11665,13755,11628,13755v-37,,-65,54,-65,108c11563,13863,11591,13918,11628,13918xm11433,13591v-56,,-130,55,-158,55l11219,13700r65,c11321,13700,11386,13646,11442,13646r,l11535,13591r-102,xm11656,13537v18,,9,-54,-28,-54c11591,13483,11572,13483,11591,13537v9,54,46,54,65,xm11553,12612v28,54,47,54,56,-54c11609,12503,11628,12449,11637,12449v9,,9,54,9,109c11637,12612,11646,12666,11665,12666v18,,28,-54,28,-108c11693,12503,11739,12449,11795,12449v65,,83,-55,46,-55l11786,12340r46,-109c11869,12177,11860,12177,11813,12177v-334,272,-334,272,-260,435xm11665,11197v-9,-54,-37,-108,-84,-108c11535,11089,11516,11089,11516,11197v10,55,47,109,84,109c11637,11306,11665,11252,11665,11197xm12018,12122r-56,l12018,12177r56,54c12074,12231,12083,12177,12083,12177v-9,,-28,-55,-65,-55xm16187,14952v10,54,65,108,130,108c16401,15060,16429,15006,16410,14952v-9,-55,-18,-164,-9,-272c16410,14571,16401,14571,16373,14625v-18,55,-56,109,-93,109c16215,14734,16169,14843,16187,14952xm16373,13537v9,-54,,-54,-18,-54c16327,13483,16317,13483,16336,13537v,54,19,54,37,xm15723,13591v-37,,-56,,-37,55c15704,13646,15732,13646,15760,13646r,c15779,13646,15769,13591,15723,13591xm15844,7879v46,-55,120,,158,54c16039,7987,16067,7987,16057,7933v-9,-54,-46,-163,-74,-218c15881,7552,15751,7552,15751,7715v,164,18,218,93,164xm18360,16040v19,,10,-55,-18,-55c18314,15985,18295,15985,18314,16040v9,54,28,54,46,xm18072,16366v65,-54,140,-109,168,-163c18305,16094,18100,16203,18017,16312v-47,54,-28,54,55,54xm16011,10055v-19,,-28,,-19,54c16002,10164,16011,10164,16029,10109v,-54,,-54,-18,-54xm16039,13918v18,163,111,109,120,-55c16169,13755,16159,13700,16132,13700v-56,,-103,109,-93,218xm15844,13700v9,,46,109,74,218c15946,14027,15974,14135,15974,14081v9,-54,9,-54,,-109c15974,13972,15946,13863,15918,13700v-46,-217,-130,-326,-111,-109c15816,13646,15834,13700,15844,13700xm15816,9946v-9,-54,-19,-54,-47,c15751,10000,15714,10055,15695,10055v-18,,-56,54,-65,109c15612,10218,15621,10273,15677,10218v120,-109,148,-163,139,-272xm15398,8967v111,-55,158,,288,217c15732,9239,15732,9239,15695,9076v-37,-164,-28,-164,37,-109c15779,9021,15788,9021,15769,8912v-46,-109,-334,-109,-417,c15287,8967,15296,8967,15398,8967xm15918,12394v46,,56,,37,-108c15937,12177,15890,11796,15890,11687v,-54,9,-54,28,c15974,11796,15946,11633,15890,11470v-37,-109,-83,-109,-130,-109c15714,11415,15667,11415,15649,11415v-19,,-37,55,-37,109c15612,11578,15639,11633,15677,11633v37,,74,54,92,217c15844,12340,15853,12394,15918,12394xm15834,11687v,,10,55,19,109c15862,11850,15853,11905,15844,11905v-10,,-19,-55,-19,-109c15825,11742,15825,11687,15834,11687xm18147,15985v18,-54,28,-108,9,-108c18137,15877,18110,15931,18091,15985v-19,55,-28,109,-9,109c18100,16094,18128,16040,18147,15985xm15686,14897v9,55,18,55,37,c15742,14843,15732,14843,15714,14843v-19,,-28,,-28,54xm17506,13918v-9,109,-19,218,-9,218c17506,14136,17515,14027,17534,13918v18,-109,18,-218,9,-218c17534,13700,17515,13809,17506,13918xm16094,10436v19,,28,-55,28,-109c16122,10273,16113,10218,16094,10218v-18,,-27,55,-27,109c16067,10436,16076,10436,16094,10436xm16485,11197v46,-108,46,-108,-19,-108c16420,11089,16410,11143,16420,11197v9,109,27,55,65,xm16085,12939v37,,93,,121,54c16252,13047,16262,13102,16243,13211v-9,54,-56,163,-93,163c16113,13374,16085,13428,16094,13483v10,54,56,54,103,c16243,13428,16271,13374,16262,13374v-38,,55,-435,93,-435c16373,12939,16382,12884,16382,12830v,-164,130,163,168,489c16568,13483,16587,13537,16587,13483v,-55,-28,-272,-65,-436c16475,12830,16466,12721,16485,12721v18,,27,-55,27,-55c16512,12558,16197,12558,16076,12666v-84,109,-93,327,9,273xm16485,9728v27,-108,27,-108,-19,-108c16429,9620,16420,9674,16438,9728v9,109,19,109,47,xm15779,2547v,,9,-55,18,-109c15807,2383,15797,2329,15788,2329v-9,,-19,54,-19,109c15769,2492,15769,2547,15779,2547xm10495,10653v,-54,-9,-108,-28,-163c10411,10381,10402,10436,10439,10599v28,218,56,218,56,54xm17283,14353v-121,109,-186,218,-204,327c17051,14843,17079,14843,17190,14734v47,-54,112,-109,158,-109l17422,14625r-55,-109c17348,14408,17302,14353,17283,14353xm15509,9728v-9,,-27,55,-46,55c15435,9837,15444,9892,15509,9892v84,54,112,-55,47,-164c15537,9783,15509,9728,15509,9728xm16587,11197v28,55,28,109,,164c16568,11415,16531,11415,16503,11415r-56,l16494,11524v28,54,102,54,167,c16726,11470,16800,11470,16828,11470v37,54,37,54,19,-55c16828,11361,16782,11306,16745,11306v-47,,-93,-54,-103,-109c16624,11143,16605,11089,16587,11089v-28,,-28,54,,108xm17469,5811v74,54,102,-54,56,-218c17497,5539,17014,5485,17023,5593v9,55,93,55,195,109c17320,5757,17422,5811,17469,5811xm16577,9565v10,-54,,-54,-18,-54c16531,9511,16522,9511,16540,9565v19,55,28,55,37,xm16605,14081v-9,55,-9,163,-9,218c16605,14408,16615,14408,16624,14299v9,-55,9,-163,9,-218l16633,14081v,-54,-9,-54,-28,xm16698,12340v-18,54,-18,109,9,109c16726,12449,16772,12449,16800,12503r65,55l16810,12394v-56,-163,-75,-217,-112,-54xm13615,10925v37,,9,-54,-65,-54c13476,10871,13439,10871,13476,10925v37,55,102,55,139,xm15212,12721v10,54,19,54,37,c15268,12666,15259,12666,15240,12666v-18,,-28,,-28,55xm13745,13211v56,-55,65,-55,56,54c13791,13374,13801,13374,13819,13319v112,-217,418,-380,539,-326c14451,13047,14497,13047,14497,12939v,-55,37,-109,102,-109c14655,12830,14711,12830,14729,12775v19,-54,75,-54,121,-54c14934,12775,14962,12666,14915,12558v-9,-55,28,,74,c15054,12612,15101,12558,15110,12503v65,-326,464,-381,585,-54c15732,12503,15732,12503,15704,12340v-18,-109,-37,-163,-46,-163c15649,12177,15639,12122,15639,12068v,-54,19,-109,65,-54c15751,12068,15760,12068,15751,11959v-9,-109,-65,-109,-223,-54c15101,12068,14646,12122,14544,12068v-84,-54,-112,-54,-130,109c14386,12340,14386,12340,14423,12286v19,-55,37,,46,54c14488,12503,14349,12558,14293,12394v-56,-163,-158,-217,-204,-54c14070,12394,14079,12449,14116,12394v65,-54,158,,158,164c14274,12612,14265,12666,14256,12612v-37,-109,-251,109,-260,272c13986,12993,13921,13047,13819,13047v-102,,-167,55,-158,164c13671,13265,13699,13265,13745,13211xm14757,12340v37,,47,,28,54c14767,12449,14739,12394,14720,12394v-18,,,-54,37,-54xm13708,9728v18,-108,18,-108,-9,-54c13680,9728,13671,9783,13680,9783v9,,19,54,28,-55xm18853,20012v9,54,27,54,46,c18918,19957,18899,19957,18880,19957v-27,,-37,55,-27,55xm13838,12286v9,54,28,54,46,c13894,12231,13884,12231,13866,12231v-19,,-37,55,-28,55xm13708,10925v9,55,18,55,37,c13764,10871,13754,10871,13736,10871v-28,,-37,54,-28,54xm14330,12014v19,108,74,54,74,-55c14404,11959,14386,11905,14358,11905v-37,,-46,54,-28,109xm13866,12068v9,-54,,-54,-19,-54c13829,12014,13810,12014,13829,12068v,54,27,54,37,xm13531,13265v19,,,-54,-37,-54c13457,13211,13429,13211,13457,13265v19,,56,,74,xm14776,13156v9,55,18,55,37,c14832,13102,14822,13102,14804,13102v-19,-55,-37,,-28,54xm13336,14299v10,,19,-55,19,-109c13355,14135,13346,14081,13327,14081v-18,,-18,54,-18,109c13318,14299,13327,14299,13336,14299xm13188,11034v93,-54,176,-109,186,-109c13392,10817,13067,10925,13039,10980v-18,54,28,109,149,54xm13708,13483v-19,,-28,,-19,54c13699,13591,13708,13591,13726,13537r,c13736,13537,13736,13483,13708,13483xm13569,9783r,c13587,9728,13578,9728,13559,9728v-18,,-28,,-18,55c13541,9837,13550,9837,13569,9783xm14423,8423v9,-55,,-55,-19,-55c14386,8368,14367,8368,14386,8423v9,54,28,54,37,xm15017,8586v19,109,37,163,37,109c15054,8640,15036,8477,15008,8368v-37,-163,-65,-217,-149,-217c14785,8151,14776,8151,14832,8205v111,109,148,163,185,381xm15138,11415v9,,19,-54,28,-109c15175,11252,15166,11197,15147,11197v-18,,-28,55,-28,109c15119,11361,15129,11415,15138,11415xm14729,10327v19,,56,,75,c14822,10327,14804,10273,14767,10273v-38,,-56,,-38,54xm14739,8368v9,,18,-54,18,-109c14757,8205,14748,8151,14729,8151v-18,,-18,54,-18,108c14720,8314,14729,8368,14739,8368xm15249,9728v19,,28,-54,19,-108c15259,9565,15259,9511,15249,9511v,,-9,54,-18,109c15231,9674,15240,9728,15249,9728xm18936,15332v37,-272,28,-272,-74,c18815,15441,18750,15605,18713,15659v-55,54,-55,109,-9,109c18778,15768,18899,15550,18936,15332xm15370,11415v,-54,-37,-109,-83,-109c15222,11306,15194,11306,15203,11361v9,163,158,163,167,54xm15314,10817v10,54,38,54,56,l15370,10817v19,,9,-55,-18,-55c15314,10762,15296,10817,15314,10817xm14284,11034v473,-54,501,,566,436c14878,11633,14897,11687,14915,11633v19,-55,19,-109,9,-109c14915,11524,14878,11415,14850,11252v-28,-163,-74,-272,-93,-327c14739,10871,14702,10817,14683,10762r,c14637,10653,14553,10653,14544,10762v-10,55,-84,109,-177,109c14274,10871,14126,10925,14024,10980v-130,54,-47,54,260,54xm14637,11524v27,54,46,54,46,c14683,11470,14664,11415,14646,11361r,c14572,11252,14460,11306,14321,11470r-149,163l14312,11578v195,-108,269,-108,325,-54xm14423,10545v,54,28,108,56,108c14534,10653,14534,10653,14488,10545v-56,-109,-65,-109,-65,xm14618,10327r74,54l14627,10218v-74,-163,-139,-217,-111,-54c14534,10218,14572,10273,14618,10327xm14609,8314v18,,9,-55,-19,-55c14562,8259,14544,8259,14562,8314v10,54,28,54,47,xm15547,14244v-19,-54,-177,-54,-195,55c15333,14408,15370,14462,15463,14408v56,-109,93,-164,84,-164xm1682,18434v9,,28,54,37,109c1729,18597,1738,18597,1747,18488v19,-109,19,-109,28,c1784,18543,1812,18597,1859,18597v65,,65,,37,-163c1868,18325,1896,18325,2081,18325v121,,223,-54,223,-54l2304,18271v,-109,-538,-109,-622,c1626,18379,1617,18379,1682,18434xm1701,18978v9,54,18,54,37,c1756,18923,1747,18923,1729,18923v-28,,-38,,-28,55xm1543,17726v18,-54,9,-54,-9,-54c1515,17672,1506,17672,1515,17726v,55,9,55,28,xm2100,17509v19,-55,9,-55,-9,-55c2072,17454,2063,17454,2072,17509v,54,19,54,28,xm2434,18869v,,10,54,28,109c2481,19032,2490,18978,2490,18923v,-54,-9,-108,-28,-108c2444,18815,2434,18815,2434,18869xm1292,18488v19,,47,,74,l1366,18488v19,,10,-54,-27,-54c1301,18434,1283,18434,1292,18488xm2063,18923v18,109,269,55,316,-54c2397,18815,2397,18815,2379,18651v-10,-108,-38,-108,-56,-108c2239,18706,2165,18760,2100,18760v-37,55,-56,55,-37,163xm818,16693v10,-55,,-55,-18,-55c781,16638,763,16638,781,16693v10,,28,,37,xm586,19740v-28,,-28,,,108c605,19903,623,19957,642,19957v28,,28,,,-109c633,19794,605,19740,586,19740xm642,18379r,c661,18325,651,18325,633,18325v-19,,-28,,-19,54c614,18379,633,18379,642,18379xm939,18597v65,-54,-9,-54,-204,-54c558,18597,410,18651,391,18651v-18,164,390,55,548,-54xm2657,18706v-18,,-37,54,-37,109c2620,18869,2639,18923,2666,18923v28,,38,-54,38,-108c2694,18760,2676,18706,2657,18706xm1153,17944v28,-54,83,-54,121,-54l1348,17890r-74,-55c1227,17781,1190,17781,1181,17726v-10,,-28,55,-47,164c1106,17998,1106,17998,1153,17944xm1144,18543r,c1162,18543,1144,18488,1116,18488v-37,,-47,,-28,55c1106,18597,1134,18597,1144,18543xm1246,19141v-10,54,,54,18,54c1283,19141,1292,19141,1292,19087v,-109,-37,-55,-46,54xm6622,17781v-37,163,-18,217,38,163c6697,17890,6706,17835,6687,17781v-27,-163,-37,-163,-65,xm6706,17346v-9,,-19,54,-28,108c6669,17509,6678,17563,6687,17563v10,,19,-54,28,-109c6725,17400,6715,17346,6706,17346xm11256,12122v-139,-54,-232,-54,-250,c10987,12231,10996,12231,11154,12231v177,,223,,102,-109l11256,12122xm6743,15605r,c6743,15605,6706,15550,6660,15550v-47,,-93,55,-103,109c6548,15768,6725,15713,6743,15605xm6882,14136v38,,38,,19,-109c6864,13918,6873,13918,6855,14027v,54,9,109,27,109xm6725,14516v,-108,-47,-108,-65,c6650,14571,6650,14625,6660,14680v9,108,65,-55,65,-164xm7050,15985v-19,,-28,,-19,55c7040,16094,7050,16094,7068,16040r,c7077,16040,7068,15985,7050,15985xm3772,18325v9,-54,9,-109,-19,-54c3725,18325,3725,18379,3734,18379v,,19,,38,-54xm2546,18434v46,,195,54,334,54c3103,18488,3140,18597,2945,18651v-46,,-102,55,-121,109c2796,18815,2880,18815,3038,18815v139,,260,,260,54c3298,18923,3753,19087,3874,19087v158,,185,,232,c4199,19141,4236,19087,4227,18978v-10,-55,-84,-109,-177,-109c3957,18869,3818,18815,3734,18760v-83,-54,-222,-109,-306,-163c3344,18543,3252,18434,3224,18379r,c3177,18216,3140,18216,3047,18271v-65,54,-148,54,-176,54c2713,18216,2434,18162,2416,18271v-19,108,-19,108,9,108c2444,18379,2499,18434,2546,18434xm3140,18379v,,19,55,46,55c3205,18434,3224,18543,3214,18543v-9,108,-83,,-83,-109c3131,18434,3131,18379,3140,18379xm2676,17835v18,,,-54,-28,-54c2611,17781,2601,17781,2620,17835v9,,37,,56,xm3549,19359v-19,,-28,,-19,54c3539,19468,3549,19468,3567,19413r,c3567,19359,3567,19359,3549,19359xm3725,19304v-121,55,-176,218,-74,218c3688,19522,3744,19467,3772,19359v55,-109,46,-109,-47,-55xm3409,17726v,-54,-18,-108,-46,-108c3335,17618,3317,17618,3317,17672v,54,18,54,46,109c3391,17835,3409,17781,3409,17726xm2880,17944v-9,54,84,109,204,109c3205,18053,3344,18107,3400,18216v56,109,102,109,121,55c3539,18216,3521,18162,3428,18107v-139,-109,-167,-163,-167,-326c3261,17726,3242,17618,3224,17618v-19,,-38,54,-38,108c3186,17781,3149,17835,3084,17781v-55,-55,-148,,-195,54c2824,17890,2815,17944,2843,17944v28,-54,46,-54,37,xm3976,18706v28,,56,-55,56,-109c4032,18543,4004,18488,3976,18488v-28,,-56,55,-56,109c3920,18651,3948,18706,3976,18706xm17859,16421v-37,217,-19,272,28,163c17924,16529,17933,16421,17915,16366v-19,-109,-28,-109,-56,55xm17952,15877v18,-55,9,-55,-10,-55c17924,15822,17915,15822,17924,15877v,,9,,28,xm18778,18760v-28,163,-28,163,,109c18797,18815,18815,18815,18825,18815v9,,18,-55,18,-109c18834,18543,18815,18597,18778,18760xm15407,14680v10,-55,,-55,-18,-55c15361,14625,15352,14625,15370,14680v19,54,28,54,37,xm15389,15060v28,,46,-54,46,-108c15426,14897,15407,14843,15389,14843v-19,,-37,54,-47,109c15333,15006,15352,15060,15389,15060xm18620,19522v-9,54,,109,19,109c18658,19631,18667,19576,18667,19522v,-55,-9,-109,-19,-109c18639,19413,18620,19467,18620,19522xm15556,15115v9,54,18,,18,-55c15574,15006,15565,14952,15556,14952v-9,,-19,,-19,54c15547,15006,15547,15060,15556,15115xm21369,19522v,490,-37,979,-74,870c21286,20338,21267,20447,21258,20556v-19,272,-65,544,-149,816l21193,21372v9,-55,28,-163,55,-327c21295,20828,21341,20610,21341,20610v10,,-18,327,-65,707l21360,21317v,-54,,-108,,-217c21360,20610,21369,20229,21388,20012v9,-109,9,-218,,-272c21378,19685,21388,19576,21397,19522v19,-109,19,-218,9,-381c21406,18869,21369,19087,21369,19522xm15389,13319v,,-10,-54,-28,-54c15342,13265,15333,13319,15333,13374v,54,9,54,28,54c15370,13374,15389,13319,15389,13319xm21035,19794v-9,-54,-19,-54,-19,163c21016,20120,20998,20338,20979,20447v-37,217,-269,544,-288,435c20682,20828,20663,20773,20636,20773v-38,,-38,,,163c20663,21100,20663,21100,20608,21263v-38,109,-75,163,-93,109c20505,21372,20496,21372,20487,21426r111,l20598,21426v47,-217,84,-217,121,c20719,21426,20719,21426,20728,21481r28,c20756,21426,20756,21426,20766,21372v9,-163,27,-272,92,-381c20905,20936,20961,20882,20979,20882v37,54,56,-109,28,-218c20998,20610,20998,20501,21016,20284v28,-272,28,-381,19,-490xm21583,21317v,,-10,55,-10,109l21592,21426v,,,,,-54c21592,21317,21592,21317,21583,21317xm20422,20556v-65,-218,-9,-653,121,-1197c20626,19032,20561,19032,20422,19359v-130,272,-158,272,-102,-109c20366,18978,20348,18923,20264,19141v-37,54,-111,163,-167,218c19995,19413,19985,19413,19985,19195v,-108,10,-272,28,-272c20050,18869,20050,18651,20013,18651v-18,,-28,-108,-28,-326c19985,18162,19976,17944,19967,17835v-9,-109,9,-272,74,-544c20088,17074,20134,16910,20143,16965v10,,10,-109,10,-272c20153,16421,20143,16366,20097,16203v-37,-109,-56,-109,-56,-54c20041,16366,19911,17074,19883,17074v-18,,-28,54,-28,108c19865,17346,19735,17781,19549,18271v-167,435,-214,489,-139,108c19438,18216,19475,18107,19475,18053v,,,-55,-10,-109c19456,17890,19410,18162,19354,18488v-56,327,-93,544,-93,490c19261,18815,19187,19032,19168,19250v-9,54,-37,163,-65,217c19029,19576,18927,19848,18936,19903v,,56,-55,121,-163c19122,19631,19196,19522,19233,19467v37,-54,75,-163,93,-217c19363,19087,19410,19032,19400,19195v-9,55,,109,19,109c19438,19304,19447,19413,19447,19522v,218,-74,381,-167,490c19150,20120,18843,20719,18797,20937v-19,54,-102,272,-186,380c18593,21372,18565,21372,18546,21426r1542,c20097,21317,20106,21209,20115,21100v19,-218,47,-327,75,-381c20255,20664,20264,20773,20227,21100v-19,163,-28,272,-28,326l20245,21426v,,,-54,,-54c20245,21209,20273,21154,20329,21209v9,,37,-109,65,-272c20450,20664,20450,20610,20422,20556xm19298,20447v-9,-55,-28,,-55,109c19150,20882,18853,21317,18853,21154v,-109,55,-272,204,-544c19168,20392,19335,20229,19317,20392v,55,-9,55,-19,55xm19642,19522v-9,,-9,-55,-9,-109c19642,19359,19651,19304,19651,19304v,,9,55,9,109c19660,19467,19651,19522,19642,19522xm19958,18651v-10,272,-19,327,-103,490c19753,19359,19725,19304,19744,18815v9,-218,28,-381,84,-544c19939,17944,19967,18053,19958,18651xm20097,20991v-9,,-19,,-19,-109c20078,20828,20097,20719,20106,20719v9,,19,,19,109c20125,20882,20115,20937,20097,20991xm20320,20392v-19,-54,-28,-108,-19,-163c20320,20066,20375,20120,20375,20284v10,217,-9,217,-55,108xm20561,20773v9,,28,-54,37,-163c20617,20447,20673,20392,20719,20501v19,55,28,55,28,-109c20747,20284,20756,20229,20766,20229v18,,18,-54,,-109c20747,20012,20728,20012,20691,20120v-55,109,-74,109,-55,-54c20654,19848,20738,19740,20849,19740v186,,251,-381,93,-545c20886,19141,20886,19141,20914,19359v37,217,19,326,-46,272c20738,19576,20663,19685,20608,19957v-28,163,-65,327,-84,435c20496,20501,20496,20501,20533,20447v56,-109,47,,-55,489c20422,21154,20385,21317,20357,21426r83,c20468,21317,20487,21209,20506,21100v18,-163,46,-327,55,-327xm18602,20284v-19,-109,-47,-109,-149,108c18323,20610,18147,20773,17952,20882r-121,55l17915,20664v46,-163,139,-435,213,-598l18249,19740r-84,-55c18119,19631,18063,19631,18045,19685v-38,55,-47,218,-10,218c18045,19903,18054,19957,18045,20012v-10,54,-47,108,-93,163c17905,20229,17859,20284,17850,20338v-28,109,-233,326,-251,272c17590,20556,17562,20610,17543,20719v-37,163,-83,218,-232,326c17265,21100,17200,21209,17181,21317v-19,55,-56,164,-93,218l17302,21535v,,,,,c17348,21535,17367,21481,17367,21372v,-163,37,-218,65,-55c17441,21426,17460,21426,17487,21317v47,-163,75,-163,65,c17543,21372,17552,21426,17562,21426v9,,18,-54,28,-109c17599,21154,17933,21100,17980,21209v27,108,65,108,176,-55c18230,21045,18333,20937,18370,20882v213,-381,260,-435,232,-598xm17794,20664v-37,164,-139,218,-139,109c17655,20719,17673,20664,17692,20664v18,,55,-54,83,-54c17822,20556,17822,20610,17794,20664xm1013,20773v19,-54,10,-54,-9,-54c986,20719,976,20719,986,20773v,,18,,27,xm9780,16584v9,54,18,54,37,c9836,16529,9826,16529,9808,16529v-19,,-37,,-28,55xm10179,15985v-28,,-37,,-18,55c10170,16094,10188,16094,10207,16040v9,,,-55,-28,-55xm382,16802v9,,19,-55,19,-109c401,16638,391,16584,373,16584v-19,,-19,54,-19,109c363,16802,373,16802,382,16802xm10281,15985v,55,19,109,47,109c10356,16094,10374,16040,10383,15985v10,-54,-9,-108,-46,-108c10309,15877,10281,15931,10281,15985xm141,18597v-84,,-149,,-140,54c20,18760,298,18815,298,18706v-9,-55,-65,-109,-157,-109xm391,21100v,,-28,54,-55,163c289,21426,308,21426,540,21426v139,,251,-54,241,-54c772,21317,688,21263,577,21209v-111,-55,-186,-55,-186,-109xm11098,15822v10,55,19,55,38,c11154,15768,11145,15768,11126,15768v-28,,-37,54,-28,54xm16652,17454v-28,,-47,,-28,55c16633,17563,16661,17563,16680,17509v18,,9,-55,-28,-55xm7663,18162v9,54,18,109,27,109c7700,18271,7700,18216,7700,18162v-10,-55,-19,-109,-28,-109c7663,18053,7653,18107,7663,18162xm8275,17454v,,-9,55,-9,109c8266,17618,8275,17672,8285,17672v9,,9,-54,9,-109c8294,17509,8285,17454,8275,17454xm16670,21045v75,,140,,140,-54c16810,20937,16837,20882,16865,20882v28,,47,-54,47,-109c16912,20719,16949,20556,17005,20392v92,-272,222,-326,278,-163c17339,20392,17506,20501,17487,20338v-9,-54,10,-163,47,-218l17590,20066r-65,-54c17487,19957,17441,19903,17422,19848v-37,-54,-37,-54,10,109c17478,20120,17478,20120,17441,20175v-56,109,-214,-163,-204,-327c17246,19740,17237,19740,17209,19740v-19,,-37,-55,-37,-109c17172,19576,17181,19522,17181,19576v9,,121,-54,260,-163c17580,19304,17701,19195,17710,19195v19,,37,-54,47,-108c17803,18869,18017,18597,18184,18543v102,-55,195,-109,213,-164c18416,18325,18379,18325,18314,18325r-112,54l18249,18162v28,-164,83,-218,176,-272c18500,17835,18583,17781,18620,17781v93,-109,28,163,-83,272c18481,18107,18444,18216,18453,18216v9,54,511,-598,576,-762c19131,17182,19224,17019,19345,16801v65,-108,130,-272,139,-326c19493,16366,19465,16366,19428,16475v-18,54,-74,109,-139,163l19187,16693r74,-164c19298,16421,19382,16257,19447,16149v65,-109,111,-218,102,-272c19540,15822,19224,16094,19140,16257v-37,55,-111,272,-157,436c18936,16856,18871,17074,18843,17074v-28,,-65,108,-74,217c18760,17400,18685,17509,18444,17726v-93,55,-84,-54,9,-163l18518,17509r-65,c18416,17509,18379,17454,18379,17400v-9,-109,-19,-109,-28,c18342,17454,18323,17509,18305,17509v-19,,-47,54,-75,163c18184,17835,18128,17890,17970,17835v-55,,-93,-54,-83,-109c17905,17563,18100,17400,18147,17454v28,55,46,,55,-54c18221,17237,18026,17182,17915,17291v-75,109,-103,55,-130,c17766,17237,17692,17128,17617,17128v-74,-55,-167,-55,-195,-109c17385,17019,17339,17019,17311,17128v-74,218,-306,435,-334,272c16967,17346,16967,17291,17005,17291v55,,65,-163,18,-218c17005,17019,17014,17019,17042,17019v28,,83,-109,120,-218c17200,16693,17255,16584,17292,16529v28,-54,65,-163,75,-217c17385,16203,17413,16203,17441,16203v28,54,65,54,74,54c17534,16257,17534,16312,17534,16475v-9,218,18,272,56,109c17599,16475,17617,16529,17655,16638v27,109,46,163,55,109c17729,16638,17682,16312,17645,16312v-18,,-55,-55,-83,-109l17515,16094r47,-109c17627,15876,17701,15985,17701,16149v,163,9,163,65,54c17794,16149,17794,16094,17775,16094v-37,,-83,-326,-46,-381c17989,15278,18202,14734,18193,14625v,-54,-56,,-121,109c18007,14843,17896,15006,17822,15169v-75,109,-177,272,-214,381c17571,15604,17506,15659,17450,15604v-74,-54,-83,-54,-55,-217c17413,15332,17460,15224,17506,15224v46,,74,-55,65,-109c17562,15006,17580,14897,17720,14299v55,-218,83,-381,74,-436c17785,13809,17738,14027,17682,14244v-74,327,-102,381,-148,381c17506,14571,17460,14625,17422,14734v-27,109,-65,163,-74,163c17330,14897,17311,14952,17292,15060v-18,109,-55,164,-92,164c17172,15224,17144,15278,17144,15332v,55,28,55,74,55c17265,15332,17292,15387,17292,15496v,108,-27,163,-102,163c17060,15713,17014,15659,17014,15441v,-109,-9,-109,-19,-109c16986,15387,16986,15441,16986,15496v19,163,-93,-218,-111,-381c16865,15006,16847,14952,16828,14952v-9,,-28,-55,-28,-109c16800,14788,16782,14734,16763,14734v-18,,-37,-54,-37,-109c16717,14516,16596,14299,16577,14407v,55,19,164,56,273c16707,14897,16707,15006,16642,15169v-37,109,-18,109,65,55c16837,15169,16884,15278,16819,15550v-28,109,-84,109,-242,109c16466,15604,16345,15604,16327,15604v-19,,-38,-54,-28,-108c16308,15441,16271,15387,16234,15332v-37,-54,-93,-163,-112,-217c16104,15006,16085,15006,16085,15060v,55,19,164,47,218c16178,15387,16159,15441,15955,15441v-139,,-232,,-241,-54c15704,15332,15686,15332,15677,15387v-28,109,-307,,-298,-163c15389,15169,15370,15169,15352,15224v-28,54,-205,108,-260,54c15092,15278,15092,15224,15101,15169v18,-109,9,-163,-9,-326c15064,14625,15064,14625,15110,14734v37,54,56,,74,-218c15203,14299,15231,14244,15277,14244v37,,65,-54,75,-163c15361,13863,15491,13591,15547,13646v27,,46,,37,-109c15584,13483,15584,13428,15593,13428v9,,19,55,19,109c15612,13591,15621,13646,15630,13646v9,,19,-55,19,-163c15649,13374,15658,13319,15677,13374v18,54,27,,27,-55c15704,13265,15723,13156,15742,13102v18,-55,37,-109,37,-218c15779,12775,15769,12721,15751,12775v-19,,-65,-54,-102,-163c15602,12449,15547,12394,15454,12394v-75,,-130,55,-140,109c15296,12666,15352,12721,15398,12612v28,-109,65,-54,149,c15602,12666,15649,12775,15649,12830v,108,-47,272,-121,326c15491,13211,15454,13319,15444,13374v-18,109,-46,109,-92,109c15166,13319,15073,13319,14943,13483v-130,163,-139,163,-158,c14776,13374,14757,13265,14757,13156v,-54,-9,-109,-18,-109c14729,13047,14720,13102,14729,13156v10,55,,109,-9,163c14692,13428,14702,13591,14729,13591v38,,38,218,,218c14711,13809,14618,13809,14525,13863v-93,55,-279,55,-409,109c13977,14027,13875,14081,13866,14135v-19,109,,109,55,55c14042,14081,13986,14299,13847,14516v-102,164,-213,218,-585,218c12454,14788,11878,14897,11600,15060v-56,55,-149,55,-214,109c11321,15224,11256,15224,11238,15278v-19,54,-84,163,-140,163c11043,15496,10968,15550,10941,15550v-47,54,-56,54,-47,-109c10903,15278,10894,15278,10653,15332v-140,55,-260,109,-279,164c10356,15550,10263,15604,10170,15604v-93,,-223,55,-279,109c9835,15768,9770,15822,9761,15822v-18,,-37,55,-56,55c9687,15931,9659,15985,9631,15985v-195,218,-232,272,-297,272c9297,16257,9269,16312,9269,16366v,55,-19,109,-46,109c9195,16475,9176,16529,9167,16584v-9,54,-37,163,-65,272c9065,16965,9055,17019,9074,17019v19,,28,55,28,109c9102,17182,9055,17237,9000,17237v-93,,-93,,-37,-109c9018,17074,9018,17074,8944,17074v-46,,-111,54,-149,54c8758,17128,8712,17182,8703,17291v-19,163,-140,218,-288,218c8378,17509,8350,17563,8359,17618v9,54,37,108,84,108c8517,17726,8545,17944,8470,17944v-18,,-65,54,-92,54c8303,18053,8192,18053,8173,17998v-9,-54,-37,,-65,55c8043,18216,7885,18271,7885,18162v,-55,-9,-109,-18,-109c7857,18053,7857,18107,7857,18216v10,109,,163,-18,109c7820,18271,7811,18325,7811,18379v,272,-223,544,-390,436c7402,18815,7356,18869,7310,18923v-75,109,-93,109,-112,-54c7189,18760,7161,18706,7124,18760v-28,,-56,,-56,-54c7068,18597,7198,18488,7217,18597v18,54,306,,334,-54c7560,18488,7588,18488,7607,18488v18,,28,,18,-54c7597,18270,7662,18107,7737,18107v46,,74,,74,-54c7802,17998,7830,17944,7867,17944v111,,353,-218,343,-326c8201,17563,8210,17509,8229,17509v19,,28,-55,28,-109c8257,17346,8238,17291,8210,17291v-27,,-37,55,-37,163c8183,17563,8164,17618,8108,17618v-139,,-46,-272,195,-545c8387,16965,8461,16856,8461,16801v,-54,-9,-54,-28,-54c8415,16747,8396,16638,8387,16584v-19,-163,-19,-163,-112,c8229,16693,8136,16801,8071,16801v-102,55,-214,272,-186,381c7895,17237,7913,17182,7941,17128v28,-55,65,-109,93,-109l8080,17019r-55,109c7997,17182,7941,17291,7904,17346v-47,108,-74,108,-93,54c7792,17346,7765,17346,7709,17454v-177,327,-297,436,-418,272c7263,17672,7356,17400,7402,17400v28,,84,-54,130,-163c7579,17128,7672,17073,7727,17073v84,,112,-54,103,-108c7830,16910,7848,16747,7876,16638v56,-163,56,-163,9,-272c7857,16312,7839,16312,7830,16475v-10,109,-28,163,-75,109c7727,16529,7709,16584,7718,16584v9,54,-37,109,-111,109c7532,16693,7477,16638,7477,16584v,-55,-10,-55,-19,c7449,16638,7393,16693,7347,16693v-56,,-102,54,-102,54c7235,16801,7152,16801,7050,16747v-223,-54,-270,109,-84,272c7059,17128,7115,17128,7189,17019v139,-163,139,-54,,272c7115,17454,7050,17563,7022,17509v-121,-218,-158,-272,-186,-109c6827,17509,6790,17563,6771,17563v-19,,-46,55,-46,55c6725,17672,6845,17726,6994,17726v232,,371,109,362,272c7356,17998,7291,18053,7217,18053v-75,,-140,54,-149,109c7050,18270,6920,18379,6882,18270v-27,-54,-27,-108,19,-108c6929,18162,6957,18107,6966,18053v9,-109,-167,-55,-186,54c6762,18216,6270,18162,6177,17998v-37,-54,-232,-108,-437,-108c5536,17890,5220,17835,5034,17835v-185,,-343,,-352,55c4654,17998,4384,18053,4357,17944v-10,-54,-28,-54,-47,54c4282,18162,4273,18162,4747,18162v557,,677,54,677,108c5397,18434,4542,18543,4431,18434v-93,-109,-139,-109,-158,-55c4254,18488,4292,18597,4394,18651v55,,102,109,102,164c4496,18869,4468,18869,4440,18869v-28,-54,-74,,-93,54c4310,19032,4310,19032,4347,19032v56,,47,218,-9,218c4273,19250,4227,19141,4245,19032v9,-54,,-109,-9,-109c4227,18923,4217,18978,4227,19087v18,272,-103,489,-288,544c3651,19685,3744,19794,4106,19794v195,,399,,446,c4607,19794,4654,19848,4654,19903v,54,18,54,55,c4737,19848,4812,19794,4858,19848v56,,130,,158,-54c5072,19739,5072,19739,5044,19903v-19,163,-37,163,-47,54c4988,19848,4979,19848,4960,19957v-37,163,-186,272,-195,163c4756,20066,4728,20066,4672,20120v-46,55,-315,55,-594,55c3651,20120,3558,20120,3511,19957v-27,-109,-74,-218,-102,-218c3381,19685,3363,19631,3372,19522v9,-109,-28,-109,-167,-109c3094,19413,2982,19359,2908,19304v-139,-163,-594,-163,-1189,109c1524,19522,1208,19631,1023,19685v-186,54,-344,163,-344,218c679,19957,772,19957,911,19957v140,,279,,325,55c1283,20066,1311,20066,1301,20012v-9,-55,-18,-109,-37,-109c1246,19903,1236,19903,1246,19848v9,-54,167,-109,352,-109c1784,19739,1942,19631,1951,19576v28,-163,363,-109,381,c2351,19685,2564,19848,2555,19685v-9,-54,,-109,19,-109c2592,19576,2601,19631,2592,19685v-9,54,28,109,84,163c2722,19903,2759,19957,2759,19957v-18,109,-250,109,-325,-54c2379,19794,2341,19794,2295,19848v-37,55,-74,55,-84,55c2202,19848,2156,19903,2100,19957v-74,109,-511,218,-706,218c1376,20175,1348,20229,1348,20284v-10,108,37,108,176,108c1636,20392,1710,20392,1710,20447v,54,9,109,28,109c1756,20556,1756,20610,1728,20664v-27,55,-55,164,-74,218c1636,20936,1552,20991,1468,20991v-204,,-343,109,-315,218c1171,21263,1125,21263,1041,21263v-102,-54,-120,-54,-83,54c995,21372,1088,21372,1264,21317v139,-54,297,-54,353,c1673,21372,1766,21426,1821,21426v19,,28,,38,l2304,21426v28,,65,-54,102,-54c2536,21317,2648,21263,2657,21263v9,,37,,47,54c2713,21372,2722,21372,2713,21426r130,c2843,21426,2843,21426,2843,21426v,,,,,l3335,21426v-19,-54,65,-109,195,-109c3669,21317,3762,21317,3771,21426v,,,,,l16865,21426v,,,-54,-9,-109c16847,21045,16791,21045,16717,21263v-56,163,-158,218,-205,54c16512,21100,16540,21045,16670,21045xm19029,16910v28,,19,55,-9,164c19001,17128,19001,17074,19001,17019v9,-54,19,-109,28,-109xm18862,17237v18,,28,54,9,54c18862,17346,18843,17291,18834,17291v,,9,-54,28,-54xm17655,17563v,,9,55,18,109c17682,17726,17673,17781,17655,17781v-19,,-28,-55,-19,-109c17645,17618,17655,17563,17655,17563xm17088,19359v47,,65,,37,54c17107,19413,17070,19413,17051,19413v-28,-54,-9,-54,37,-54xm17320,15278v19,,19,54,19,109c17330,15496,17292,15441,17292,15332v,-54,19,-54,28,-54xm7700,17618v9,-55,28,-109,46,-109c7765,17509,7774,17563,7774,17563v-19,163,-84,163,-74,55xm4514,19087v-18,,-37,,-55,l4459,19087v-10,-55,,-55,28,-55c4524,19032,4533,19087,4514,19087xm1794,21317v-19,,-19,-54,-19,-108c1775,21154,1794,21100,1803,21100v9,,18,54,18,109c1821,21263,1803,21317,1794,21317xm2137,21100v-18,54,-37,109,-56,109c2054,21209,2054,21209,2081,21100v19,-55,38,-109,56,-109c2156,20991,2156,20991,2137,21100xm2276,21045v-9,55,-27,55,-46,c2211,20991,2230,20991,2249,20991v27,,37,54,27,54xm3326,20066v-74,,-167,-54,-205,-54c3084,20012,3010,19957,2954,19957v-55,,-102,-54,-102,-109c2852,19740,3177,19631,3196,19740v,,65,54,139,108c3521,19903,3512,20120,3326,20066xm3967,20556v-28,,-65,,-84,l3883,20556v-19,,,-55,46,-55c3976,20501,3994,20556,3967,20556xm4143,20773v-19,,-37,,-56,c4078,20719,4087,20719,4115,20719v37,,47,,28,54xm4644,20773v-260,,-427,-54,-380,-54l4264,20719v111,-109,510,-109,705,c5053,20719,4923,20773,4644,20773xm5610,19141v121,-109,697,-218,743,-109c6390,19141,6390,19141,6223,19195v-93,55,-520,55,-613,55l5536,19250r74,-109xm6186,20175v-28,,-56,-55,-65,-109c6112,20012,6130,19957,6158,19957v28,,56,55,65,109c6232,20120,6214,20175,6186,20175xm6010,20012v-19,108,-149,163,-186,54c5796,20012,5824,19957,5898,19957v65,,112,,112,55xm5675,20556v28,163,10,272,-65,217c5573,20719,5490,20719,5434,20719v-56,,-102,-55,-112,-109c5322,20447,5666,20447,5675,20556xm5285,19957v37,,47,,28,55c5294,20012,5267,20012,5248,20012v-9,,9,-55,37,-55xm5815,21263v-19,54,-140,54,-260,54c5425,21317,5322,21317,5322,21372v,54,-83,54,-260,c5034,21372,5025,21317,5034,21263v10,-54,112,-163,223,-218l5257,21045v112,-54,233,-108,260,-108c5545,20937,5629,20991,5703,20991v139,,186,109,112,272xm5824,20773v-9,-54,,-54,18,-54c5870,20719,5880,20719,5861,20773v,,-19,,-37,xm5907,21154v-27,55,-46,,-46,-54c5861,21045,5880,20991,5907,20991v28,,47,,47,54c5954,21100,5935,21100,5907,21154xm6010,20882v-10,55,-28,55,-47,c5945,20828,5963,20828,5982,20828v28,,46,,28,54xm6130,20773v,55,-9,109,-28,109c6084,20882,6075,20828,6075,20719v,-109,18,-163,83,-163c6223,20556,6232,20556,6186,20610v-28,54,-56,109,-56,163xm6186,20882v-19,-109,-19,-109,,-109c6205,20773,6223,20828,6223,20882v19,163,-9,163,-37,xm6288,20882v-18,,-37,-54,-37,-109c6251,20719,6260,20664,6279,20664v18,,28,55,37,109c6316,20828,6307,20882,6288,20882xm6418,20284v-46,108,-111,108,-130,-55c6270,20066,6279,20066,6372,20120v65,55,74,109,46,164xm6455,19032v-9,55,-28,109,-37,109c6390,19141,6390,19141,6418,19032v28,-163,47,-163,37,xm6873,18978v-18,-109,-65,-163,-93,-163c6725,18815,6678,18760,6660,18651v-10,-54,18,-54,65,-54c6771,18597,6817,18543,6845,18543v28,-55,37,-55,28,108c6864,18815,6873,18815,6910,18760v37,-54,47,-54,37,109c6938,19032,6938,19032,6966,18978v19,-55,28,,28,54c6985,19195,6920,19141,6873,18978xm7811,19304v-37,,-46,-54,-28,-109l7783,19195v28,-108,84,-108,84,c7867,19250,7839,19304,7811,19304xm8062,19195v-9,55,-28,55,-47,c8006,19141,8015,19141,8034,19141v19,,37,,28,54xm8907,18651v-37,55,-93,164,-121,164l8730,18815r65,-164c8833,18597,8888,18488,8916,18488r65,l8907,18651xm9148,18597v-9,54,-55,163,-102,163c8981,18815,8972,18760,8990,18706v19,-55,65,-163,103,-163c9158,18488,9167,18488,9148,18597xm9250,18488v-9,55,-27,,-37,l9213,18488v-9,-54,,-54,19,-54c9260,18379,9269,18434,9250,18488xm8963,18271v-56,,-112,54,-121,108c8833,18434,8777,18434,8721,18488v-56,55,-241,55,-408,109c7988,18706,7923,18597,8136,18434v65,-55,149,-109,186,-163c8359,18216,8461,18216,8545,18162v83,,195,-55,250,-109c9018,17944,9278,17944,9269,17999v-9,108,-186,272,-306,272xm9250,17563v-37,55,-139,109,-232,163c8925,17781,8833,17781,8814,17835v-46,55,-176,109,-232,55c8554,17890,8554,17835,8573,17781v18,-55,120,-109,232,-163c9325,17454,9315,17454,9250,17563xm9631,17835v-18,163,-167,381,-195,272c9408,18053,9427,17998,9492,17944v46,-54,102,-109,121,-109c9622,17781,9631,17781,9631,17835xm9817,17237v19,,28,54,9,54c9817,17346,9798,17291,9789,17291v,,9,-54,28,-54xm10077,18815v-28,108,-251,217,-269,108c9798,18869,9817,18869,9836,18869v18,,92,-54,157,-54c10058,18706,10096,18706,10077,18815xm9882,17291r,c9891,17237,9928,17237,9966,17182r74,-54l9966,17291v-75,109,-103,109,-84,xm10077,16529v,55,-102,218,-251,436c9715,17128,9176,17182,9195,17074v9,-55,46,-109,102,-109c9343,16965,9436,16856,9492,16802v56,-55,111,-109,121,-109c9622,16747,9622,16693,9622,16638v-9,-109,65,-326,121,-326c9761,16312,9789,16257,9798,16203v10,-54,65,-109,167,-54c10049,16203,10086,16149,10040,16149r-75,-55l10040,16040v37,-55,102,-109,148,-163l10188,15877v121,-164,381,-164,390,54c10588,16040,10578,16094,10523,16040v-47,-55,-75,,-84,109c10421,16312,10272,16529,10170,16584v-65,-109,-93,-109,-93,-55xm10235,18379v-9,55,-28,,-37,c10188,18325,10198,18325,10216,18325v28,,28,,19,54xm10244,16910v-18,,-46,,-65,c10161,16910,10179,16856,10207,16856v37,,56,,37,54xm10291,18053v-10,54,-28,,-38,c10244,17998,10253,17998,10272,17998v28,,28,,19,55xm10393,18597v-65,109,-93,109,-75,c10328,18543,10356,18488,10383,18488v47,,47,55,10,109xm10356,16856v-47,54,-75,,-65,-54c10300,16747,10318,16693,10337,16693v19,,46,-55,56,-109c10411,16475,10625,16366,10634,16475v19,109,-148,327,-278,381xm10569,15659v,-54,56,-109,139,-109c10848,15550,10848,15550,10662,15768v-56,54,-93,,-93,-109xm11906,16638v-9,-54,10,-109,28,-163c11971,16421,11990,16475,11990,16584v-9,109,-74,109,-84,54xm12278,16257v-19,,-37,,-56,c12213,16203,12222,16203,12250,16203v37,,46,54,28,54xm13216,15115v-232,272,-335,326,-474,381c12659,15496,12566,15605,12529,15659v-38,54,-112,109,-177,109c12287,15768,12222,15822,12204,15877v-19,54,-158,108,-307,163c11748,16094,11609,16149,11609,16149v-18,54,-381,380,-446,380c11098,16529,11117,16366,11191,16257v28,-54,-18,-54,-93,c10848,16366,10746,16421,10727,16529v-19,109,-46,109,-46,c10681,16475,10690,16421,10708,16421v19,,28,-55,19,-109c10727,16203,10950,15877,10978,15985v9,,9,,9,-54c10987,15877,10996,15822,11006,15877v9,54,27,,37,-55c11061,15713,11340,15496,11377,15550v9,,56,-54,102,-163c11535,15278,11572,15278,11572,15332v,55,37,109,74,109c11702,15441,11702,15441,11665,15332v-28,-54,9,-108,111,-108c11860,15224,11953,15169,11981,15169v28,,176,-54,334,-109c12473,15006,12668,14952,12751,14952r,c13346,14843,13457,14843,13216,15115xm17246,16094v19,55,,109,-46,109c17162,16203,17135,16203,17135,16149v,-55,92,-109,111,-55xm17135,16312v9,,18,54,18,109c17153,16475,17144,16529,17135,16529v-10,,-19,-54,-19,-108c17116,16366,17125,16312,17135,16312xm16717,15931v9,54,37,54,74,54c16828,15985,16847,15985,16847,16040v,54,-112,54,-242,109c16475,16149,16382,16149,16392,16094v18,-109,315,-272,325,-163xm15184,15659v28,-54,47,,38,54c15212,15768,15194,15822,15175,15768v-37,-55,-28,-55,9,-109xm15045,13863r,c15054,13755,15110,13755,15138,13863v19,55,19,109,,164c15101,14136,15036,14027,15045,13863xm14971,15278v9,,28,54,46,109c15036,15441,15036,15496,15027,15496v-10,,-28,-55,-47,-109c14971,15332,14962,15278,14971,15278xm14934,15441v-10,55,-28,55,-47,c14878,15387,14887,15387,14906,15387v18,,37,,28,54xm15073,15877v-28,108,-139,163,-121,54c14952,15931,14989,15877,15027,15822v46,,65,,46,55xm15212,17128v-9,109,-74,109,-74,c15138,17019,15203,16910,15212,16965v10,54,10,163,,163xm15287,16802v-28,,-38,-55,-28,-164c15287,16475,15324,16475,15324,16638v9,109,-10,164,-37,164xm15389,17400v-19,,,-54,28,-54c15454,17346,15463,17346,15444,17400v-9,54,-37,54,-55,xm15519,18379v-47,109,-84,109,-75,c15454,18325,15472,18271,15500,18271v47,54,47,54,19,108xm15630,17618v-9,54,-28,54,-46,c15565,17563,15584,17563,15602,17563v37,,47,55,28,55xm15714,18379v-19,,-28,-54,-28,-108c15695,18216,15704,18162,15714,18162v9,,18,54,28,109c15751,18325,15742,18379,15714,18379xm15472,16584v-37,-109,-74,-272,-83,-381c15370,16040,15352,15985,15296,15985v-56,,-65,-54,-47,-108c15277,15713,15565,15605,15547,15768v-10,109,,109,18,54c15621,15713,15890,15659,15955,15768v37,54,65,163,74,272c16039,16257,16039,16203,16048,15985v,-217,9,-272,84,-163c16178,15877,16243,15877,16271,15877v28,,56,54,56,108c16327,16040,16271,16094,16206,16094v-65,,-102,55,-84,55c16197,16257,16141,16366,15964,16366v-102,,-185,-54,-185,-109c15779,16149,15816,16149,15862,16149v10,,19,-55,19,-109c15881,15985,15834,15931,15769,15931v-92,,-102,,-74,109c15732,16149,15751,16312,15723,16312v-9,,-19,54,-19,163c15704,16584,15723,16638,15732,16638v19,,37,55,47,109c15797,17019,15547,16802,15472,16584xm15853,18379v-19,,-37,,-56,c15788,18325,15797,18325,15825,18325v37,,47,,28,54xm15937,17237v-28,,-47,-55,-47,-109c15890,17074,15909,17019,15937,17019v27,,46,55,46,109c15983,17182,15964,17237,15937,17237xm15881,16856v-56,54,-74,54,-74,-109c15807,16693,15825,16584,15844,16529v55,-108,102,-54,139,55c16011,16747,15992,16747,15881,16856xm16169,17835v-19,109,-102,-54,-93,-163c16085,17618,16104,17563,16132,17563v46,,46,,9,109c16104,17781,16104,17781,16141,17781v28,,37,,28,54xm16382,17998v-18,55,-37,109,-46,109c16327,18107,16327,18053,16345,17998v19,-54,37,-108,47,-108c16401,17890,16401,17944,16382,17998xm16447,18543v-18,-55,-27,-55,-27,-109c16420,18434,16429,18379,16447,18379v19,,28,55,28,109c16475,18543,16457,18543,16447,18543xm16531,17563v-28,,-46,-54,-46,-54c16485,17454,16420,17454,16336,17400v-195,,-297,-109,-307,-218c16029,17128,16039,17074,16048,17074v19,,28,-55,28,-109c16076,16747,16280,16529,16568,16421r,c16735,16366,16893,16312,16912,16257v18,-54,55,,74,109c17005,16475,17042,16475,17060,16475v19,-54,28,,28,54c17088,16584,16986,16693,16856,16802v-130,108,-241,217,-241,217c16577,17182,16615,17291,16707,17291v65,,103,55,93,109c16791,17454,16772,17509,16745,17509v-28,,-47,54,-47,109c16698,17672,16735,17726,16782,17726v74,,83,,37,109c16763,17944,16587,17835,16568,17726v9,-108,-9,-163,-37,-163xm11433,16149v9,54,18,54,37,c11488,16094,11479,16094,11461,16094v-28,,-38,55,-28,55xm11498,15877v-28,,-37,54,-19,54c11498,15931,11507,16040,11507,16094v,55,9,55,19,55c11535,16149,11544,16040,11544,15985v,-54,-18,-108,-46,-108xm5629,16421v9,-55,,-109,-9,-109c5610,16312,5601,16366,5592,16421v-10,54,,108,9,108c5610,16529,5629,16475,5629,16421xm10393,9076v9,-55,,-55,-19,-55c10356,9021,10337,9021,10356,9076v18,54,27,,37,xm10681,13374v27,-55,74,-109,102,-109c10811,13265,10848,13211,10866,13211v28,-55,28,-109,-9,-164c10773,12884,10588,13156,10625,13374v,109,18,109,56,xm10272,6464v19,,37,-109,37,-163c10318,6138,10291,6138,10263,6355v-19,163,-19,163,9,109xm10421,370v27,-109,55,-217,55,-272c10476,-65,10439,-11,10402,153v-46,326,-37,435,19,217xm10253,9892v-102,108,-204,108,-213,108c10003,9892,10021,10055,10058,10273v47,217,84,272,130,54c10235,10109,10337,9946,10476,9837v93,-54,102,-54,37,-109c10476,9728,10356,9783,10253,9892xm10513,8967v19,-55,10,-55,-9,-55c10486,8912,10476,8912,10486,8967v,,18,,27,xm10253,9348v,-55,10,-109,28,-164c10300,9130,10291,9130,10263,9130v-47,,-65,109,-28,272c10244,9402,10253,9402,10253,9348xm10411,5865v,-108,10,-326,10,-489c10430,5213,10421,5158,10402,5158v-19,,-28,109,-28,435c10374,5811,10383,6029,10393,6083v9,,18,-109,18,-218xm9575,8804v28,-55,56,-164,56,-164c9631,8586,9557,8695,9538,8804v-9,54,10,54,37,xm9798,9293v112,-109,186,-109,233,c10058,9348,10105,9348,10133,9293v37,-54,37,-54,-19,-109c10077,9184,10031,9130,10012,9076r,c9984,9021,9947,9021,9919,9021v-28,,-130,55,-223,109c9548,9184,9510,9184,9501,9348v-28,217,-56,217,297,-55xm9613,12014v18,,46,-55,65,-109c9705,11796,9705,11796,9678,11796v-19,,-47,54,-65,109c9575,12014,9575,12014,9613,12014xm10142,8314v37,-55,46,-109,37,-163c10142,8042,10096,8042,10086,8151v-18,163,-9,217,56,163xm9510,12177v,109,10,109,19,109c9538,12231,9548,12177,9548,12122v,-54,-10,-108,-19,-108c9520,12014,9510,12122,9510,12177xm9752,8695v37,,28,-164,-9,-218c9724,8477,9696,8477,9687,8477v-19,54,-19,54,9,109c9715,8640,9743,8695,9752,8695xm7217,16312v-28,,-28,,,109c7254,16529,7272,16529,7263,16421v-9,-55,-28,-109,-46,-109xm10838,9728v10,55,19,109,28,109c10876,9837,10876,9783,10857,9728v-28,-108,-37,-108,-19,xm10866,8259v,55,10,109,28,109c10913,8368,10922,8314,10913,8151v-10,-218,-10,-218,37,-164c11006,8096,11080,8151,11052,8096v-9,,-19,-109,-19,-163c11033,7879,10996,7824,10941,7824v-75,,-84,55,-75,163c10857,8096,10866,8205,10866,8259xm10903,8912v-9,-54,-27,-108,-55,-108c10792,8804,10801,8858,10866,8967v37,,47,,37,-55xm11163,6518v10,-54,19,-108,19,-163c11182,6301,11173,6301,11163,6301v-9,54,-18,109,-18,163c11145,6573,11154,6573,11163,6518xm11191,9239v10,54,19,,19,-55c11210,9130,11201,9076,11191,9076v-9,,-18,,-18,54c11182,9184,11182,9239,11191,9239xm11238,8423v18,-55,9,-55,-10,-55c11210,8368,11201,8368,11210,8423v,54,9,54,28,xm10699,6790v-9,55,,109,19,109c10736,6899,10746,6845,10746,6790v,-54,-10,-108,-19,-108c10718,6682,10699,6736,10699,6790xm10681,8640v9,-109,,-163,-10,-163c10662,8477,10653,8531,10653,8640v,109,,164,9,164c10662,8804,10671,8695,10681,8640xm10857,11415v56,163,102,327,102,381c10968,11905,11043,11850,11145,11687v37,-54,18,-109,-56,-109c10978,11524,11006,11415,11163,11306v65,-54,112,-109,112,-163c11266,11089,11247,11034,11228,11089v-65,54,-167,-55,-130,-109c11117,10980,11126,10871,11126,10817v,-55,-46,-109,-130,-55c10922,10817,10848,10817,10811,10817v-84,54,-65,326,46,598xm10653,9674v9,54,18,54,37,c10708,9620,10699,9620,10681,9620v-19,,-28,54,-28,54xm10718,1676v,-54,-10,-109,-19,-109c10681,1567,10625,2057,10634,2166v19,54,84,-327,84,-490xm10764,12775v-18,-54,-130,-54,-130,55c10634,12830,10671,12884,10708,12884v47,-54,65,-54,56,-109xm10681,8912v-19,,-28,,-19,55c10671,9021,10681,9021,10699,8967v9,-55,,-55,-18,-55xm9761,6627v-9,-109,-18,-163,-37,-163c9696,6464,9678,6736,9696,6845v37,109,84,,65,-218xm7430,14190v10,-54,,-54,-18,-54c7393,14136,7375,14136,7393,14190v9,,28,,37,xm7217,14299v28,,28,,,-109c7198,14135,7170,14081,7142,14081r-46,l7142,14190v28,54,56,109,75,109xm7133,15278r93,54l7152,15387v-65,54,-121,381,-65,381c7096,15768,7115,15822,7115,15877v9,108,18,108,74,c7226,15822,7300,15713,7365,15713v112,,112,-54,65,-163c7402,15496,7347,15441,7300,15441v-65,,-74,-54,-46,-108c7272,15278,7412,15224,7625,15278v186,55,390,55,446,55c8164,15333,8183,15333,8192,15550v9,109,9,218,,272c8183,15877,8108,15985,8025,15985v-65,,-130,164,-75,164c7960,16149,7969,16203,7960,16257v-10,55,,109,18,164c7988,16475,8006,16421,8006,16366v9,-109,65,-163,307,-435c8387,15877,8443,15713,8452,15659v9,-109,130,-218,223,-218c8693,15441,8712,15387,8721,15332v9,-54,74,-108,158,-163c9018,15115,9018,15115,8925,15224v-55,54,-157,217,-222,381c8600,15822,8582,15877,8619,15931v28,,65,-54,84,-109c8749,15605,8944,15333,9028,15333v37,,46,-55,27,-55c9028,15224,9037,15169,9102,15060v46,-54,93,-163,111,-163c9241,14897,9241,14897,9223,15006v-19,109,-19,109,9,54c9250,15006,9315,14952,9371,14952v93,-55,112,-109,130,-327c9520,14408,9538,14353,9603,14353v167,-54,390,-272,418,-381c10040,13863,10031,13863,9993,13918v-27,54,-102,109,-157,109c9780,14081,9705,14136,9668,14190v-37,54,-74,109,-83,109c9548,14299,9640,13972,9678,13972v27,,27,,9,-109c9668,13809,9668,13755,9678,13755v9,,9,-55,,-109c9668,13591,9650,13537,9631,13537v-18,,-37,54,-46,109c9575,13700,9529,13755,9483,13755v-56,,-93,54,-93,108c9390,13918,9427,13972,9483,13972v65,,83,55,74,109c9548,14136,9510,14190,9455,14136v-65,-55,-84,-55,-93,108c9353,14353,9334,14408,9297,14408v-37,,-47,,-28,108c9288,14571,9288,14625,9288,14680v-19,108,-251,217,-260,163c9018,14788,8916,14843,8730,15060v-55,55,-176,109,-260,164c8387,15224,8313,15278,8303,15333v-9,54,-18,,-28,c8266,15278,8210,15224,8145,15224v-65,,-167,-55,-232,-109c7625,14897,6975,14897,7012,15115v19,,65,109,121,163xm9445,14353v28,,38,,19,55c9455,14462,9436,14462,9418,14408v-10,-55,,-55,27,-55xm8415,15387v65,,83,,65,54c8433,15605,8322,15605,8322,15496v,-55,37,-109,93,-109xm8229,12775v,-109,-130,109,-167,272c8043,13156,8034,13265,8043,13265v37,,186,-381,186,-490xm9353,15768v9,54,37,54,55,c9427,15768,9418,15713,9390,15713v-37,,-56,,-37,55xm7607,12449v,,9,-55,18,-109c7635,12286,7625,12231,7616,12231v-9,,-18,55,-18,109c7598,12394,7607,12449,7607,12449xm7709,11197v9,,19,-54,19,-108c7728,11034,7718,10980,7709,10980v-9,,-19,54,-19,109c7690,11143,7700,11197,7709,11197xm8127,14408v,54,9,108,18,108c8155,14516,8164,14462,8173,14408v10,-55,,-109,-18,-109c8136,14299,8127,14353,8127,14408xm8303,17182v-18,109,28,164,140,55c8526,17182,8563,17128,8545,17074v-19,-55,-223,54,-242,108xm9464,11089v,-55,-9,-55,-28,-55c9418,11034,9408,11089,9408,11143v,,10,54,28,54c9455,11197,9464,11143,9464,11089xm7226,15985v-9,55,,55,19,55c7263,15985,7272,15985,7272,15931v,-109,-37,-54,-46,54xm8545,15985v-19,,-28,55,-28,109c8517,16149,8526,16203,8535,16203v10,,19,-54,28,-109c8563,16040,8554,15985,8545,15985xm8638,16747v-19,-54,-38,-54,-56,109c8554,17074,8554,17074,8684,17019v158,-54,241,-163,297,-272c9009,16693,9009,16638,8953,16638v-37,,-111,55,-176,109c8712,16747,8656,16802,8638,16747xm8907,16203v28,-54,37,-109,37,-163c8925,15877,8870,15931,8870,16094v-10,109,9,163,37,109xm9250,15822v10,55,19,55,38,c9306,15768,9297,15768,9278,15768v-18,,-28,54,-28,54xm9093,13156v,163,18,163,130,163c9297,13319,9353,13265,9353,13211v,-55,-10,-109,-19,-109c9325,13102,9315,13047,9325,12939v9,-109,,-164,-28,-164c9269,12775,9250,12830,9241,12884v-9,55,-46,109,-83,109c9111,12939,9093,12993,9093,13156xm8350,13156v28,-54,28,-109,-19,-109c8303,13047,8266,13102,8266,13156v-18,163,28,163,84,xm8712,13156r56,l8703,13102v-56,-55,-47,-109,65,-163c8842,12884,8898,12830,8907,12775v9,-54,-47,-54,-158,-54c8619,12775,8582,12830,8554,12993v-28,218,-158,490,-223,490c8313,13483,8294,13537,8294,13646v,326,130,544,158,217c8461,13809,8489,13755,8517,13755v28,,83,-109,121,-272c8703,13265,8703,13265,8554,13483v-74,108,-149,108,-130,c8452,13374,8628,13156,8712,13156xm9371,11742v149,-55,186,-218,37,-218c9343,11524,9288,11524,9278,11470v-9,-55,-18,,-18,54c9241,11687,9269,11742,9371,11742xm9334,10327v9,,19,,19,-54c9353,10218,9362,10164,9362,10055v9,-109,,-163,-19,-163c9325,9892,9315,10001,9315,10109v,164,10,218,19,218xm9380,6246v-9,-54,-18,-108,-37,-108c9306,6138,9315,6192,9353,6246v18,109,37,55,27,xm9074,11306v,-109,-121,55,-232,218c8795,11633,8805,11633,8898,11578v139,-108,176,-163,176,-272xm8981,12775v47,109,56,55,56,-109c9037,12558,9018,12503,9000,12503v-37,55,-56,218,-19,272xm8248,11959v18,-163,148,-435,222,-435c8508,11524,8517,11470,8489,11470v-74,-109,-56,-218,56,-436c8619,10871,8721,10762,8823,10762v84,,195,-109,242,-217l9148,10381r-130,55c8907,10490,8888,10490,8898,10327v9,-109,,-163,-38,-109c8833,10273,8805,10327,8795,10381v-9,55,-65,164,-130,272c8563,10817,8313,11470,8238,11796v-18,54,-28,163,-18,218c8229,12068,8238,12014,8248,11959xm8851,10381v28,,37,,19,55c8860,10490,8842,10490,8823,10436v-9,-55,,-55,28,-55xm8740,14408v28,-109,46,-109,74,c8842,14516,8870,14462,8907,14353v148,-435,204,-598,251,-598c9185,13755,9232,13700,9260,13646v28,-55,9,-55,-84,-55c9046,13646,8786,13972,8730,14190v-37,218,-37,381,10,218xm8498,12939v,-55,-18,-55,-46,-55c8387,12993,8378,13047,8443,13047v27,,55,-54,55,-108xm8350,12177v37,-163,28,-163,-10,-163c8313,12014,8285,12068,8275,12177v-18,109,-18,163,10,163c8294,12340,8331,12286,8350,12177xm8563,11796v-28,54,-28,109,-18,109c8554,11905,8573,11905,8582,11850v18,-108,9,-108,-19,-54xe" fillcolor="#7cca62 [3208]" stroked="f" strokeweight="1pt">
                <v:stroke miterlimit="4" joinstyle="miter"/>
                <v:path arrowok="t" o:extrusionok="f" o:connecttype="custom" o:connectlocs="1476436,251341;1476436,251341;1476436,251341;1476436,251341" o:connectangles="0,90,180,270"/>
              </v:shape>
              <v:line id="Прямая соединительная линия 84" o:spid="_x0000_s1028" style="position:absolute;visibility:visible;mso-wrap-style:square" from="0,5080" to="44577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" strokecolor="#7cca62 [3208]" strokeweight="2pt">
                <v:stroke joinstyle="miter"/>
              </v:line>
              <v:line id="Прямая соединительная линия 85" o:spid="_x0000_s1029" style="position:absolute;visibility:visible;mso-wrap-style:square" from="55372,5080" to="105156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" strokecolor="#f6bb03 [3212]" strokeweight="2pt">
                <v:stroke joinstyle="miter"/>
              </v:line>
              <v:shape id="Фигура" o:spid="_x0000_s1030" style="position:absolute;left:58843;top:2032;width:26248;height:3098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" path="m16545,5577v-63,-177,-157,-177,-157,c16388,5666,16430,5754,16492,5754v74,,84,,53,-177xm17610,2567v21,,31,-88,31,-177c17631,2302,17621,2213,17600,2213v-21,,-32,89,-32,177c17568,2479,17589,2567,17610,2567xm17923,1062v-10,-88,-20,-88,-41,c17861,1151,17871,1151,17892,1151v21,,31,,31,-89xm16482,3275v-21,,-52,,-73,c16388,3275,16409,3364,16440,3364v42,,63,,42,-89xm16649,5666v-10,,-10,88,11,88c16680,5754,16691,5843,16691,5931v,89,21,177,42,177c16774,6108,16774,6108,16722,5843v-21,-89,-52,-177,-73,-177xm16722,4780v-31,,-83,,-115,c16576,4780,16597,4869,16660,4869v62,,83,,62,-89xm21046,17528v53,177,94,177,84,c21120,17439,21099,17351,21067,17351v-52,,-52,,-21,177xm17307,1593v63,177,63,89,63,-177c17370,1239,17338,1062,17286,885v-42,-88,-83,-177,-94,-88c17182,885,17255,1505,17307,1593xm9526,3895v,89,10,177,21,177c9557,4072,9568,3984,9568,3895v,-88,-11,-177,-21,-177c9536,3718,9526,3807,9526,3895xm9139,1416r157,-177l9118,1239v-209,,-407,177,-355,354c8805,1682,8847,1593,9139,1416xm8983,6905v20,,62,-89,83,-266c9108,6374,9108,6374,9056,6374v-21,,-42,88,-42,177c9014,6639,9003,6728,8983,6816v-32,89,-32,89,,89xm9275,5931v11,-88,-10,-177,-42,-177c9202,5754,9181,5843,9171,5931v-11,177,,177,31,89c9223,5931,9244,6020,9233,6020v-10,88,,265,,442c9244,6816,9286,6816,9286,6462v,-177,20,-354,52,-442c9390,5843,9390,5843,9348,5754v-21,,-42,,-42,89c9306,5931,9286,6020,9275,6020v,88,,,,-89xm9348,3098v,89,,177,11,177c9369,3275,9369,3187,9380,3098v10,-88,,-177,-11,-177c9359,2921,9348,3010,9348,3098xm9599,6816v-31,,-42,,-11,177c9630,7170,9672,7170,9662,6993v-11,-88,-42,-177,-63,-177xm21193,17616v31,,41,,21,-88c21203,17439,21182,17439,21161,17528v,88,11,88,32,88xm9411,1328v94,-89,104,,73,177c9463,1593,9442,1770,9421,1770v-10,,,89,21,266c9463,2213,9494,2213,9515,2213v21,-88,53,-177,84,-177c9630,1948,9641,1859,9630,1859v-10,-89,21,-177,73,-354c9756,1416,9829,1151,9860,1062v63,-265,63,-265,10,-265c9839,797,9787,885,9745,974v-42,88,-136,177,-209,177c9463,1151,9380,1239,9359,1328v-53,,-42,,52,xm7531,4603v73,,104,,83,-177c7604,4338,7562,4338,7510,4426r-84,177l7531,4603xm6319,11154v-10,177,,177,31,177c6371,11331,6392,11154,6392,11066v11,-177,,-177,-31,-177c6340,10889,6319,11066,6319,11154xm5995,5843v32,88,63,88,73,177c6131,6197,6392,6108,6434,5843v42,-177,42,-266,11,-177c6424,5754,6382,5843,6351,5843v-32,88,-74,,-105,-177c6215,5489,6162,5400,6068,5400v-135,89,-167,266,-73,443xm6445,8056v-32,88,-84,177,-115,265c6298,8410,6288,8410,6309,8587v41,177,41,177,125,-177c6528,7879,6528,7790,6445,8056xm6142,11508v-21,89,-32,177,-11,177c6152,11685,6183,11597,6204,11508v21,-88,32,-177,11,-177c6194,11420,6162,11508,6142,11508xm6946,10623v-21,,-11,88,21,88c6998,10711,7019,10711,6998,10623v,-89,-31,-89,-52,xm6915,3098v31,-88,94,-177,146,-177c7113,2921,7165,2833,7186,2744v21,-88,-10,-177,-115,-88c6988,2744,6915,2833,6904,2921v-10,89,-52,177,-94,89c6768,2921,6685,3010,6633,3187r-115,177l6695,3275v84,,188,-88,220,-177xm5933,10092v-21,88,-21,88,,c5954,10092,6006,10003,6048,9826v41,-88,83,-354,94,-442c6152,9207,6142,9207,6121,9295v-21,89,-84,177,-136,266c5933,9649,5901,9738,5922,9738v32,177,32,177,11,354xm4909,6993v-10,,-42,89,-52,177c4826,7436,4826,7436,4878,7259v31,-89,52,-266,31,-266xm5055,4249v53,-88,53,-88,-31,-177c4972,4072,4909,4161,4888,4249v-42,89,-42,177,32,177c4961,4338,5024,4338,5055,4249xm7322,9826v42,,63,-88,83,-354c7426,9118,7426,9118,7395,9207v-21,88,-52,177,-84,177c7291,9472,7270,9561,7270,9649v,89,10,177,52,177xm5640,7790v,177,-10,354,-21,531c5609,8410,5598,8498,5619,8498v11,,32,-177,53,-354c5692,7967,5755,7702,5807,7613v126,-265,105,-443,-41,-265c5672,7525,5640,7613,5640,7790xm5014,6905v,265,94,354,104,88c5128,6816,5400,5931,5672,5223v125,-354,156,-620,52,-354c5661,5046,5630,4957,5598,4869v-52,-266,-52,-266,-52,177c5546,5400,5525,5489,5316,6020v-125,354,-250,619,-271,619c5024,6639,5014,6728,5014,6905xm8262,7525v-11,88,,88,21,88c8304,7613,8325,7613,8304,7525v-11,,-32,,-42,xm8283,1859v,-177,-136,-89,-157,89c8126,1948,8157,2036,8199,2036v52,,84,-88,84,-177xm8586,7613v-11,266,62,266,146,l8795,7348r-94,c8627,7348,8586,7436,8586,7613xm7437,2744v52,-265,52,-265,-11,-177c7395,2656,7385,2744,7385,2833v10,,31,,52,-89xm8377,1770v-11,-88,-21,-88,-42,c8314,1859,8325,1859,8345,1859v21,,42,,32,-89xm8586,1682v41,,62,,41,-89c8607,1593,8575,1593,8544,1593v-11,,,89,42,89xm8638,9472v42,-177,42,-177,-52,-177c8533,9295,8481,9384,8471,9561v-32,177,104,177,167,-89xm8241,5931r73,-177l8241,5754v-94,,-219,177,-219,354c8032,6285,8095,6197,8241,5931xm7677,9207v10,,21,-89,21,-177c7698,8941,7687,8852,7677,8852v-10,,-21,89,-21,178c7656,9118,7667,9207,7677,9207xm16357,6639v-11,-88,-53,-177,-94,-177l16179,6462r73,177c16357,6816,16367,6816,16357,6639xm7980,6108v,,10,-88,21,-177c8011,5843,8001,5754,7980,5754v-21,,-31,89,-21,177c7969,6020,7969,6108,7980,6108xm7802,4515v-10,-89,-21,-89,-41,c7740,4603,7750,4603,7771,4603v31,,42,-88,31,-88xm8084,6639v,89,,266,21,354c8157,7259,8189,7170,8147,6816v-31,-177,-52,-265,-63,-177xm9024,6197v-10,-89,-21,-89,-41,c8962,6285,8972,6285,8993,6285v31,,42,-88,31,-88xm11155,6285v-10,89,,177,21,177c11197,6462,11207,6374,11207,6285v,-88,-10,-177,-21,-177c11176,6108,11155,6197,11155,6285xm11730,6374v-11,88,,88,20,88c11782,6462,11792,6462,11771,6374v-10,-89,-31,-89,-41,xm11468,6816v-10,89,,89,21,89c11521,6905,11531,6905,11510,6816v-21,-88,-21,,-42,xm12106,6462v-63,89,-73,89,-32,177c12106,6639,12137,6816,12147,6993v21,266,21,266,21,c12168,6816,12200,6728,12231,6639v52,,52,,10,-88c12200,6374,12147,6374,12106,6462xm10309,2125v-10,-89,-21,-89,-42,c10246,2213,10257,2213,10278,2213v21,,42,-88,31,-88xm10288,4692v178,177,126,354,-156,442c10017,5223,9881,5311,9839,5400v-42,89,-115,177,-157,177c9609,5577,9609,5577,9662,5754v73,177,355,89,793,-265c10497,5489,10612,5311,10706,5223v407,-443,804,-708,961,-708c11876,4515,12200,4338,12221,4161v10,-89,41,-177,94,-177c12409,3984,12409,3895,12304,3718v-42,-88,-83,-88,-83,-88c12221,3630,12221,3541,12241,3452v21,-177,21,-177,-10,-177c12210,3275,12179,3275,12168,3187v-10,,-31,-89,-31,-89c12116,2921,12053,3187,12043,3452v-10,266,-31,266,-73,266c11939,3718,11876,3807,11844,3895v-31,89,-114,266,-167,177c11625,4072,11500,4072,11406,4161r-167,88l11301,3895r63,-354l11291,3541v-63,,-73,89,-73,354c11218,4515,11124,4515,10508,4161v-157,-89,-188,-177,-136,-266c10414,3807,10476,3718,10508,3630r73,-178l10497,3452v-52,,-115,89,-157,355c10309,3984,10246,4161,10215,4161v-177,88,-83,442,73,531xm12127,3718v10,,20,89,20,177c12147,3984,12147,4072,12137,4072v,,-10,-88,-21,-177c12106,3807,12116,3718,12127,3718xm12127,1770v31,,62,-88,62,-88c12189,1593,12095,1593,12085,1770v-11,,10,,42,xm10069,7702v-11,-89,-31,-89,-63,c9975,7790,9933,7879,9902,7879v-52,,-52,,10,177c9964,8144,10058,8144,10079,7967v,-88,,-177,-10,-265xm10121,6374v-10,-89,-31,-89,-52,c10058,6462,10069,6462,10090,6462v21,,42,-88,31,-88xm9944,8498v-42,89,-42,177,20,177c10006,8675,10038,8587,10048,8498v10,-177,-42,-177,-104,xm9693,6374v-11,-89,-42,-89,-63,c9609,6374,9620,6462,9651,6462v31,,52,-88,42,-88xm11113,2744v-10,-88,-21,-88,-41,c11051,2833,11061,2833,11082,2833v31,88,42,,31,-89xm10863,3718v,177,21,177,62,c10946,3541,10946,3541,10915,3541v-31,,-52,89,-52,177xm11040,1062v21,-88,11,-177,-31,-177c10967,885,10946,974,10957,1062v10,177,52,177,83,xm11709,3718v21,-88,10,-177,-32,-266c11615,3364,11604,3452,11625,3718v21,266,52,177,84,xm11280,2390v21,-88,11,-177,-41,-177c11197,2213,11166,2302,11155,2390v-21,177,84,177,125,xm10852,3452v32,-265,32,-265,,-265c10831,3187,10821,3275,10821,3364v,88,-11,177,-31,88c10769,3364,10758,3452,10758,3541v11,266,52,266,94,-89xm10696,885v10,-88,,-88,-21,-88c10654,885,10643,885,10643,974v11,88,42,,53,-89xm10863,1328v31,,41,,21,-89c10863,1151,10852,1151,10831,1239v,89,11,89,32,89xm10664,3718v,,11,-88,21,-177c10696,3452,10685,3364,10664,3364v-21,,-31,88,-21,177c10643,3630,10654,3718,10664,3718xm10570,177c10591,89,10581,,10539,v-31,,-63,89,-63,177c10476,354,10528,354,10570,177xm13484,4957v21,,42,-88,42,-177c13526,4692,13516,4603,13495,4603v-21,,-32,89,-42,177c13453,4869,13463,4957,13484,4957xm14048,797v11,-177,-94,-177,-167,c13860,885,13839,974,13860,974v32,177,178,88,188,-177xm15479,5046v32,,42,,21,-89c15490,4869,15469,4869,15448,4957v-10,89,,89,31,89xm15511,6108v31,,52,,31,-88c15532,5931,15500,5931,15479,6020v-10,,,88,32,88xm14581,3895v42,-88,136,-177,199,-177c15020,3541,15114,3364,15156,3098r52,-354l15135,2833v-42,88,-199,177,-355,354c14623,3275,14497,3452,14487,3541v-10,89,-10,177,,354c14487,3984,14508,3984,14581,3895xm14101,1062v10,,20,-88,20,-177c14121,797,14111,708,14101,708v-11,,-21,89,-21,177c14080,974,14090,1062,14101,1062xm15156,6108v-105,,-136,89,-115,177c15062,6374,15114,6374,15176,6374v63,-89,136,,157,88c15396,6639,15469,6728,15469,6551v10,-266,-136,-443,-313,-443xm15866,4161v-11,-89,-21,-89,-42,c15803,4249,15814,4249,15834,4249v32,,42,-88,32,-88xm15855,2390v21,,42,-88,53,-265c15939,1770,15908,1770,15855,2125v-21,177,-21,265,,265xm15605,4957v21,-88,31,-177,10,-177c15594,4780,15573,4869,15552,4957v-31,177,,177,53,xm15605,6285v31,531,167,443,282,-88c15960,5843,15991,5754,16033,5931v63,266,83,266,83,c16116,5843,16106,5754,16085,5754v-21,,-52,-88,-73,-177c15981,5400,15960,5400,15918,5666v-31,177,-73,265,-94,265c15803,5931,15782,6020,15772,6197v-11,265,-126,354,-136,88c15626,6197,15636,6108,15646,6108v21,,21,-88,,-177c15605,5577,15573,5931,15605,6285xm12973,2656v31,,41,,20,-89c12983,2479,12962,2479,12941,2567v,89,11,89,32,89xm12753,3630v-10,-89,-21,-89,-42,c12691,3718,12701,3718,12722,3718v31,,42,,31,-88xm4773,7170v11,,21,-88,21,-177c4794,6905,4784,6816,4773,6816v-10,,-21,89,-21,177c4752,7082,4763,7170,4773,7170xm12503,3984v20,-89,73,-89,104,-89l12670,3895r-53,-177c12555,3541,12461,3718,12461,3895v,177,21,177,42,89xm13933,3630v32,-89,94,-89,147,-89c14142,3541,14163,3452,14153,3364v-11,-89,-84,-89,-178,-89c13881,3364,13829,3452,13850,3541v10,177,52,177,83,89xm12482,6551v,,10,88,31,88c12534,6639,12544,6551,12544,6462v,-88,-10,-88,-31,-88c12492,6462,12482,6551,12482,6551xm12367,6551v42,,52,,31,-89c12377,6462,12346,6462,12325,6462v-10,89,,89,42,89xm16033,4072v31,,42,,21,-88c16043,3895,16022,3895,16002,3984v-11,,,88,31,88xm13631,1328v104,-354,114,-531,10,-354c13589,1062,13537,1062,13526,1151v-10,,-31,88,-31,265c13484,1593,13537,1593,13631,1328xm13349,3630v,,-32,-89,-63,-89c13244,3541,13234,3630,13244,3718v31,177,105,89,105,-88xm13077,3718v31,89,63,89,73,89c13192,3630,13171,3630,13098,3630v-63,,-63,,-21,88xm17098,1328v32,,42,,21,-89c17109,1151,17088,1151,17067,1239v-21,89,,89,31,89xm13986,10357v-21,177,-21,177,10,177c14017,10534,14048,10446,14048,10357v21,-177,-31,-177,-62,xm4418,2302v-10,-89,-21,-89,-42,c4356,2390,4366,2390,4387,2390v21,,31,-88,31,-88xm14842,6374v-21,88,-10,88,11,88c14874,6462,14884,6462,14874,6374v,-89,-11,-89,-32,xm16555,12925v-31,,-42,88,-42,88c16524,13190,16607,13190,16607,13013v,,-31,-88,-52,-88xm15646,9030v-10,,-31,88,-41,177c15594,9295,15615,9384,15636,9384v21,,42,-89,42,-177c15678,9118,15667,9030,15646,9030xm17986,12393v21,89,52,177,84,177c18122,12570,18122,12570,18049,12305v-84,-177,-115,-177,-63,88xm14591,6374v-20,88,-10,88,11,88c14623,6462,14633,6462,14623,6374v,-89,-21,-89,-32,xm19469,10446v-10,-89,-31,-89,-52,c19407,10534,19417,10534,19438,10534v21,,42,-88,31,-88xm19427,14430r74,l19427,14695v-41,89,-52,266,-31,266c19417,14961,19427,15049,19427,15226v,177,21,266,63,354c19521,15580,19584,15669,19626,15669v63,,63,,-21,-177c19501,15315,19490,15226,19542,14872v21,-177,53,-177,115,c19720,15049,19751,15049,19793,14872v31,-88,63,-177,73,-88c19887,14872,19981,14695,19981,14518v,-266,-178,-443,-240,-354c19668,14341,19521,14252,19469,14075v-21,-88,-52,,-73,177c19354,14430,19365,14430,19427,14430xm14393,6374v-21,88,-10,88,10,88c14424,6462,14435,6462,14424,6374v,-89,-21,-89,-31,xm11082,11951v-63,,-94,88,-73,177c11040,12305,11155,12216,11176,12039v10,-88,-31,-177,-94,-88xm11260,9738v-21,-89,-115,-89,-220,88c10946,9915,10852,10003,10842,10003v-11,,-42,,-63,c10737,10003,10737,10003,10779,10180v21,89,73,89,105,c10915,10092,11030,10003,11124,10003v177,,209,-88,136,-265xm13850,10446v-52,88,-105,177,-105,177c13745,10623,13777,10711,13829,10711v52,,94,-88,104,-177c13944,10357,13913,10357,13850,10446xm10957,12482v-21,88,-11,88,10,88c10988,12570,10998,12570,10988,12482v,-89,-10,-89,-31,xm10957,12039v-11,-88,-32,-177,-53,-177c10884,11862,10873,11951,10873,12039v11,89,31,177,52,177c10946,12216,10957,12128,10957,12039xm20388,12393v42,-88,32,-177,-62,-354c20263,11951,20211,11774,20200,11597v-10,-177,-83,-177,-250,-266c19814,11331,19678,11243,19647,11154v-32,-88,-52,,-42,89c19615,11331,19657,11420,19709,11508v230,266,554,708,575,885c20294,12570,20326,12570,20388,12393xm11980,10889v21,,32,-89,42,-178c12033,10623,12022,10534,12001,10534v-21,,-31,89,-42,177c11949,10800,11959,10889,11980,10889xm13213,10623v,177,,266,10,266c13234,10800,13234,10711,13223,10534v,-177,-10,-88,-10,89xm12722,10623v-125,88,-251,266,-282,266c12398,10889,12398,10889,12419,11066v21,88,42,88,63,88c12534,10977,13004,10711,13014,10800v11,89,,177,-21,266c12973,11154,12973,11243,13014,11243v42,,53,-89,53,-266c13067,10446,12973,10357,12722,10623xm12294,10889v-251,265,-429,354,-408,177c11897,10889,11709,10800,11625,10977v-52,89,-63,885,-10,974c11656,12039,11886,11774,11918,11685v10,-88,62,-177,125,-177c12095,11508,12179,11420,12221,11331v41,,94,-88,125,-88c12367,11243,12388,11154,12388,11066v,-177,-32,-177,-94,-177xm11782,10180v62,89,146,-88,115,-265c11865,9738,11364,10003,11374,10180v11,177,209,177,293,c11698,10180,11750,10180,11782,10180xm11782,9207v-21,,-73,,-94,c11656,9207,11677,9295,11730,9295v52,,73,,52,-88xm20514,19918v10,89,21,177,42,177c20576,20095,20587,20184,20587,20184v,,31,265,63,354c20712,20803,20702,20803,20420,20892v-209,88,-261,88,-188,177c20294,21157,20357,21157,20367,21069v11,,126,-89,241,-89c20806,20980,20879,20803,20785,20538v-52,-177,-52,-443,11,-443c20848,20095,20848,20095,20785,19918v-94,-177,-282,-177,-271,xm20806,18059v-21,,-62,,-83,c20702,18059,20723,18148,20764,18148v53,,63,-89,42,-89xm20409,17262v21,266,84,89,84,-177c20493,16820,20430,16731,20347,16908v-63,177,-84,266,-74,443c20284,17616,20294,17616,20347,17262v31,-88,52,-88,62,xm20200,19387v-10,-89,-41,-89,-62,c20117,19387,20127,19475,20159,19475v31,,52,,41,-88xm20493,17971v21,,31,,31,-89c20524,17882,20514,17793,20493,17705v-21,-89,-31,,-31,88c20462,17882,20482,17971,20493,17971xm20148,20272r,c20127,20361,20138,20361,20159,20361v20,,31,,20,-89c20179,20184,20159,20184,20148,20272xm20879,20095v-21,89,-10,89,11,89c20911,20184,20921,20184,20911,20095v,,-21,-88,-32,xm21496,20892v-11,,-21,88,-21,177c21475,21157,21485,21246,21496,21246v10,,20,-89,20,-177c21516,20980,21506,20892,21496,20892xm21579,19741v-10,-89,-63,-177,-104,-266c21422,19387,21297,19298,21193,19210v-126,-89,-199,-177,-220,c20952,19298,20994,19387,21130,19475v104,89,240,177,303,266c21590,19918,21600,19918,21579,19741xm20973,17351v-31,-266,-344,-354,-344,-177c20629,17262,20702,17351,20785,17351v84,,167,88,178,88c20984,17528,20984,17439,20973,17351xm19887,12659v-21,89,-10,89,10,89c19918,12748,19929,12748,19918,12659v,-89,-10,-89,-31,xm19344,10269v-21,88,-11,88,10,88c19375,10357,19386,10357,19375,10269v,-89,-21,-89,-31,xm19302,12836v-10,89,,89,21,89c19354,12925,19365,12925,19344,12836v-11,-88,-31,-88,-42,xm19250,14430v21,,31,177,31,265c19281,14961,19323,14784,19333,14518v,-88,-10,-177,-62,-177c19250,14341,19229,14341,19250,14430xm20012,15846v-21,88,-10,88,11,88c20044,15934,20054,15934,20044,15846v,,-21,,-32,xm19636,12836v-21,89,-10,89,11,89c19668,12925,19678,12925,19668,12836v,-88,-21,-88,-32,xm19166,11862v-21,177,-10,177,21,177c19219,12039,19229,11951,19208,11862v-21,-177,-31,-177,-42,xm19427,16377v376,266,679,620,721,797c20179,17351,20242,17174,20274,16908v20,-177,10,-265,-74,-265c20148,16643,20054,16554,20002,16377v-52,-177,-219,-266,-366,-354c19490,15934,19323,15934,19260,15846v-104,-89,-104,-89,-52,177c19250,16200,19344,16289,19427,16377xm19250,14961v10,-177,-31,-177,-73,l19177,14961v-21,177,-21,177,10,177c19219,15138,19250,15049,19250,14961xm19208,13810v-21,,,88,31,88c19281,13898,19292,13898,19271,13810v-11,,-42,,-63,xm20326,18148v83,,83,-89,-21,-266c20253,17793,20232,17793,20242,17970v,89,42,178,84,178xm20033,18767v-52,-88,-83,-177,-83,-354c19950,18236,19960,18148,20012,18236v42,89,73,,84,-88c20106,18059,20096,17971,20085,17971v-10,,-62,,-114,-89c19887,17793,19636,17616,19521,17528v-41,,-208,-354,-511,-885c18926,16466,18926,16466,19083,16466r156,l19135,16023v-115,-443,-125,-443,-115,-266c19031,15846,18999,15934,18937,15934v-63,,-84,-88,-74,-177c18874,15669,18853,15492,18832,15492v-21,-89,-42,-177,-42,-266c18790,15138,18811,15138,18843,15138v62,177,62,177,177,88c19093,15226,19104,15138,19072,14961v-52,-354,-41,-620,11,-531c19114,14518,19125,14518,19093,14341v-21,-89,-52,-177,-83,-177c18957,14164,18957,14164,18989,14341v31,89,31,177,-11,177c18947,14518,18926,14430,18916,14252v-11,-177,-32,-265,-53,-265c18811,13987,18707,13633,18707,13456v,-89,-32,-89,-63,-89c18613,13367,18561,13279,18540,13102v-42,-266,-32,-266,21,-354c18623,12659,18749,12925,18822,13279v21,88,94,265,146,265c19020,13544,19062,13544,19051,13544v-41,-177,-20,-354,32,-354c19114,13190,19145,13102,19156,13013v10,-177,-31,-265,-105,-177c18989,12925,18916,12570,18916,12216v,-265,21,-265,135,-265c19104,11951,19135,11951,19125,11862v-21,-177,-32,-177,-105,-177c18989,11685,18978,11597,18978,11420v11,-177,-21,-266,-104,-354l18759,10977r125,-177l19010,10623r-147,-89c18602,10357,18519,10180,18498,10003v-11,-88,-21,-265,-21,-354c18477,9472,18634,9561,18644,9738v11,88,31,177,42,177c18717,9915,18717,9915,18696,9738v-31,-177,-10,-620,21,-443c18728,9295,18759,9295,18769,9207v74,-355,220,-266,293,88c19125,9561,19145,9561,19166,9384v11,-89,53,-177,84,-89c19281,9384,19313,9295,19313,9207v,-89,52,,94,177c19480,9649,19501,9649,19501,9472v,-177,-11,-265,-32,-265c19448,9207,19438,9118,19438,9030v,-89,31,-178,83,-89c19856,9295,19918,9472,20002,9826v104,443,178,620,104,177c20033,9561,20054,9384,20159,9561v167,177,417,265,407,88c20556,9561,20535,9384,20503,9295v-31,-88,-41,-265,-41,-354c20472,8852,20441,8764,20409,8675v-125,-177,-480,-619,-522,-619c19772,8056,19615,7790,19605,7613v-10,-88,31,-177,115,-88c19793,7613,19856,7525,19866,7436v11,-177,-355,-443,-856,-620c18947,6816,18884,6728,18874,6639v-21,-177,-240,-177,-418,89c18331,6905,18279,6905,18258,6728v-32,-177,-42,-177,-42,c18205,6905,18205,6905,18185,6728v-11,-177,-42,-177,-94,-89c17944,6905,17840,6816,17840,6551v,-177,-11,-177,-21,-89c17798,6551,17788,6462,17788,6285v,-177,-11,-265,-21,-88c17756,6285,17735,6374,17715,6374v-42,,-168,-708,-157,-974c17558,5311,17610,5223,17673,5311v83,,104,,83,-177c17725,4869,17725,4692,17756,4780v11,89,42,,63,-88c17850,4515,17819,4515,17704,4603v-178,89,-324,-177,-366,-531c17318,3895,17297,3807,17286,3807v-10,,-21,-89,-21,-177c17265,3541,17297,3452,17349,3541v42,89,115,177,167,177l17600,3807r-63,-266c17506,3364,17453,3275,17422,3275v-84,,-146,-177,-146,-354c17276,2833,17286,2744,17307,2744v21,,73,-88,115,-265l17506,2213r-74,c17391,2213,17318,2302,17265,2390v-219,354,-219,354,-219,c17046,2213,17036,2125,17025,2125v-10,88,-10,177,-10,354c17025,2744,17025,2744,16952,2567v-42,-177,-63,-88,-94,266c16827,3098,16795,3187,16774,3187v-41,-89,-52,177,-10,443c16774,3718,16806,3984,16827,4161v31,265,31,442,10,531c16816,4780,16837,4869,16900,4957v94,89,136,354,136,709c17036,5843,17025,5931,16983,5843v-62,-89,-135,,-115,265c16879,6197,16910,6285,16942,6285v52,,52,,31,177c16942,6639,16252,6993,15928,6993v-386,,-1493,,-1577,-88c14299,6905,14236,6905,14195,6905v-32,,-63,-89,-63,-177c14132,6639,14163,6551,14195,6551v83,,104,-177,52,-443c14205,5931,14205,5931,14268,5843v115,-177,605,-620,814,-709c15250,5046,15281,4957,15260,4780v-21,-177,-63,-177,-178,-88c14999,4780,14926,4869,14926,4957v,89,-63,177,-115,177c14748,5134,14633,5223,14550,5223v-84,88,-241,177,-335,177c14121,5489,14027,5489,14017,5489v-10,,-21,-89,-21,-178c13996,5134,13986,5134,13913,5223v-53,88,-105,177,-126,354c13766,5754,13704,5843,13599,5843v-83,,-167,88,-177,177c13390,6285,13369,6197,13380,5931v10,-88,,-354,-11,-442c13359,5311,13349,5311,13338,5489v-10,177,-31,177,-83,c13202,5311,13181,5311,13108,5666v-73,354,-83,354,-104,88c12983,5489,12889,5400,12910,5666v10,88,-11,177,-31,177c12858,5843,12837,5754,12826,5666v-10,-89,-10,-177,-21,-89c12795,5666,12805,5843,12816,6020v21,265,21,354,,531c12785,6728,12586,6993,12398,7171v-73,88,-167,88,-209,177c12147,7436,11980,7525,11824,7613v-157,89,-345,266,-418,354c11239,8144,11239,8144,11270,7879v21,-177,21,-266,-10,-266c11239,7613,11228,7702,11228,7879v,177,-10,265,-31,265c11176,8144,11166,8056,11166,7967v,-354,62,-708,125,-708c11333,7259,11354,7171,11354,7082v,-89,-21,-177,-53,-89c11270,7082,11218,7082,11186,7171v-41,,-62,88,-62,265c11124,7613,11124,7613,11113,7525v-10,-177,-219,-354,-449,-266c10549,7259,10539,7259,10539,7702v,354,10,442,42,354c10602,7967,10633,8056,10654,8144v21,89,10,177,-32,266c10591,8498,10528,8587,10476,8675v-52,89,-146,266,-230,266c10069,9030,9954,9118,9735,9384v-94,88,-241,177,-303,265c9275,9738,9129,9915,9014,10003v-52,89,-125,89,-178,89c8784,10092,8742,10092,8732,10180v-11,89,-73,89,-136,177c8533,10357,8398,10446,8314,10534v-94,89,-345,177,-564,177c7374,10711,7249,10889,7228,11154v-11,89,-105,177,-219,266c6821,11508,6800,11508,6810,11243v11,-177,,-266,-31,-266c6758,10977,6747,11066,6747,11243v11,177,,265,-10,265c6727,11508,6695,11597,6674,11774v-21,177,-83,265,-240,354c6319,12128,6215,12216,6204,12305v-10,88,-42,177,-52,266c6131,12659,6152,12659,6183,12659v199,-88,188,177,-21,354c6037,13102,6006,13102,5985,12925v-11,-177,-31,-177,-31,-89c5943,12925,5912,13013,5870,13013r-73,l5891,12659v52,-177,104,-266,125,-266c6027,12393,6048,12393,6048,12216v20,-354,-42,-265,-209,177c5703,12836,5672,12836,5316,12836v-208,,-396,89,-417,177c4878,13102,4867,13190,4888,13190v11,,21,89,11,177c4878,13633,4763,13544,4732,13279v-32,-266,-21,-354,83,-443c4846,12748,4909,12659,4951,12482v42,-177,209,-443,365,-620c6016,10977,5985,11066,5870,10977v-84,,-84,,-52,-266c5860,10446,5860,10446,5797,10534v-31,89,-125,177,-199,266c5525,10889,5442,11066,5421,11154v-31,89,-105,89,-240,c5003,10977,4972,10977,4909,11243v-42,177,-94,265,-125,177c4752,11331,4721,11420,4711,11508v-11,89,-63,177,-115,266c4512,11862,4502,11862,4512,11597v11,-177,,-266,-21,-266c4470,11331,4460,11420,4470,11597v11,177,-10,265,-83,354c4335,12039,4230,12305,4157,12659v-146,620,-366,1062,-303,531c3875,13013,3885,12836,3885,12748v,-89,11,-266,32,-266c3938,12393,3948,12305,3938,12305v,,-73,88,-157,266c3677,12836,3635,12836,3624,12748v-21,-266,-125,-89,-282,442c3280,13456,3175,13633,3123,13633v-52,,-125,177,-146,177c2956,13810,2893,13898,2851,13898v-41,-88,-114,,-156,177c2653,14252,2590,14341,2559,14252v-31,-88,-136,,-230,178c2162,14607,2110,14607,2162,14341v11,-89,21,-177,21,-354c2183,13898,2141,13898,2099,14164v-41,177,-94,354,-104,354c1985,14518,1974,14607,1974,14695v,89,-31,266,-73,354c1859,15226,1817,15315,1807,15403v-10,,-10,-88,-10,-177c1807,15049,1797,14961,1765,15049v-21,89,-62,177,-83,354c1661,15492,1556,15757,1441,15846v-104,177,-323,531,-480,885c804,17085,658,17351,627,17351v-32,,-84,177,-126,531c460,18148,418,18413,397,18413v-21,,-63,177,-94,354c272,18944,230,19121,209,19121v-21,,-73,354,-125,797c10,20538,,20715,31,20538v32,-89,63,-266,73,-354c157,19741,292,19210,355,19210v31,,115,-177,178,-443c710,18059,1191,16731,1295,16731v63,,-31,531,-115,620c950,17793,136,20715,21,21511v,,-11,89,-21,89l18728,21600v-136,-266,-272,-443,-345,-620c18258,20715,18237,20626,18226,20361v-10,-177,,-177,11,-89c18247,20361,18320,20449,18383,20449v73,,136,89,157,266c18550,20803,18592,20892,18623,20892v42,,52,,21,-89c18623,20803,18602,20626,18602,20626v,-177,105,-88,293,177c18957,20892,19010,20892,19031,20892v41,-177,,-354,-63,-354c18895,20538,18822,20272,18822,20007v,-89,83,-177,188,-177c19114,19830,19198,19741,19208,19652v11,-88,,-265,-21,-354c19145,19033,19145,19033,19187,19033v21,,84,88,146,265c19595,19830,20044,20007,20044,19564v73,-620,31,-708,-11,-797xm18863,12039v21,,32,89,21,177c18874,12305,18874,12393,18863,12393v,,-10,-88,-20,-177c18832,12128,18843,12039,18863,12039xm18884,6816v21,,32,89,21,177c18895,7082,18895,7170,18884,7170v,,-10,-88,-21,-177c18853,6905,18863,6816,18884,6816xm18655,9030v10,,10,88,10,177c18655,9295,18644,9384,18644,9384v,,-10,-89,-10,-177c18634,9118,18644,9030,18655,9030xm1274,17793v-156,266,-167,266,-115,c1191,17528,1347,17174,1379,17174v10,,10,88,10,177c1389,17439,1337,17616,1274,17793xm1577,16377v-31,89,-73,177,-94,177c1431,16731,1421,16466,1473,16200v52,-266,198,-354,177,-89c1640,16200,1609,16289,1577,16377xm1838,16997v-21,,-31,-89,-31,-177c1817,16731,1828,16643,1849,16643v21,,31,88,31,177c1880,16908,1859,16997,1838,16997xm2517,15757v11,-177,105,-531,126,-442c2643,15315,2622,15492,2590,15669v-73,354,-94,354,-73,88xm2256,16908v-136,443,-230,531,-219,354c2047,17085,2287,16289,2329,16289v52,,,442,-73,619xm2392,16200v,-177,83,-354,94,-266c2496,16023,2486,16111,2465,16200v-31,177,-73,177,-73,xm2559,17262v-52,89,-104,177,-94,c2486,17085,2601,16908,2601,16997v,88,-11,177,-42,265xm3133,15315v-41,88,-73,265,-73,354c3060,15757,3050,15846,3029,15846v-21,,-63,177,-115,354c2872,16377,2799,16643,2757,16820v-41,177,-83,265,-104,265c2590,17085,2684,16466,2810,16023v62,-177,156,-531,198,-708c3102,14961,3238,14784,3227,14961v-10,88,-52,265,-94,354xm3698,13721v-21,,-21,-88,-21,-177c3677,13456,3698,13367,3708,13367v10,,21,89,21,177c3729,13633,3718,13721,3698,13721xm4074,15138v-282,619,-272,619,-262,354c3812,15403,3844,15226,3875,15138v31,-89,94,-266,146,-443c4074,14518,4157,14430,4209,14518v115,,105,89,-135,620xm5222,13279v-41,177,-94,177,-94,c5128,13190,5160,13102,5191,13102v52,,63,,31,177xm5578,12925v-21,88,-53,177,-84,177c5452,13102,5452,13102,5473,12925v21,-89,52,-177,84,-177c5598,12748,5609,12748,5578,12925xm5724,13721v-21,,-32,-88,-11,-88c5724,13544,5745,13633,5755,13633v11,88,-10,88,-31,88xm17318,4426v31,89,41,177,20,177c17328,4603,17318,4692,17328,4869v21,354,-10,354,-52,-89c17224,4426,17244,4249,17318,4426xm17558,6020v63,442,73,442,-188,265c17234,6197,17203,6108,17150,5666r-52,-443l17213,5311v230,178,293,355,345,709xm17495,9472v,89,-10,177,-21,177c17464,9649,17453,9561,17453,9472v,-88,11,-177,21,-177c17485,9295,17495,9384,17495,9472xm17359,13633v-21,,-31,-89,-31,-177c17328,13367,17338,13279,17349,13279v10,,21,88,31,177c17391,13544,17380,13633,17359,13633xm17391,14784v42,-177,62,-177,62,c17453,14872,17432,14961,17412,14961v-42,,-42,-89,-21,-177xm17307,12836v11,-88,31,-88,52,c17370,12925,17359,12925,17338,12925v-20,,-41,-89,-31,-89xm17370,9649v-21,,-42,,-52,89c17276,9826,17224,9649,17224,9472v,-177,156,-177,167,c17391,9649,17380,9649,17370,9649xm17244,12925v-20,88,-31,,-31,-177c17213,12571,17203,12482,17192,12482v-10,,-21,-89,-10,-89c17192,12393,17213,12393,17234,12570v31,266,31,355,10,355xm17140,4249v21,177,21,177,-10,177c17109,4426,17088,4338,17088,4249v-11,-177,10,-177,52,xm17046,4072v,,-10,-88,-21,-177c17015,3807,17025,3718,17046,3718v21,,31,89,21,177c17056,3984,17046,4072,17046,4072xm16284,9738v10,-89,31,,41,c16336,9826,16325,9826,16304,9826v-31,,-31,,-20,-88xm16022,10446v11,88,,177,-20,265c15960,10889,15908,10889,15908,10711v10,-177,104,-442,114,-265xm15406,7525v21,,42,,63,c15479,7613,15469,7613,15438,7613v-32,,-53,,-32,-88xm14644,7613v21,,104,,177,-88c14915,7436,14957,7525,14926,7613v-63,177,-324,354,-324,177c14612,7702,14623,7613,14644,7613xm14038,6374v,88,-21,265,-42,265c13975,6639,13954,6551,13954,6462v,-88,21,-177,42,-265c14027,6197,14038,6197,14038,6374xm13902,5400v42,-177,94,-177,94,c13996,5489,13965,5577,13933,5577v-41,,-52,,-31,-177xm13808,6108v42,,73,89,73,177c13881,6374,13860,6462,13819,6462v-32,,-63,-88,-74,-177c13745,6197,13766,6108,13808,6108xm13787,9118v94,-177,251,-88,251,89c14038,9295,14017,9384,13996,9384v-21,,-94,88,-157,88c13714,9561,13683,9295,13787,9118xm12931,6108v10,-88,31,-177,52,-177c13014,5931,13025,5931,12993,6108v-41,266,-83,266,-62,xm10800,8056v10,-89,31,,42,c10852,8144,10842,8144,10821,8144v-31,,-31,-88,-21,-88xm9474,10357v20,,20,89,20,177c9484,10623,9474,10711,9453,10711v-21,,-21,-88,-21,-177c9442,10446,9463,10357,9474,10357xm9306,10534v21,,42,,42,89c9348,10800,9286,10889,9275,10711v,-88,11,-177,31,-177xm7541,10534v21,,21,89,21,177c7552,10800,7541,10889,7520,10889v-21,,-21,-89,-21,-178c7510,10623,7531,10534,7541,10534xm6841,13544v-20,177,-73,177,-73,c6768,13456,6789,13367,6810,13367v21,89,31,89,31,177xm7238,12925v-10,88,-62,265,-125,354c7050,13367,6988,13456,6977,13544v-21,89,-52,177,-73,177c6883,13721,6894,13633,6935,13456v32,-89,74,-354,84,-531c7029,12748,7061,12659,7144,12748v94,-89,105,,94,177xm7186,12128v-115,88,-157,177,-219,620c6873,13367,6873,13367,6873,12836v,-443,-11,-443,-115,-443c6695,12393,6643,12305,6643,12216v,-88,136,-177,303,-265c7113,11862,7343,11774,7468,11597v324,-354,512,-443,564,-266c8053,11420,8074,11508,8063,11508v-10,,-114,89,-250,89c7687,11685,7520,11774,7458,11862v-63,89,-199,266,-272,266xm8011,12039v-42,177,-83,177,-73,c7949,11951,7969,11862,7990,11862v42,,42,89,21,177xm7865,12393v-21,89,-73,177,-115,266c7687,12748,7677,12748,7698,12571v21,-89,73,-178,115,-266c7875,12216,7886,12305,7865,12393xm7520,12128v21,-89,32,,32,88c7552,12305,7541,12393,7520,12393v-21,,-31,,-31,-88c7499,12305,7510,12216,7520,12128xm7573,14784v-11,,-21,-89,-21,-177c7552,14518,7562,14430,7573,14430v10,,20,88,20,177c7593,14695,7583,14784,7573,14784xm9233,15403v-21,,-31,-88,-10,-88c9233,15226,9254,15315,9265,15315v10,88,-11,177,-32,88xm9453,15669v-11,,-21,-89,-32,-177c9411,15403,9421,15315,9442,15315v21,,32,88,32,177c9463,15580,9463,15669,9453,15669xm9547,15669v-21,,-42,-89,-42,-177c9505,15403,9526,15403,9547,15403v21,89,41,89,41,177c9588,15580,9568,15669,9547,15669xm10090,15492v-32,265,-63,354,-188,265c9766,15757,9599,15580,9620,15492v10,,73,-89,146,-89c9839,15403,9912,15315,9912,15226v21,-265,105,-177,105,89c10017,15492,10027,15492,10038,15403v10,-88,41,-177,52,-177c10121,15138,10111,15226,10090,15492xm10173,15315v-10,,-10,-89,-10,-177c10173,15049,10184,14961,10184,14961v,,10,88,10,177c10194,15226,10184,15315,10173,15315xm10581,15315v-21,265,-345,354,-345,177c10236,15403,10246,15315,10267,15226v21,-88,53,-177,73,-265c10361,14872,10393,14872,10414,14961v10,88,41,177,52,177c10487,15138,10518,15138,10539,15138v42,,52,,42,177xm11458,16466v,-89,42,-177,84,-177c11583,16289,11625,16289,11615,16377v-21,177,-157,266,-157,89xm11730,14518v-126,177,-690,177,-690,c11040,14430,11124,14341,11218,14252v94,-88,198,-88,230,-177c11594,13898,12001,13810,12001,13898v11,177,-167,532,-271,620xm12064,13279v-387,265,-376,265,-230,c11970,13013,12200,12925,12221,13013v,177,-63,266,-157,266xm12356,13721v-21,,-31,-88,-10,-88c12356,13544,12377,13633,12388,13633v,88,-11,88,-32,88xm12534,12925v-73,177,-303,177,-282,88c12252,13013,12335,12925,12440,12836v115,,146,,94,89xm13025,11597v-314,265,-742,619,-1003,885c11855,12659,11677,12748,11615,12659v-63,-89,-136,,-188,177c11374,13013,11249,13102,11051,13102v-167,,-345,88,-408,88c10581,13279,10476,13279,10403,13190v-73,-88,-136,,-136,89c10257,13367,10215,13456,10152,13456v-52,,-104,88,-104,177c10048,13721,10006,13810,9964,13898v-41,,-114,89,-156,177c9766,14164,9630,14252,9526,14341v-115,89,-251,177,-303,177c9171,14518,8899,14607,8617,14607v-272,,-554,,-616,c7938,14607,7823,14695,7761,14695v-115,89,-136,89,-126,-266c7635,14341,7614,14341,7583,14341v-31,,-63,-89,-63,-89c7520,13987,8022,12925,8272,12659v209,-266,429,-531,794,-974c9338,11331,9641,11066,9902,10889v94,-89,177,-178,198,-266c10184,10269,10372,10003,10434,10092v42,88,74,88,94,-89c10549,9826,10560,9826,10539,10003v-11,177,10,177,63,177c10675,10180,10685,10180,10664,9915v-31,-266,11,-354,418,-708c11333,9030,11385,9030,11395,9207v21,265,53,265,53,c11448,9030,11500,8941,11625,8764v230,-266,449,-266,439,-89c12053,8764,12012,8852,11959,8852v-52,,-104,89,-104,178c11834,9207,12043,9207,12074,8941v21,-89,21,-89,21,177c12095,9472,12106,9472,12241,9472v84,,147,89,147,89c12377,9915,12398,10092,12419,10092v21,,31,-89,21,-266c12429,9649,12440,9561,12440,9561v10,,104,-89,209,-89c12816,9384,12847,9472,12858,9649v10,354,115,354,156,c13056,9295,13234,9030,13443,9030v208,,313,177,219,354c13631,9472,13557,9561,13495,9561v-84,88,-126,177,-146,354c13338,10092,13328,10180,13328,10092v,-89,-11,-89,-32,88c13275,10357,13265,10357,13255,10180v-11,-88,-11,-88,-11,177c13255,11154,13171,11508,13025,11597xm13474,12748v-73,265,-146,354,-157,177c13307,12748,13369,12570,13453,12570v52,,63,,21,178xm13526,11243v-10,,-21,-89,-10,-177c13537,10800,13516,10889,13443,11154v-32,89,-94,266,-126,354l13255,11597r41,-266c13317,11154,13359,10977,13380,10977v21,,31,-88,10,-88c13380,10800,13369,10711,13380,10623v10,-177,146,-177,146,c13526,10711,13537,10889,13537,11066v10,,,177,-11,177xm13860,11508v-21,,-41,89,-62,89c13766,11685,13766,11685,13798,11420v41,-354,62,-354,83,-89c13881,11508,13871,11508,13860,11508xm14571,10977v-11,89,-115,266,-230,266c14226,11331,14090,11420,14027,11420v-62,88,-104,,-104,-89c13923,11066,13954,10977,14121,10800v94,-89,168,-266,178,-354c14320,10269,14226,10357,13860,10800v-135,177,-250,266,-250,177c13610,10889,13610,10800,13620,10800v11,-89,,-89,-31,-89c13537,10711,13516,10446,13557,10269v11,-89,84,-177,168,-177c13808,10092,13892,10003,13923,9915v31,-89,73,,94,c14038,10003,14090,10003,14163,9915v126,-177,167,-354,126,-620c14268,9207,14289,9118,14362,8941v125,-266,292,-354,313,-266c14686,8764,14832,8764,15009,8764v230,,303,,241,177c15208,9030,15124,9118,15082,9118v-52,,-94,89,-104,177c14968,9384,14978,9472,14988,9472v21,,21,89,,177c14978,9738,14884,9826,14790,9915v-230,88,-439,265,-449,442c14341,10446,14383,10446,14435,10446v125,,177,265,136,531xm15197,9738v-83,177,-146,88,-167,c15020,9561,15114,9384,15197,9384v84,,84,265,,354xm15020,10800v-84,89,-146,177,-146,266c14884,11154,14874,11243,14863,11331v-10,89,-21,,-21,-177c14842,10977,14832,10889,14790,11066v-31,88,-84,177,-115,265c14623,11420,14612,11420,14612,11066v,-266,21,-443,73,-532c14727,10446,14759,10446,14769,10534v11,89,42,89,63,c14863,10446,14884,10446,14894,10446v11,,32,,63,-89c14988,10180,15030,10180,15082,10269v42,88,136,88,199,88c15364,10357,15406,10357,15396,10446v-11,88,-94,177,-376,354xm15532,13013v-32,89,-74,177,-84,177c15438,13190,15427,13190,15427,13102v11,-266,105,-443,136,-266c15573,12836,15573,12925,15532,13013xm15626,9826v-11,266,-105,354,-105,89c15521,9826,15490,9738,15458,9738v-41,,-62,-89,-73,-354c15375,9207,15375,8941,15375,8852v,-88,83,-88,167,-88c15667,8764,15699,8852,15699,9030v,177,21,177,73,177c15814,9118,15855,9207,15866,9295v10,89,-32,266,-105,266c15678,9472,15626,9649,15626,9826xm15782,13102v,,-10,-89,-21,-177c15751,12836,15761,12748,15772,12748v10,,21,88,21,177c15793,13013,15793,13102,15782,13102xm15897,12925v-42,,-73,-89,-73,-89c15834,12659,15949,12570,15960,12836v10,,-21,89,-63,89xm16231,12748v,177,-31,177,-104,177c16033,12925,16022,12836,16012,12570v-10,-177,-10,-354,,-442c16022,12039,16085,12039,16169,12039v115,,146,,146,177c16315,12305,16294,12482,16273,12482v-21,,-42,177,-42,266xm16127,11243v10,-89,31,,42,c16179,11331,16169,11331,16148,11331v-32,,-42,,-21,-88xm16712,12836v-21,89,-21,177,-21,354c16701,13367,16680,13456,16534,13456v-94,,-167,-89,-167,-177c16367,13190,16336,13102,16304,13102v-62,,-62,,-31,-177c16294,12836,16325,12571,16346,12305v32,-266,63,-354,126,-354c16513,11951,16566,12039,16566,12128v10,88,31,177,52,177c16639,12305,16680,12393,16691,12571v42,88,52,177,21,265xm16440,11331r63,-177c16545,11066,16576,10977,16586,11066v11,88,32,177,53,177c16660,11243,16680,11420,16691,11597v21,265,31,354,125,265c16910,11774,16910,11774,16879,11951v-63,354,-146,354,-178,-89c16680,11685,16660,11597,16639,11597v-11,88,-63,,-115,-89l16440,11331xm16942,12570v-74,178,-157,178,-157,c16785,12482,16827,12393,16889,12393v73,,84,89,53,177xm16994,11066v10,-89,-21,-89,-73,-89c16858,10977,16816,10977,16806,10800v-11,-177,-32,-89,-63,89c16701,11154,16691,11154,16670,10977v-10,-88,-63,-177,-104,-177c16524,10800,16492,10800,16492,10711v,-177,-52,-88,-114,178c16346,10977,16336,11066,16357,11066v10,,21,88,10,177c16357,11420,16294,11420,16263,11243v-21,-89,-21,-177,,-266c16273,10977,16252,10889,16200,10800v-42,-89,-94,-89,-104,c16085,10889,16075,10800,16075,10711v,-265,31,-354,167,-442c16315,10180,16419,10092,16472,10003v73,-88,114,-88,167,89c16691,10269,16733,10357,16816,10269v115,-89,282,177,240,442c17036,10800,17056,10889,17098,10889v32,,63,88,63,177c17161,11154,17119,11243,17067,11243v-63,,-84,-89,-73,-177xm17140,18679v-21,-89,63,-89,178,-89c17432,18590,17547,18679,17579,18767v52,89,-376,89,-439,-88xm17527,13810v10,-89,31,,41,c17579,13898,17568,13898,17547,13898v-31,,-41,,-20,-88xm17725,13898v-10,,-21,-88,-21,-177c17704,13633,17715,13544,17725,13544v10,,21,89,21,177c17746,13810,17735,13898,17725,13898xm17725,13456v-10,,-10,-89,-10,-177c17725,13190,17735,13102,17735,13102v,,11,88,11,177c17746,13367,17735,13456,17725,13456xm17850,13367v-10,-88,32,-177,84,-177c17986,13190,18028,13190,18017,13279v-20,177,-156,265,-167,88xm18268,16289v-10,,-83,-89,-167,-178c17913,15934,17871,15757,18049,15846v73,,146,88,177,88c18258,15934,18279,16023,18279,16111v,89,-11,178,-11,178xm18216,14784v-31,,-84,,-136,c17976,14695,17955,14341,18049,14252v73,,250,-531,209,-531c18247,13721,18226,13544,18226,13279v-10,-443,-52,-620,-52,-266c18174,13102,18164,13102,18153,13102v-10,-89,-10,,11,177c18205,13544,18205,13544,18143,13544v-42,,-63,-177,-52,-354c18091,12925,18070,12925,17955,12748v-105,-89,-136,-178,-146,-355c17809,12128,17798,12216,17756,12482v-52,443,-135,531,-177,177c17558,12482,17547,12482,17516,12659v-63,354,-198,-89,-146,-443c17380,12128,17715,11862,17892,11862v167,,397,266,470,620c18456,12925,18487,13279,18425,13279v-21,,-42,88,-42,177c18383,13544,18373,13633,18352,13633v-21,,-32,88,-32,177c18320,13987,18446,14164,18487,13987v21,-89,21,-89,-31,-177c18404,13810,18393,13721,18425,13633v42,-266,136,,125,265c18540,14075,18550,14164,18581,14164v21,,32,-89,21,-177c18592,13810,18592,13810,18613,13987v10,88,62,265,115,443c18780,14607,18822,14784,18822,14872v10,177,,177,-42,89c18759,14872,18623,14872,18487,14872v-104,-88,-240,-88,-271,-88xm18696,19564v-21,,-41,,-41,-89c18644,19387,18613,19298,18571,19298v-42,,-73,-88,-84,-177c18446,18767,18644,18944,18696,19298v21,177,21,266,,266xm18707,15934v-105,177,-324,177,-282,c18456,15757,18581,15669,18696,15757r84,89l18707,15934xm18874,20007v-21,,-52,-89,-73,-266c18769,19564,18769,19475,18790,19475v21,,53,89,73,266c18895,20007,18895,20007,18874,20007xm19145,18856v-20,,-31,-89,-31,-177c19125,18502,19187,18590,19187,18767v,89,-21,89,-42,89xm2538,5666v42,-266,42,-266,-10,-177c2496,5577,2465,5666,2455,5754v-32,266,41,177,83,-88xm2413,9384v10,,21,-89,21,-177c2434,9118,2423,9030,2413,9030v-11,,-21,88,-21,177c2392,9295,2402,9384,2413,9384xm3071,10889v-11,88,10,177,42,177c3186,11066,3248,10889,3248,10623v,-177,-240,-266,-261,c2977,10711,2998,10711,3029,10711v31,,42,89,42,178xm2726,12128v,88,21,,42,-177c2789,11862,2841,11685,2883,11597v83,-89,104,-443,21,-443c2841,11243,2726,11774,2726,12128xm2757,8675v42,-88,42,-88,21,-177c2757,8498,2737,8498,2726,8587v-21,177,-10,177,31,88xm2611,1770v21,-88,32,-88,32,-177c2643,1593,2632,1505,2611,1505v-21,,-31,88,-31,177c2590,1770,2601,1859,2611,1770xm2298,13721v10,,31,-88,52,-177c2371,13456,2371,13367,2361,13367v-11,,-32,89,-53,177c2287,13633,2287,13721,2298,13721xm2235,10711v,89,-21,178,-42,178c2173,10977,2152,11066,2152,11154v,89,62,89,156,-88c2580,10623,2601,10534,2663,9915v42,-531,53,-620,21,-531c2663,9472,2632,9561,2622,9649v-21,89,,-88,31,-354c2726,8675,2705,8675,2601,9295v-52,266,-94,443,-115,354c2465,9561,2455,9649,2465,9738v10,88,31,177,42,177c2528,9915,2528,10003,2507,10269v-21,354,-42,354,-146,265c2287,10623,2235,10623,2235,10711xm2434,12216v10,-88,,-177,-11,-177c2413,12039,2402,12128,2392,12216v-11,89,,177,10,177c2413,12393,2434,12305,2434,12216xm2319,11951v-42,265,-84,442,-84,531c2235,12482,2235,12570,2246,12570v10,,41,-265,73,-619l2402,11508r-83,443xm2319,6816v21,-88,21,-265,21,-265c2329,6462,2287,6639,2287,6905v,,11,,32,-89xm3823,5489v-11,88,,88,21,88c3865,5577,3886,5577,3865,5489v-11,,-32,,-42,xm4042,11774v-10,88,,88,21,88c4084,11862,4105,11862,4084,11774v-10,,-31,,-42,xm10591,11420v42,177,199,177,199,c10790,11331,10737,11243,10675,11243v-84,,-105,,-84,177xm3854,6993v-21,-88,-73,,-125,89c3645,7348,3635,7436,3656,7702v21,177,41,177,136,-266c3886,7170,3886,7082,3854,6993xm4105,5311v42,-177,115,-354,157,-442c4491,4692,4596,4515,4585,4426v-21,-265,-386,177,-532,708c4021,5223,4011,5400,4021,5489v,88,32,,84,-178xm3729,4072v52,-177,63,-265,63,-531c3781,3364,3802,3187,3823,3187v21,-89,31,-177,21,-177c3823,2921,3687,3630,3645,3984v-42,354,-21,354,84,88xm3154,6462v21,-177,21,-177,-10,-177c3123,6285,3102,6374,3102,6462v,177,21,177,52,xm3833,5046v21,,32,,21,-89c3844,4869,3833,4869,3812,4957v,89,,89,21,89xm3520,6197v63,-177,136,-354,167,-443c3718,5666,3739,5577,3739,5489v11,-178,-324,708,-397,1062c3321,6639,3384,6551,3520,6197xm3186,7879v31,-177,73,-266,94,-266c3301,7613,3321,7525,3321,7436v11,-88,42,-266,74,-354c3447,6905,3457,6905,3405,6905v-52,,-418,1328,-418,1505c2998,8675,3081,8410,3186,7879xm4282,5311v-20,89,-10,89,11,89c4314,5400,4324,5400,4314,5311v,,-21,,-32,xm9756,12393v-199,,-230,266,-42,355c9870,12836,9912,12836,9923,12571v21,-89,-21,-178,-167,-178xm2173,9384v41,,73,-89,83,-177c2267,9030,2141,9030,2120,9207v-10,88,21,177,53,177xm9672,11685v21,,31,-88,31,-177c9703,11420,9693,11331,9672,11331v-21,,-31,89,-31,177c9641,11597,9662,11685,9672,11685xm9129,12393v63,,104,,94,-88c9212,12216,9056,12128,9035,12305v,88,42,88,94,88xm8899,12482v-10,-177,-31,-266,-52,-266c8805,12216,8805,12216,8857,12482v63,266,63,266,42,xm9380,13456v-63,,-408,265,-523,442c8774,13987,8774,13987,8930,14164v84,88,178,88,209,88c9223,14341,9390,13987,9411,13721v21,-265,10,-265,-31,-265xm10664,12305v-10,88,,88,21,88c10706,12393,10727,12393,10706,12305v-10,-89,-31,-89,-42,xm10100,12570v,89,32,89,73,89c10215,12659,10246,12570,10246,12482v,,-31,-89,-73,-89c10132,12393,10100,12482,10100,12570xm10205,10889v-11,-89,-167,354,-178,442c10017,11420,10048,11420,10100,11331v73,,126,-265,105,-442xm9954,11154v-52,177,-94,620,-84,797c9881,12039,9881,12039,9891,11951v,-89,21,-177,42,-177c9954,11774,9975,11774,9975,11685v,-88,10,-177,10,-354c10006,11066,9996,11066,9954,11154xm9474,12659v-21,,-11,89,20,89c9526,12748,9547,12748,9526,12659v-11,-89,-32,-89,-52,xm1755,4072v,-88,-11,-177,-32,-265c1692,3718,1692,3718,1713,3984v31,265,42,354,42,88xm1619,12925v31,-177,42,-355,31,-355c1640,12570,1609,12748,1588,12925v-73,442,-42,442,31,xm2141,7436v11,-88,,-177,-10,-177c2120,7259,2110,7348,2099,7436v-10,89,,177,11,177c2120,7613,2131,7525,2141,7436xm1462,7348v,-89,,-178,-10,-178c1441,7170,1441,7259,1431,7348v-10,88,,177,10,177c1452,7525,1462,7436,1462,7348xm19887,20803v-21,,-10,89,31,89c19960,20892,19981,20892,19960,20803v-10,-88,-42,-88,-73,xm2099,10357v42,,157,-531,147,-619c2235,9649,2099,10092,2079,10180v-11,89,,177,20,177xm19720,20803v-21,,-11,89,21,89c19772,20892,19793,20892,19772,20803v,-88,-31,-88,-52,xm1306,11862v,-88,,-177,-11,-177c1295,11685,1285,11774,1274,11862v-10,89,,177,11,177c1295,12039,1306,11951,1306,11862xm19219,21157v-21,,-74,-177,-105,-265c19083,20803,19051,20803,19051,20892v,88,21,177,53,177l19104,21069v73,177,167,177,115,88xm157,15669v,-89,,-177,-11,-177c146,15492,136,15580,125,15669v-10,88,,177,11,177c146,15846,157,15757,157,15669xe" fillcolor="#f6bb03 [3212]" stroked="f" strokeweight="1pt">
                <v:stroke miterlimit="4" joinstyle="miter"/>
                <v:path arrowok="t" o:extrusionok="f" o:connecttype="custom" o:connectlocs="1312401,154941;1312401,154941;1312401,154941;1312401,154941" o:connectangles="0,90,180,270"/>
              </v:shape>
              <v:group id="Группа 70" o:spid="_x0000_s1031" style="position:absolute;left:19558;top:69934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Полилиния 71" o:spid="_x0000_s1032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" path="m,l10407,e" filled="f" strokecolor="#a3c051" strokeweight="1pt">
                  <v:path arrowok="t" o:connecttype="custom" o:connectlocs="0,0;10407,0" o:connectangles="0,0"/>
                </v:shape>
              </v:group>
              <v:group id="Группа 70" o:spid="_x0000_s1033" style="position:absolute;left:19558;top:69088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shape id="Полилиния 71" o:spid="_x0000_s1034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" path="m,l10407,e" filled="f" strokecolor="#a3c051" strokeweight="1pt">
                  <v:path arrowok="t" o:connecttype="custom" o:connectlocs="0,0;10407,0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6C9" w:rsidRDefault="00B70D73">
    <w:pPr>
      <w:pStyle w:val="af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-228600</wp:posOffset>
              </wp:positionV>
              <wp:extent cx="10683240" cy="7772400"/>
              <wp:effectExtent l="0" t="0" r="3810" b="0"/>
              <wp:wrapNone/>
              <wp:docPr id="70" name="Прямоугольник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3240" cy="7772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2FB7B02" id="Прямоугольник 70" o:spid="_x0000_s1026" style="position:absolute;margin-left:-36pt;margin-top:-18pt;width:841.2pt;height:61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" fillcolor="#59a9f2 [1940]" stroked="f" strokeweight="1pt"/>
          </w:pict>
        </mc:Fallback>
      </mc:AlternateContent>
    </w:r>
    <w:r w:rsidR="006B7247" w:rsidRPr="006B7247">
      <w:rPr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4F6C2D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93EB5C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90427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BCE24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FA84E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FBE601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0ECE36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252005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72AF5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5CFC1A"/>
    <w:lvl w:ilvl="0">
      <w:start w:val="1"/>
      <w:numFmt w:val="bullet"/>
      <w:pStyle w:val="a0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009DD9" w:themeColor="accent2"/>
      </w:rPr>
    </w:lvl>
  </w:abstractNum>
  <w:abstractNum w:abstractNumId="11" w15:restartNumberingAfterBreak="0">
    <w:nsid w:val="043102E6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69C052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6A7627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0"/>
  </w:num>
  <w:num w:numId="4">
    <w:abstractNumId w:val="13"/>
  </w:num>
  <w:num w:numId="5">
    <w:abstractNumId w:val="12"/>
  </w:num>
  <w:num w:numId="6">
    <w:abstractNumId w:val="11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D73"/>
    <w:rsid w:val="00001C51"/>
    <w:rsid w:val="00076471"/>
    <w:rsid w:val="00086824"/>
    <w:rsid w:val="000941F2"/>
    <w:rsid w:val="000C0162"/>
    <w:rsid w:val="000E3AC3"/>
    <w:rsid w:val="00100188"/>
    <w:rsid w:val="001066A5"/>
    <w:rsid w:val="0010670B"/>
    <w:rsid w:val="001246F2"/>
    <w:rsid w:val="00127245"/>
    <w:rsid w:val="00135B04"/>
    <w:rsid w:val="00163634"/>
    <w:rsid w:val="001D708D"/>
    <w:rsid w:val="001E306E"/>
    <w:rsid w:val="001E59B9"/>
    <w:rsid w:val="001F38CA"/>
    <w:rsid w:val="00224692"/>
    <w:rsid w:val="002260C3"/>
    <w:rsid w:val="002543D2"/>
    <w:rsid w:val="00265D02"/>
    <w:rsid w:val="002709A2"/>
    <w:rsid w:val="002A5F02"/>
    <w:rsid w:val="002B406B"/>
    <w:rsid w:val="002C208D"/>
    <w:rsid w:val="003144B5"/>
    <w:rsid w:val="00335CAB"/>
    <w:rsid w:val="003415F4"/>
    <w:rsid w:val="00362A89"/>
    <w:rsid w:val="003644EB"/>
    <w:rsid w:val="003B7E4E"/>
    <w:rsid w:val="003E3E8D"/>
    <w:rsid w:val="003F794F"/>
    <w:rsid w:val="00446104"/>
    <w:rsid w:val="004A3539"/>
    <w:rsid w:val="004A390A"/>
    <w:rsid w:val="004C0CA5"/>
    <w:rsid w:val="004D0A45"/>
    <w:rsid w:val="004E029D"/>
    <w:rsid w:val="004E7009"/>
    <w:rsid w:val="004F2AAB"/>
    <w:rsid w:val="005045A3"/>
    <w:rsid w:val="005065AB"/>
    <w:rsid w:val="00513B19"/>
    <w:rsid w:val="00514278"/>
    <w:rsid w:val="00527A48"/>
    <w:rsid w:val="005547DB"/>
    <w:rsid w:val="005762FE"/>
    <w:rsid w:val="00593491"/>
    <w:rsid w:val="005B491E"/>
    <w:rsid w:val="005B74B9"/>
    <w:rsid w:val="005C42AF"/>
    <w:rsid w:val="005C5673"/>
    <w:rsid w:val="005D6E77"/>
    <w:rsid w:val="005E2FF3"/>
    <w:rsid w:val="005F3B79"/>
    <w:rsid w:val="005F562C"/>
    <w:rsid w:val="00603C27"/>
    <w:rsid w:val="00623E97"/>
    <w:rsid w:val="006751C1"/>
    <w:rsid w:val="006A39E8"/>
    <w:rsid w:val="006B7247"/>
    <w:rsid w:val="006E0CAB"/>
    <w:rsid w:val="00725FD4"/>
    <w:rsid w:val="0073157D"/>
    <w:rsid w:val="00780C8E"/>
    <w:rsid w:val="007C2644"/>
    <w:rsid w:val="007D2B3C"/>
    <w:rsid w:val="007F4E5C"/>
    <w:rsid w:val="00827DA6"/>
    <w:rsid w:val="0085464F"/>
    <w:rsid w:val="00854E86"/>
    <w:rsid w:val="008658E0"/>
    <w:rsid w:val="0089632E"/>
    <w:rsid w:val="008B46ED"/>
    <w:rsid w:val="008C27C6"/>
    <w:rsid w:val="008E72DC"/>
    <w:rsid w:val="008F2B98"/>
    <w:rsid w:val="009138E0"/>
    <w:rsid w:val="009139C2"/>
    <w:rsid w:val="00917B2C"/>
    <w:rsid w:val="009228FA"/>
    <w:rsid w:val="00927F85"/>
    <w:rsid w:val="009404C0"/>
    <w:rsid w:val="00947F1C"/>
    <w:rsid w:val="009715DA"/>
    <w:rsid w:val="009966C9"/>
    <w:rsid w:val="009C2FCA"/>
    <w:rsid w:val="009C479C"/>
    <w:rsid w:val="009C7459"/>
    <w:rsid w:val="009D15F2"/>
    <w:rsid w:val="009D53F8"/>
    <w:rsid w:val="009F12BF"/>
    <w:rsid w:val="00A02CDE"/>
    <w:rsid w:val="00A155CB"/>
    <w:rsid w:val="00A20922"/>
    <w:rsid w:val="00A53C5B"/>
    <w:rsid w:val="00A73D9F"/>
    <w:rsid w:val="00AB1B44"/>
    <w:rsid w:val="00AE2198"/>
    <w:rsid w:val="00B147AA"/>
    <w:rsid w:val="00B35D13"/>
    <w:rsid w:val="00B40150"/>
    <w:rsid w:val="00B44159"/>
    <w:rsid w:val="00B66F1D"/>
    <w:rsid w:val="00B70D73"/>
    <w:rsid w:val="00B94C86"/>
    <w:rsid w:val="00B9687C"/>
    <w:rsid w:val="00BB2D74"/>
    <w:rsid w:val="00BC684A"/>
    <w:rsid w:val="00BD4B81"/>
    <w:rsid w:val="00BF4348"/>
    <w:rsid w:val="00BF7360"/>
    <w:rsid w:val="00C17E09"/>
    <w:rsid w:val="00C55F96"/>
    <w:rsid w:val="00C568B8"/>
    <w:rsid w:val="00C723E3"/>
    <w:rsid w:val="00C76E13"/>
    <w:rsid w:val="00C77D97"/>
    <w:rsid w:val="00C80429"/>
    <w:rsid w:val="00C82F46"/>
    <w:rsid w:val="00C84174"/>
    <w:rsid w:val="00C85177"/>
    <w:rsid w:val="00C91257"/>
    <w:rsid w:val="00C947AD"/>
    <w:rsid w:val="00CA4811"/>
    <w:rsid w:val="00CE6971"/>
    <w:rsid w:val="00D04FA9"/>
    <w:rsid w:val="00D06340"/>
    <w:rsid w:val="00D60C5B"/>
    <w:rsid w:val="00D66266"/>
    <w:rsid w:val="00DA6859"/>
    <w:rsid w:val="00DC10E0"/>
    <w:rsid w:val="00E60898"/>
    <w:rsid w:val="00E6133D"/>
    <w:rsid w:val="00E62918"/>
    <w:rsid w:val="00E95B67"/>
    <w:rsid w:val="00E9637B"/>
    <w:rsid w:val="00EB7410"/>
    <w:rsid w:val="00EC2CA7"/>
    <w:rsid w:val="00F2503F"/>
    <w:rsid w:val="00F4060F"/>
    <w:rsid w:val="00F70034"/>
    <w:rsid w:val="00F959CC"/>
    <w:rsid w:val="00FA4635"/>
    <w:rsid w:val="00FD0FA9"/>
    <w:rsid w:val="00FD4ECA"/>
    <w:rsid w:val="00FD7267"/>
    <w:rsid w:val="00FE2164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0388F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B5CB0" w:themeColor="text1" w:themeTint="A6"/>
        <w:lang w:val="ru-RU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D708D"/>
    <w:pPr>
      <w:spacing w:line="240" w:lineRule="auto"/>
    </w:pPr>
    <w:rPr>
      <w:rFonts w:ascii="Bodoni 72" w:hAnsi="Bodoni 72"/>
      <w:color w:val="222A50" w:themeColor="text1"/>
    </w:rPr>
  </w:style>
  <w:style w:type="paragraph" w:styleId="1">
    <w:name w:val="heading 1"/>
    <w:basedOn w:val="a2"/>
    <w:next w:val="a2"/>
    <w:link w:val="10"/>
    <w:uiPriority w:val="9"/>
    <w:qFormat/>
    <w:rsid w:val="00EC2CA7"/>
    <w:pPr>
      <w:keepNext/>
      <w:keepLines/>
      <w:spacing w:before="240" w:after="480"/>
      <w:contextualSpacing/>
      <w:outlineLvl w:val="0"/>
    </w:pPr>
    <w:rPr>
      <w:rFonts w:eastAsiaTheme="majorEastAsia" w:cstheme="majorBidi"/>
      <w:b/>
      <w:color w:val="262E58" w:themeColor="text2"/>
      <w:sz w:val="48"/>
      <w:szCs w:val="58"/>
    </w:rPr>
  </w:style>
  <w:style w:type="paragraph" w:styleId="21">
    <w:name w:val="heading 2"/>
    <w:basedOn w:val="a2"/>
    <w:next w:val="a2"/>
    <w:link w:val="22"/>
    <w:uiPriority w:val="9"/>
    <w:qFormat/>
    <w:rsid w:val="00EC2CA7"/>
    <w:pPr>
      <w:keepNext/>
      <w:keepLines/>
      <w:spacing w:before="480" w:after="120"/>
      <w:contextualSpacing/>
      <w:outlineLvl w:val="1"/>
    </w:pPr>
    <w:rPr>
      <w:rFonts w:eastAsiaTheme="majorEastAsia" w:cstheme="majorBidi"/>
      <w:b/>
      <w:bCs/>
      <w:color w:val="F6BB03" w:themeColor="background1"/>
      <w:sz w:val="28"/>
      <w:szCs w:val="28"/>
    </w:rPr>
  </w:style>
  <w:style w:type="paragraph" w:styleId="31">
    <w:name w:val="heading 3"/>
    <w:basedOn w:val="a2"/>
    <w:next w:val="a2"/>
    <w:link w:val="32"/>
    <w:uiPriority w:val="9"/>
    <w:rsid w:val="00EC2CA7"/>
    <w:pPr>
      <w:keepNext/>
      <w:keepLines/>
      <w:spacing w:before="40" w:after="0"/>
      <w:outlineLvl w:val="2"/>
    </w:pPr>
    <w:rPr>
      <w:rFonts w:eastAsiaTheme="majorEastAsia" w:cstheme="majorBidi"/>
      <w:b/>
      <w:bCs/>
      <w:sz w:val="32"/>
      <w:szCs w:val="22"/>
    </w:rPr>
  </w:style>
  <w:style w:type="paragraph" w:styleId="41">
    <w:name w:val="heading 4"/>
    <w:basedOn w:val="a2"/>
    <w:next w:val="a2"/>
    <w:link w:val="42"/>
    <w:uiPriority w:val="9"/>
    <w:rsid w:val="00EC2CA7"/>
    <w:pPr>
      <w:keepNext/>
      <w:keepLines/>
      <w:spacing w:before="40" w:after="0"/>
      <w:outlineLvl w:val="3"/>
    </w:pPr>
    <w:rPr>
      <w:rFonts w:eastAsiaTheme="majorEastAsia" w:cstheme="majorBidi"/>
      <w:b/>
      <w:bCs/>
      <w:color w:val="0F6FC6" w:themeColor="accent1"/>
    </w:rPr>
  </w:style>
  <w:style w:type="paragraph" w:styleId="51">
    <w:name w:val="heading 5"/>
    <w:basedOn w:val="a2"/>
    <w:next w:val="a2"/>
    <w:link w:val="52"/>
    <w:uiPriority w:val="99"/>
    <w:semiHidden/>
    <w:rsid w:val="00EC2CA7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6">
    <w:name w:val="heading 6"/>
    <w:basedOn w:val="a2"/>
    <w:next w:val="a2"/>
    <w:link w:val="60"/>
    <w:uiPriority w:val="99"/>
    <w:semiHidden/>
    <w:qFormat/>
    <w:rsid w:val="00EC2CA7"/>
    <w:pPr>
      <w:keepNext/>
      <w:keepLines/>
      <w:spacing w:before="40" w:after="0"/>
      <w:outlineLvl w:val="5"/>
    </w:pPr>
    <w:rPr>
      <w:rFonts w:eastAsiaTheme="majorEastAsia" w:cstheme="majorBidi"/>
      <w:color w:val="073662" w:themeColor="accent1" w:themeShade="7F"/>
    </w:rPr>
  </w:style>
  <w:style w:type="paragraph" w:styleId="7">
    <w:name w:val="heading 7"/>
    <w:basedOn w:val="a2"/>
    <w:next w:val="a2"/>
    <w:link w:val="70"/>
    <w:uiPriority w:val="99"/>
    <w:semiHidden/>
    <w:qFormat/>
    <w:rsid w:val="00EC2CA7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73662" w:themeColor="accent1" w:themeShade="7F"/>
    </w:rPr>
  </w:style>
  <w:style w:type="paragraph" w:styleId="8">
    <w:name w:val="heading 8"/>
    <w:basedOn w:val="a2"/>
    <w:next w:val="a2"/>
    <w:link w:val="80"/>
    <w:uiPriority w:val="99"/>
    <w:semiHidden/>
    <w:qFormat/>
    <w:rsid w:val="00EC2CA7"/>
    <w:pPr>
      <w:keepNext/>
      <w:keepLines/>
      <w:spacing w:before="40" w:after="0"/>
      <w:outlineLvl w:val="7"/>
    </w:pPr>
    <w:rPr>
      <w:rFonts w:eastAsiaTheme="majorEastAsia" w:cstheme="majorBidi"/>
      <w:color w:val="34407A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9"/>
    <w:semiHidden/>
    <w:qFormat/>
    <w:rsid w:val="00EC2CA7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4407A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EC2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C2CA7"/>
    <w:pPr>
      <w:spacing w:after="0" w:line="240" w:lineRule="auto"/>
    </w:pPr>
    <w:rPr>
      <w:rFonts w:ascii="Bodoni 72" w:hAnsi="Bodoni 72"/>
    </w:rPr>
  </w:style>
  <w:style w:type="paragraph" w:customStyle="1" w:styleId="a8">
    <w:name w:val="Фотография"/>
    <w:basedOn w:val="a7"/>
    <w:uiPriority w:val="12"/>
    <w:qFormat/>
    <w:rsid w:val="00EC2CA7"/>
    <w:pPr>
      <w:spacing w:before="100" w:after="100"/>
      <w:ind w:left="101" w:right="101"/>
      <w:jc w:val="center"/>
    </w:pPr>
    <w:rPr>
      <w:noProof/>
    </w:rPr>
  </w:style>
  <w:style w:type="paragraph" w:styleId="a9">
    <w:name w:val="Title"/>
    <w:basedOn w:val="a2"/>
    <w:link w:val="aa"/>
    <w:uiPriority w:val="2"/>
    <w:qFormat/>
    <w:rsid w:val="00EC2CA7"/>
    <w:pPr>
      <w:spacing w:after="0"/>
      <w:contextualSpacing/>
      <w:jc w:val="center"/>
    </w:pPr>
    <w:rPr>
      <w:rFonts w:eastAsiaTheme="majorEastAsia" w:cstheme="majorBidi"/>
      <w:b/>
      <w:color w:val="F6BB03" w:themeColor="background1"/>
      <w:kern w:val="28"/>
      <w:sz w:val="48"/>
      <w:szCs w:val="88"/>
    </w:rPr>
  </w:style>
  <w:style w:type="character" w:customStyle="1" w:styleId="aa">
    <w:name w:val="Заголовок Знак"/>
    <w:basedOn w:val="a3"/>
    <w:link w:val="a9"/>
    <w:uiPriority w:val="2"/>
    <w:rsid w:val="00EC2CA7"/>
    <w:rPr>
      <w:rFonts w:ascii="Bodoni 72" w:eastAsiaTheme="majorEastAsia" w:hAnsi="Bodoni 72" w:cstheme="majorBidi"/>
      <w:b/>
      <w:color w:val="F6BB03" w:themeColor="background1"/>
      <w:kern w:val="28"/>
      <w:sz w:val="48"/>
      <w:szCs w:val="88"/>
    </w:rPr>
  </w:style>
  <w:style w:type="paragraph" w:styleId="ab">
    <w:name w:val="Subtitle"/>
    <w:basedOn w:val="a2"/>
    <w:next w:val="a2"/>
    <w:link w:val="ac"/>
    <w:uiPriority w:val="3"/>
    <w:qFormat/>
    <w:rsid w:val="00EC2CA7"/>
    <w:pPr>
      <w:numPr>
        <w:ilvl w:val="1"/>
      </w:numPr>
      <w:spacing w:before="60" w:after="0"/>
      <w:jc w:val="center"/>
    </w:pPr>
    <w:rPr>
      <w:b/>
      <w:bCs/>
      <w:color w:val="FFFFFF" w:themeColor="background2"/>
      <w:sz w:val="32"/>
      <w:szCs w:val="22"/>
    </w:rPr>
  </w:style>
  <w:style w:type="character" w:customStyle="1" w:styleId="ac">
    <w:name w:val="Подзаголовок Знак"/>
    <w:basedOn w:val="a3"/>
    <w:link w:val="ab"/>
    <w:uiPriority w:val="3"/>
    <w:rsid w:val="00EC2CA7"/>
    <w:rPr>
      <w:rFonts w:ascii="Bodoni 72" w:hAnsi="Bodoni 72"/>
      <w:b/>
      <w:bCs/>
      <w:color w:val="FFFFFF" w:themeColor="background2"/>
      <w:sz w:val="32"/>
      <w:szCs w:val="22"/>
    </w:rPr>
  </w:style>
  <w:style w:type="character" w:customStyle="1" w:styleId="32">
    <w:name w:val="Заголовок 3 Знак"/>
    <w:basedOn w:val="a3"/>
    <w:link w:val="31"/>
    <w:uiPriority w:val="9"/>
    <w:rsid w:val="00EC2CA7"/>
    <w:rPr>
      <w:rFonts w:ascii="Bodoni 72" w:eastAsiaTheme="majorEastAsia" w:hAnsi="Bodoni 72" w:cstheme="majorBidi"/>
      <w:b/>
      <w:bCs/>
      <w:color w:val="222A50" w:themeColor="text1"/>
      <w:sz w:val="32"/>
      <w:szCs w:val="22"/>
    </w:rPr>
  </w:style>
  <w:style w:type="character" w:customStyle="1" w:styleId="22">
    <w:name w:val="Заголовок 2 Знак"/>
    <w:basedOn w:val="a3"/>
    <w:link w:val="21"/>
    <w:uiPriority w:val="9"/>
    <w:rsid w:val="00EC2CA7"/>
    <w:rPr>
      <w:rFonts w:ascii="Bodoni 72" w:eastAsiaTheme="majorEastAsia" w:hAnsi="Bodoni 72" w:cstheme="majorBidi"/>
      <w:b/>
      <w:bCs/>
      <w:color w:val="F6BB03" w:themeColor="background1"/>
      <w:sz w:val="28"/>
      <w:szCs w:val="28"/>
    </w:rPr>
  </w:style>
  <w:style w:type="character" w:styleId="ad">
    <w:name w:val="Placeholder Text"/>
    <w:basedOn w:val="a3"/>
    <w:uiPriority w:val="99"/>
    <w:semiHidden/>
    <w:rsid w:val="00EC2CA7"/>
    <w:rPr>
      <w:rFonts w:ascii="Bodoni 72" w:hAnsi="Bodoni 72"/>
      <w:color w:val="808080"/>
    </w:rPr>
  </w:style>
  <w:style w:type="paragraph" w:customStyle="1" w:styleId="ae">
    <w:name w:val="Организация"/>
    <w:basedOn w:val="a2"/>
    <w:uiPriority w:val="3"/>
    <w:qFormat/>
    <w:rsid w:val="00EC2CA7"/>
    <w:pPr>
      <w:spacing w:before="120" w:after="0"/>
      <w:contextualSpacing/>
      <w:jc w:val="center"/>
    </w:pPr>
    <w:rPr>
      <w:b/>
      <w:bCs/>
      <w:color w:val="FFFFFF" w:themeColor="background2"/>
      <w:sz w:val="60"/>
      <w:szCs w:val="40"/>
    </w:rPr>
  </w:style>
  <w:style w:type="paragraph" w:styleId="a0">
    <w:name w:val="List Bullet"/>
    <w:basedOn w:val="a2"/>
    <w:uiPriority w:val="2"/>
    <w:qFormat/>
    <w:rsid w:val="00EC2CA7"/>
    <w:pPr>
      <w:numPr>
        <w:numId w:val="1"/>
      </w:numPr>
    </w:pPr>
  </w:style>
  <w:style w:type="character" w:customStyle="1" w:styleId="10">
    <w:name w:val="Заголовок 1 Знак"/>
    <w:basedOn w:val="a3"/>
    <w:link w:val="1"/>
    <w:uiPriority w:val="9"/>
    <w:rsid w:val="00EC2CA7"/>
    <w:rPr>
      <w:rFonts w:ascii="Bodoni 72" w:eastAsiaTheme="majorEastAsia" w:hAnsi="Bodoni 72" w:cstheme="majorBidi"/>
      <w:b/>
      <w:color w:val="262E58" w:themeColor="text2"/>
      <w:sz w:val="48"/>
      <w:szCs w:val="58"/>
    </w:rPr>
  </w:style>
  <w:style w:type="character" w:customStyle="1" w:styleId="42">
    <w:name w:val="Заголовок 4 Знак"/>
    <w:basedOn w:val="a3"/>
    <w:link w:val="41"/>
    <w:uiPriority w:val="9"/>
    <w:rsid w:val="00EC2CA7"/>
    <w:rPr>
      <w:rFonts w:ascii="Bodoni 72" w:eastAsiaTheme="majorEastAsia" w:hAnsi="Bodoni 72" w:cstheme="majorBidi"/>
      <w:b/>
      <w:bCs/>
      <w:color w:val="0F6FC6" w:themeColor="accent1"/>
    </w:rPr>
  </w:style>
  <w:style w:type="paragraph" w:customStyle="1" w:styleId="af">
    <w:name w:val="Контактные данные"/>
    <w:basedOn w:val="a2"/>
    <w:uiPriority w:val="4"/>
    <w:qFormat/>
    <w:rsid w:val="00EC2CA7"/>
    <w:pPr>
      <w:spacing w:after="0"/>
      <w:jc w:val="center"/>
    </w:pPr>
    <w:rPr>
      <w:color w:val="FFFFFF" w:themeColor="background2"/>
    </w:rPr>
  </w:style>
  <w:style w:type="paragraph" w:styleId="af0">
    <w:name w:val="TOC Heading"/>
    <w:basedOn w:val="1"/>
    <w:next w:val="a2"/>
    <w:uiPriority w:val="9"/>
    <w:qFormat/>
    <w:rsid w:val="00EC2CA7"/>
    <w:pPr>
      <w:outlineLvl w:val="9"/>
    </w:pPr>
  </w:style>
  <w:style w:type="paragraph" w:styleId="23">
    <w:name w:val="toc 2"/>
    <w:basedOn w:val="11"/>
    <w:next w:val="a2"/>
    <w:autoRedefine/>
    <w:uiPriority w:val="10"/>
    <w:qFormat/>
    <w:rsid w:val="00EC2CA7"/>
    <w:pPr>
      <w:ind w:left="200"/>
    </w:pPr>
  </w:style>
  <w:style w:type="paragraph" w:styleId="11">
    <w:name w:val="toc 1"/>
    <w:basedOn w:val="a2"/>
    <w:next w:val="a2"/>
    <w:autoRedefine/>
    <w:uiPriority w:val="10"/>
    <w:qFormat/>
    <w:rsid w:val="00100188"/>
    <w:pPr>
      <w:tabs>
        <w:tab w:val="right" w:leader="dot" w:pos="6120"/>
      </w:tabs>
      <w:spacing w:after="0"/>
    </w:pPr>
    <w:rPr>
      <w:rFonts w:ascii="Times New Roman" w:hAnsi="Times New Roman"/>
      <w:b/>
      <w:bCs/>
      <w:color w:val="F6BB03" w:themeColor="background1"/>
      <w:sz w:val="28"/>
      <w:szCs w:val="28"/>
    </w:rPr>
  </w:style>
  <w:style w:type="character" w:customStyle="1" w:styleId="52">
    <w:name w:val="Заголовок 5 Знак"/>
    <w:basedOn w:val="a3"/>
    <w:link w:val="51"/>
    <w:uiPriority w:val="99"/>
    <w:semiHidden/>
    <w:rsid w:val="00EC2CA7"/>
    <w:rPr>
      <w:rFonts w:ascii="Bodoni 72" w:eastAsiaTheme="majorEastAsia" w:hAnsi="Bodoni 72" w:cstheme="majorBidi"/>
      <w:color w:val="222A50" w:themeColor="text1"/>
    </w:rPr>
  </w:style>
  <w:style w:type="character" w:customStyle="1" w:styleId="af1">
    <w:name w:val="Цифры оглавления"/>
    <w:basedOn w:val="a3"/>
    <w:uiPriority w:val="11"/>
    <w:qFormat/>
    <w:rsid w:val="00EC2CA7"/>
    <w:rPr>
      <w:rFonts w:ascii="Bodoni 72" w:hAnsi="Bodoni 72"/>
      <w:b/>
      <w:bCs/>
      <w:color w:val="262E58" w:themeColor="text2"/>
      <w:sz w:val="20"/>
      <w:szCs w:val="28"/>
    </w:rPr>
  </w:style>
  <w:style w:type="character" w:styleId="af2">
    <w:name w:val="page number"/>
    <w:basedOn w:val="a3"/>
    <w:uiPriority w:val="12"/>
    <w:qFormat/>
    <w:rsid w:val="00EC2CA7"/>
    <w:rPr>
      <w:rFonts w:ascii="Bodoni 72" w:hAnsi="Bodoni 72"/>
      <w:b/>
      <w:bCs/>
      <w:color w:val="0F6FC6" w:themeColor="accent1"/>
    </w:rPr>
  </w:style>
  <w:style w:type="paragraph" w:styleId="24">
    <w:name w:val="Quote"/>
    <w:basedOn w:val="a2"/>
    <w:next w:val="a2"/>
    <w:link w:val="25"/>
    <w:uiPriority w:val="2"/>
    <w:qFormat/>
    <w:rsid w:val="00EC2CA7"/>
    <w:pPr>
      <w:pBdr>
        <w:top w:val="single" w:sz="18" w:space="10" w:color="0BD0D9" w:themeColor="accent3"/>
        <w:bottom w:val="single" w:sz="18" w:space="10" w:color="0BD0D9" w:themeColor="accent3"/>
      </w:pBdr>
      <w:spacing w:before="280" w:after="280" w:line="264" w:lineRule="auto"/>
    </w:pPr>
    <w:rPr>
      <w:b/>
      <w:i/>
      <w:iCs/>
      <w:color w:val="262E58" w:themeColor="text2"/>
      <w:sz w:val="28"/>
      <w:szCs w:val="34"/>
    </w:rPr>
  </w:style>
  <w:style w:type="character" w:customStyle="1" w:styleId="25">
    <w:name w:val="Цитата 2 Знак"/>
    <w:basedOn w:val="a3"/>
    <w:link w:val="24"/>
    <w:uiPriority w:val="2"/>
    <w:rsid w:val="00EC2CA7"/>
    <w:rPr>
      <w:rFonts w:ascii="Bodoni 72" w:hAnsi="Bodoni 72"/>
      <w:b/>
      <w:i/>
      <w:iCs/>
      <w:color w:val="262E58" w:themeColor="text2"/>
      <w:sz w:val="28"/>
      <w:szCs w:val="34"/>
    </w:rPr>
  </w:style>
  <w:style w:type="paragraph" w:styleId="af3">
    <w:name w:val="caption"/>
    <w:basedOn w:val="a2"/>
    <w:next w:val="a2"/>
    <w:uiPriority w:val="35"/>
    <w:qFormat/>
    <w:rsid w:val="00EC2CA7"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af4">
    <w:name w:val="header"/>
    <w:basedOn w:val="a2"/>
    <w:link w:val="af5"/>
    <w:uiPriority w:val="99"/>
    <w:semiHidden/>
    <w:rsid w:val="00EC2CA7"/>
    <w:pPr>
      <w:tabs>
        <w:tab w:val="center" w:pos="4680"/>
        <w:tab w:val="right" w:pos="9360"/>
      </w:tabs>
      <w:spacing w:after="0"/>
    </w:pPr>
  </w:style>
  <w:style w:type="character" w:customStyle="1" w:styleId="af5">
    <w:name w:val="Верхний колонтитул Знак"/>
    <w:basedOn w:val="a3"/>
    <w:link w:val="af4"/>
    <w:uiPriority w:val="99"/>
    <w:semiHidden/>
    <w:rsid w:val="00EC2CA7"/>
    <w:rPr>
      <w:rFonts w:ascii="Bodoni 72" w:hAnsi="Bodoni 72"/>
      <w:color w:val="222A50" w:themeColor="text1"/>
    </w:rPr>
  </w:style>
  <w:style w:type="paragraph" w:styleId="af6">
    <w:name w:val="footer"/>
    <w:basedOn w:val="a2"/>
    <w:link w:val="af7"/>
    <w:uiPriority w:val="99"/>
    <w:semiHidden/>
    <w:rsid w:val="00EC2CA7"/>
    <w:pPr>
      <w:tabs>
        <w:tab w:val="center" w:pos="4680"/>
        <w:tab w:val="right" w:pos="9360"/>
      </w:tabs>
      <w:spacing w:after="0"/>
    </w:pPr>
  </w:style>
  <w:style w:type="character" w:customStyle="1" w:styleId="af7">
    <w:name w:val="Нижний колонтитул Знак"/>
    <w:basedOn w:val="a3"/>
    <w:link w:val="af6"/>
    <w:uiPriority w:val="99"/>
    <w:semiHidden/>
    <w:rsid w:val="00EC2CA7"/>
    <w:rPr>
      <w:rFonts w:ascii="Bodoni 72" w:hAnsi="Bodoni 72"/>
      <w:color w:val="222A50" w:themeColor="text1"/>
    </w:rPr>
  </w:style>
  <w:style w:type="paragraph" w:customStyle="1" w:styleId="af8">
    <w:name w:val="Обычный (другой)"/>
    <w:basedOn w:val="a2"/>
    <w:qFormat/>
    <w:rsid w:val="00135B04"/>
    <w:pPr>
      <w:spacing w:after="80"/>
    </w:pPr>
    <w:rPr>
      <w:color w:val="FFFFFF" w:themeColor="background2"/>
    </w:rPr>
  </w:style>
  <w:style w:type="paragraph" w:customStyle="1" w:styleId="af9">
    <w:name w:val="Маркер списка (другой)"/>
    <w:basedOn w:val="a0"/>
    <w:qFormat/>
    <w:rsid w:val="00EC2CA7"/>
    <w:rPr>
      <w:color w:val="FFFFFF" w:themeColor="background2"/>
    </w:rPr>
  </w:style>
  <w:style w:type="paragraph" w:styleId="afa">
    <w:name w:val="Balloon Text"/>
    <w:basedOn w:val="a2"/>
    <w:link w:val="afb"/>
    <w:uiPriority w:val="99"/>
    <w:semiHidden/>
    <w:unhideWhenUsed/>
    <w:rsid w:val="00EC2C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3"/>
    <w:link w:val="afa"/>
    <w:uiPriority w:val="99"/>
    <w:semiHidden/>
    <w:rsid w:val="00EC2CA7"/>
    <w:rPr>
      <w:rFonts w:ascii="Segoe UI" w:hAnsi="Segoe UI" w:cs="Segoe UI"/>
      <w:color w:val="222A50" w:themeColor="text1"/>
      <w:sz w:val="18"/>
      <w:szCs w:val="18"/>
    </w:rPr>
  </w:style>
  <w:style w:type="numbering" w:styleId="111111">
    <w:name w:val="Outline List 2"/>
    <w:basedOn w:val="a5"/>
    <w:uiPriority w:val="99"/>
    <w:semiHidden/>
    <w:unhideWhenUsed/>
    <w:rsid w:val="00EC2CA7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EC2CA7"/>
    <w:pPr>
      <w:numPr>
        <w:numId w:val="5"/>
      </w:numPr>
    </w:pPr>
  </w:style>
  <w:style w:type="character" w:customStyle="1" w:styleId="60">
    <w:name w:val="Заголовок 6 Знак"/>
    <w:basedOn w:val="a3"/>
    <w:link w:val="6"/>
    <w:uiPriority w:val="99"/>
    <w:semiHidden/>
    <w:rsid w:val="00EC2CA7"/>
    <w:rPr>
      <w:rFonts w:ascii="Bodoni 72" w:eastAsiaTheme="majorEastAsia" w:hAnsi="Bodoni 72" w:cstheme="majorBidi"/>
      <w:color w:val="073662" w:themeColor="accent1" w:themeShade="7F"/>
    </w:rPr>
  </w:style>
  <w:style w:type="character" w:customStyle="1" w:styleId="70">
    <w:name w:val="Заголовок 7 Знак"/>
    <w:basedOn w:val="a3"/>
    <w:link w:val="7"/>
    <w:uiPriority w:val="99"/>
    <w:semiHidden/>
    <w:rsid w:val="00EC2CA7"/>
    <w:rPr>
      <w:rFonts w:ascii="Bodoni 72" w:eastAsiaTheme="majorEastAsia" w:hAnsi="Bodoni 72" w:cstheme="majorBidi"/>
      <w:i/>
      <w:iCs/>
      <w:color w:val="073662" w:themeColor="accent1" w:themeShade="7F"/>
    </w:rPr>
  </w:style>
  <w:style w:type="character" w:customStyle="1" w:styleId="80">
    <w:name w:val="Заголовок 8 Знак"/>
    <w:basedOn w:val="a3"/>
    <w:link w:val="8"/>
    <w:uiPriority w:val="99"/>
    <w:semiHidden/>
    <w:rsid w:val="00EC2CA7"/>
    <w:rPr>
      <w:rFonts w:ascii="Bodoni 72" w:eastAsiaTheme="majorEastAsia" w:hAnsi="Bodoni 72" w:cstheme="majorBidi"/>
      <w:color w:val="34407A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9"/>
    <w:semiHidden/>
    <w:rsid w:val="00EC2CA7"/>
    <w:rPr>
      <w:rFonts w:ascii="Bodoni 72" w:eastAsiaTheme="majorEastAsia" w:hAnsi="Bodoni 72" w:cstheme="majorBidi"/>
      <w:i/>
      <w:iCs/>
      <w:color w:val="34407A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EC2CA7"/>
    <w:pPr>
      <w:numPr>
        <w:numId w:val="6"/>
      </w:numPr>
    </w:pPr>
  </w:style>
  <w:style w:type="paragraph" w:styleId="afc">
    <w:name w:val="Bibliography"/>
    <w:basedOn w:val="a2"/>
    <w:next w:val="a2"/>
    <w:uiPriority w:val="37"/>
    <w:semiHidden/>
    <w:unhideWhenUsed/>
    <w:rsid w:val="00EC2CA7"/>
  </w:style>
  <w:style w:type="paragraph" w:styleId="afd">
    <w:name w:val="Block Text"/>
    <w:basedOn w:val="a2"/>
    <w:uiPriority w:val="99"/>
    <w:semiHidden/>
    <w:unhideWhenUsed/>
    <w:rsid w:val="00EC2CA7"/>
    <w:pPr>
      <w:pBdr>
        <w:top w:val="single" w:sz="2" w:space="10" w:color="0F6FC6" w:themeColor="accent1"/>
        <w:left w:val="single" w:sz="2" w:space="10" w:color="0F6FC6" w:themeColor="accent1"/>
        <w:bottom w:val="single" w:sz="2" w:space="10" w:color="0F6FC6" w:themeColor="accent1"/>
        <w:right w:val="single" w:sz="2" w:space="10" w:color="0F6FC6" w:themeColor="accent1"/>
      </w:pBdr>
      <w:ind w:left="1152" w:right="1152"/>
    </w:pPr>
    <w:rPr>
      <w:i/>
      <w:iCs/>
      <w:color w:val="0F6FC6" w:themeColor="accent1"/>
    </w:rPr>
  </w:style>
  <w:style w:type="paragraph" w:styleId="afe">
    <w:name w:val="Body Text"/>
    <w:basedOn w:val="a2"/>
    <w:link w:val="aff"/>
    <w:uiPriority w:val="99"/>
    <w:semiHidden/>
    <w:unhideWhenUsed/>
    <w:rsid w:val="00EC2CA7"/>
    <w:pPr>
      <w:spacing w:after="120"/>
    </w:pPr>
  </w:style>
  <w:style w:type="character" w:customStyle="1" w:styleId="aff">
    <w:name w:val="Основной текст Знак"/>
    <w:basedOn w:val="a3"/>
    <w:link w:val="afe"/>
    <w:uiPriority w:val="99"/>
    <w:semiHidden/>
    <w:rsid w:val="00EC2CA7"/>
    <w:rPr>
      <w:rFonts w:ascii="Bodoni 72" w:hAnsi="Bodoni 72"/>
      <w:color w:val="222A50" w:themeColor="text1"/>
    </w:rPr>
  </w:style>
  <w:style w:type="paragraph" w:styleId="26">
    <w:name w:val="Body Text 2"/>
    <w:basedOn w:val="a2"/>
    <w:link w:val="27"/>
    <w:uiPriority w:val="99"/>
    <w:semiHidden/>
    <w:unhideWhenUsed/>
    <w:rsid w:val="00EC2CA7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EC2CA7"/>
    <w:rPr>
      <w:rFonts w:ascii="Bodoni 72" w:hAnsi="Bodoni 72"/>
      <w:color w:val="222A50" w:themeColor="text1"/>
    </w:rPr>
  </w:style>
  <w:style w:type="paragraph" w:styleId="33">
    <w:name w:val="Body Text 3"/>
    <w:basedOn w:val="a2"/>
    <w:link w:val="34"/>
    <w:uiPriority w:val="99"/>
    <w:semiHidden/>
    <w:unhideWhenUsed/>
    <w:rsid w:val="00EC2CA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EC2CA7"/>
    <w:rPr>
      <w:rFonts w:ascii="Bodoni 72" w:hAnsi="Bodoni 72"/>
      <w:color w:val="222A50" w:themeColor="text1"/>
      <w:sz w:val="16"/>
      <w:szCs w:val="16"/>
    </w:rPr>
  </w:style>
  <w:style w:type="paragraph" w:styleId="aff0">
    <w:name w:val="Body Text First Indent"/>
    <w:basedOn w:val="afe"/>
    <w:link w:val="aff1"/>
    <w:uiPriority w:val="99"/>
    <w:semiHidden/>
    <w:unhideWhenUsed/>
    <w:rsid w:val="00EC2CA7"/>
    <w:pPr>
      <w:spacing w:after="160"/>
      <w:ind w:firstLine="360"/>
    </w:pPr>
  </w:style>
  <w:style w:type="character" w:customStyle="1" w:styleId="aff1">
    <w:name w:val="Красная строка Знак"/>
    <w:basedOn w:val="aff"/>
    <w:link w:val="aff0"/>
    <w:uiPriority w:val="99"/>
    <w:semiHidden/>
    <w:rsid w:val="00EC2CA7"/>
    <w:rPr>
      <w:rFonts w:ascii="Bodoni 72" w:hAnsi="Bodoni 72"/>
      <w:color w:val="222A50" w:themeColor="text1"/>
    </w:rPr>
  </w:style>
  <w:style w:type="paragraph" w:styleId="aff2">
    <w:name w:val="Body Text Indent"/>
    <w:basedOn w:val="a2"/>
    <w:link w:val="aff3"/>
    <w:uiPriority w:val="99"/>
    <w:semiHidden/>
    <w:unhideWhenUsed/>
    <w:rsid w:val="00EC2CA7"/>
    <w:pPr>
      <w:spacing w:after="120"/>
      <w:ind w:left="283"/>
    </w:pPr>
  </w:style>
  <w:style w:type="character" w:customStyle="1" w:styleId="aff3">
    <w:name w:val="Основной текст с отступом Знак"/>
    <w:basedOn w:val="a3"/>
    <w:link w:val="aff2"/>
    <w:uiPriority w:val="99"/>
    <w:semiHidden/>
    <w:rsid w:val="00EC2CA7"/>
    <w:rPr>
      <w:rFonts w:ascii="Bodoni 72" w:hAnsi="Bodoni 72"/>
      <w:color w:val="222A50" w:themeColor="text1"/>
    </w:rPr>
  </w:style>
  <w:style w:type="paragraph" w:styleId="28">
    <w:name w:val="Body Text First Indent 2"/>
    <w:basedOn w:val="aff2"/>
    <w:link w:val="29"/>
    <w:uiPriority w:val="99"/>
    <w:semiHidden/>
    <w:unhideWhenUsed/>
    <w:rsid w:val="00EC2CA7"/>
    <w:pPr>
      <w:spacing w:after="160"/>
      <w:ind w:left="360" w:firstLine="360"/>
    </w:pPr>
  </w:style>
  <w:style w:type="character" w:customStyle="1" w:styleId="29">
    <w:name w:val="Красная строка 2 Знак"/>
    <w:basedOn w:val="aff3"/>
    <w:link w:val="28"/>
    <w:uiPriority w:val="99"/>
    <w:semiHidden/>
    <w:rsid w:val="00EC2CA7"/>
    <w:rPr>
      <w:rFonts w:ascii="Bodoni 72" w:hAnsi="Bodoni 72"/>
      <w:color w:val="222A50" w:themeColor="text1"/>
    </w:rPr>
  </w:style>
  <w:style w:type="paragraph" w:styleId="2a">
    <w:name w:val="Body Text Indent 2"/>
    <w:basedOn w:val="a2"/>
    <w:link w:val="2b"/>
    <w:uiPriority w:val="99"/>
    <w:semiHidden/>
    <w:unhideWhenUsed/>
    <w:rsid w:val="00EC2CA7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EC2CA7"/>
    <w:rPr>
      <w:rFonts w:ascii="Bodoni 72" w:hAnsi="Bodoni 72"/>
      <w:color w:val="222A50" w:themeColor="text1"/>
    </w:rPr>
  </w:style>
  <w:style w:type="paragraph" w:styleId="35">
    <w:name w:val="Body Text Indent 3"/>
    <w:basedOn w:val="a2"/>
    <w:link w:val="36"/>
    <w:uiPriority w:val="99"/>
    <w:semiHidden/>
    <w:unhideWhenUsed/>
    <w:rsid w:val="00EC2CA7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EC2CA7"/>
    <w:rPr>
      <w:rFonts w:ascii="Bodoni 72" w:hAnsi="Bodoni 72"/>
      <w:color w:val="222A50" w:themeColor="text1"/>
      <w:sz w:val="16"/>
      <w:szCs w:val="16"/>
    </w:rPr>
  </w:style>
  <w:style w:type="character" w:styleId="aff4">
    <w:name w:val="Book Title"/>
    <w:basedOn w:val="a3"/>
    <w:uiPriority w:val="33"/>
    <w:semiHidden/>
    <w:unhideWhenUsed/>
    <w:qFormat/>
    <w:rsid w:val="00EC2CA7"/>
    <w:rPr>
      <w:rFonts w:ascii="Bodoni 72" w:hAnsi="Bodoni 72"/>
      <w:b/>
      <w:bCs/>
      <w:i/>
      <w:iCs/>
      <w:spacing w:val="5"/>
    </w:rPr>
  </w:style>
  <w:style w:type="paragraph" w:styleId="aff5">
    <w:name w:val="Closing"/>
    <w:basedOn w:val="a2"/>
    <w:link w:val="aff6"/>
    <w:uiPriority w:val="99"/>
    <w:semiHidden/>
    <w:unhideWhenUsed/>
    <w:rsid w:val="00EC2CA7"/>
    <w:pPr>
      <w:spacing w:after="0"/>
      <w:ind w:left="4252"/>
    </w:pPr>
  </w:style>
  <w:style w:type="character" w:customStyle="1" w:styleId="aff6">
    <w:name w:val="Прощание Знак"/>
    <w:basedOn w:val="a3"/>
    <w:link w:val="aff5"/>
    <w:uiPriority w:val="99"/>
    <w:semiHidden/>
    <w:rsid w:val="00EC2CA7"/>
    <w:rPr>
      <w:rFonts w:ascii="Bodoni 72" w:hAnsi="Bodoni 72"/>
      <w:color w:val="222A50" w:themeColor="text1"/>
    </w:rPr>
  </w:style>
  <w:style w:type="table" w:styleId="aff7">
    <w:name w:val="Colorful Grid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7CCE7" w:themeFill="text1" w:themeFillTint="33"/>
    </w:tcPr>
    <w:tblStylePr w:type="firstRow">
      <w:rPr>
        <w:b/>
        <w:bCs/>
      </w:rPr>
      <w:tblPr/>
      <w:tcPr>
        <w:shd w:val="clear" w:color="auto" w:fill="8F9ACF" w:themeFill="text1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8F9ACF" w:themeFill="text1" w:themeFillTint="66"/>
      </w:tcPr>
    </w:tblStylePr>
    <w:tblStylePr w:type="firstCol">
      <w:rPr>
        <w:color w:val="F6BB03" w:themeColor="background1"/>
      </w:rPr>
      <w:tblPr/>
      <w:tcPr>
        <w:shd w:val="clear" w:color="auto" w:fill="191F3B" w:themeFill="text1" w:themeFillShade="BF"/>
      </w:tcPr>
    </w:tblStylePr>
    <w:tblStylePr w:type="lastCol">
      <w:rPr>
        <w:color w:val="F6BB03" w:themeColor="background1"/>
      </w:rPr>
      <w:tblPr/>
      <w:tcPr>
        <w:shd w:val="clear" w:color="auto" w:fill="191F3B" w:themeFill="text1" w:themeFillShade="BF"/>
      </w:tcPr>
    </w:tblStylePr>
    <w:tblStylePr w:type="band1Vert">
      <w:tblPr/>
      <w:tcPr>
        <w:shd w:val="clear" w:color="auto" w:fill="7482C4" w:themeFill="text1" w:themeFillTint="7F"/>
      </w:tcPr>
    </w:tblStylePr>
    <w:tblStylePr w:type="band1Horz">
      <w:tblPr/>
      <w:tcPr>
        <w:shd w:val="clear" w:color="auto" w:fill="7482C4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6BB03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6BB03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6BB03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6BB03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6BB03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6BB03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6BB03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6BB03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6BB03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6BB03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insideH w:val="single" w:sz="4" w:space="0" w:color="F6BB03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222A5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6BB03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6BB03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aff8">
    <w:name w:val="Colorful List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3E6F3" w:themeFill="text1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C1E1" w:themeFill="text1" w:themeFillTint="3F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6BB03" w:themeColor="background1"/>
      </w:rPr>
      <w:tblPr/>
      <w:tcPr>
        <w:tcBorders>
          <w:bottom w:val="single" w:sz="12" w:space="0" w:color="F6BB03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aff9">
    <w:name w:val="Colorful Shading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222A50" w:themeColor="text1"/>
        <w:bottom w:val="single" w:sz="4" w:space="0" w:color="222A50" w:themeColor="text1"/>
        <w:right w:val="single" w:sz="4" w:space="0" w:color="222A50" w:themeColor="text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3E6F3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14192F" w:themeFill="text1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92F" w:themeColor="text1" w:themeShade="99"/>
          <w:insideV w:val="nil"/>
        </w:tcBorders>
        <w:shd w:val="clear" w:color="auto" w:fill="14192F" w:themeFill="text1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F3B" w:themeFill="text1" w:themeFillShade="BF"/>
      </w:tcPr>
    </w:tblStylePr>
    <w:tblStylePr w:type="band1Vert">
      <w:tblPr/>
      <w:tcPr>
        <w:shd w:val="clear" w:color="auto" w:fill="8F9ACF" w:themeFill="text1" w:themeFillTint="66"/>
      </w:tcPr>
    </w:tblStylePr>
    <w:tblStylePr w:type="band1Horz">
      <w:tblPr/>
      <w:tcPr>
        <w:shd w:val="clear" w:color="auto" w:fill="7482C4" w:themeFill="text1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094276" w:themeFill="accent1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005D82" w:themeFill="accent2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067C82" w:themeFill="accent3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097C5C" w:themeFill="accent4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43862D" w:themeFill="accent5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  <w:color w:val="F6BB03" w:themeColor="background1"/>
      </w:rPr>
      <w:tblPr/>
      <w:tcPr>
        <w:tcBorders>
          <w:top w:val="single" w:sz="6" w:space="0" w:color="F6BB03" w:themeColor="background1"/>
        </w:tcBorders>
        <w:shd w:val="clear" w:color="auto" w:fill="647728" w:themeFill="accent6" w:themeFillShade="99"/>
      </w:tcPr>
    </w:tblStylePr>
    <w:tblStylePr w:type="fir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222A50" w:themeColor="text1"/>
      </w:rPr>
    </w:tblStylePr>
    <w:tblStylePr w:type="nwCell">
      <w:rPr>
        <w:color w:val="222A50" w:themeColor="text1"/>
      </w:rPr>
    </w:tblStylePr>
  </w:style>
  <w:style w:type="character" w:styleId="affa">
    <w:name w:val="annotation reference"/>
    <w:basedOn w:val="a3"/>
    <w:uiPriority w:val="99"/>
    <w:semiHidden/>
    <w:unhideWhenUsed/>
    <w:rsid w:val="00EC2CA7"/>
    <w:rPr>
      <w:rFonts w:ascii="Bodoni 72" w:hAnsi="Bodoni 72"/>
      <w:sz w:val="16"/>
      <w:szCs w:val="16"/>
    </w:rPr>
  </w:style>
  <w:style w:type="paragraph" w:styleId="affb">
    <w:name w:val="annotation text"/>
    <w:basedOn w:val="a2"/>
    <w:link w:val="affc"/>
    <w:uiPriority w:val="99"/>
    <w:semiHidden/>
    <w:unhideWhenUsed/>
    <w:rsid w:val="00EC2CA7"/>
  </w:style>
  <w:style w:type="character" w:customStyle="1" w:styleId="affc">
    <w:name w:val="Текст примечания Знак"/>
    <w:basedOn w:val="a3"/>
    <w:link w:val="affb"/>
    <w:uiPriority w:val="99"/>
    <w:semiHidden/>
    <w:rsid w:val="00EC2CA7"/>
    <w:rPr>
      <w:rFonts w:ascii="Bodoni 72" w:hAnsi="Bodoni 72"/>
      <w:color w:val="222A50" w:themeColor="text1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EC2CA7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EC2CA7"/>
    <w:rPr>
      <w:rFonts w:ascii="Bodoni 72" w:hAnsi="Bodoni 72"/>
      <w:b/>
      <w:bCs/>
      <w:color w:val="222A50" w:themeColor="text1"/>
    </w:rPr>
  </w:style>
  <w:style w:type="table" w:styleId="afff">
    <w:name w:val="Dark List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222A5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11142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191F3B" w:themeFill="text1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191F3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F3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F3B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6BB03" w:themeColor="background1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tblPr/>
      <w:tcPr>
        <w:tcBorders>
          <w:top w:val="single" w:sz="18" w:space="0" w:color="F6BB03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6BB03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6BB03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afff0">
    <w:name w:val="Date"/>
    <w:basedOn w:val="a2"/>
    <w:next w:val="a2"/>
    <w:link w:val="afff1"/>
    <w:uiPriority w:val="99"/>
    <w:semiHidden/>
    <w:unhideWhenUsed/>
    <w:rsid w:val="00EC2CA7"/>
  </w:style>
  <w:style w:type="character" w:customStyle="1" w:styleId="afff1">
    <w:name w:val="Дата Знак"/>
    <w:basedOn w:val="a3"/>
    <w:link w:val="afff0"/>
    <w:uiPriority w:val="99"/>
    <w:semiHidden/>
    <w:rsid w:val="00EC2CA7"/>
    <w:rPr>
      <w:rFonts w:ascii="Bodoni 72" w:hAnsi="Bodoni 72"/>
      <w:color w:val="222A50" w:themeColor="text1"/>
    </w:rPr>
  </w:style>
  <w:style w:type="paragraph" w:styleId="afff2">
    <w:name w:val="Document Map"/>
    <w:basedOn w:val="a2"/>
    <w:link w:val="afff3"/>
    <w:uiPriority w:val="99"/>
    <w:semiHidden/>
    <w:unhideWhenUsed/>
    <w:rsid w:val="00EC2CA7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EC2CA7"/>
    <w:rPr>
      <w:rFonts w:ascii="Segoe UI" w:hAnsi="Segoe UI" w:cs="Segoe UI"/>
      <w:color w:val="222A50" w:themeColor="text1"/>
      <w:sz w:val="16"/>
      <w:szCs w:val="16"/>
    </w:rPr>
  </w:style>
  <w:style w:type="paragraph" w:styleId="afff4">
    <w:name w:val="E-mail Signature"/>
    <w:basedOn w:val="a2"/>
    <w:link w:val="afff5"/>
    <w:uiPriority w:val="99"/>
    <w:semiHidden/>
    <w:unhideWhenUsed/>
    <w:rsid w:val="00EC2CA7"/>
    <w:pPr>
      <w:spacing w:after="0"/>
    </w:pPr>
  </w:style>
  <w:style w:type="character" w:customStyle="1" w:styleId="afff5">
    <w:name w:val="Электронная подпись Знак"/>
    <w:basedOn w:val="a3"/>
    <w:link w:val="afff4"/>
    <w:uiPriority w:val="99"/>
    <w:semiHidden/>
    <w:rsid w:val="00EC2CA7"/>
    <w:rPr>
      <w:rFonts w:ascii="Bodoni 72" w:hAnsi="Bodoni 72"/>
      <w:color w:val="222A50" w:themeColor="text1"/>
    </w:rPr>
  </w:style>
  <w:style w:type="character" w:styleId="afff6">
    <w:name w:val="Emphasis"/>
    <w:basedOn w:val="a3"/>
    <w:uiPriority w:val="20"/>
    <w:semiHidden/>
    <w:unhideWhenUsed/>
    <w:qFormat/>
    <w:rsid w:val="00EC2CA7"/>
    <w:rPr>
      <w:rFonts w:ascii="Bodoni 72" w:hAnsi="Bodoni 72"/>
      <w:i/>
      <w:iCs/>
    </w:rPr>
  </w:style>
  <w:style w:type="character" w:styleId="afff7">
    <w:name w:val="endnote reference"/>
    <w:basedOn w:val="a3"/>
    <w:uiPriority w:val="99"/>
    <w:semiHidden/>
    <w:unhideWhenUsed/>
    <w:rsid w:val="00EC2CA7"/>
    <w:rPr>
      <w:rFonts w:ascii="Bodoni 72" w:hAnsi="Bodoni 72"/>
      <w:vertAlign w:val="superscript"/>
    </w:rPr>
  </w:style>
  <w:style w:type="paragraph" w:styleId="afff8">
    <w:name w:val="endnote text"/>
    <w:basedOn w:val="a2"/>
    <w:link w:val="afff9"/>
    <w:uiPriority w:val="99"/>
    <w:semiHidden/>
    <w:unhideWhenUsed/>
    <w:rsid w:val="00EC2CA7"/>
    <w:pPr>
      <w:spacing w:after="0"/>
    </w:pPr>
  </w:style>
  <w:style w:type="character" w:customStyle="1" w:styleId="afff9">
    <w:name w:val="Текст концевой сноски Знак"/>
    <w:basedOn w:val="a3"/>
    <w:link w:val="afff8"/>
    <w:uiPriority w:val="99"/>
    <w:semiHidden/>
    <w:rsid w:val="00EC2CA7"/>
    <w:rPr>
      <w:rFonts w:ascii="Bodoni 72" w:hAnsi="Bodoni 72"/>
      <w:color w:val="222A50" w:themeColor="text1"/>
    </w:rPr>
  </w:style>
  <w:style w:type="paragraph" w:styleId="afffa">
    <w:name w:val="envelope address"/>
    <w:basedOn w:val="a2"/>
    <w:uiPriority w:val="99"/>
    <w:semiHidden/>
    <w:unhideWhenUsed/>
    <w:rsid w:val="00EC2CA7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2c">
    <w:name w:val="envelope return"/>
    <w:basedOn w:val="a2"/>
    <w:uiPriority w:val="99"/>
    <w:semiHidden/>
    <w:unhideWhenUsed/>
    <w:rsid w:val="00EC2CA7"/>
    <w:pPr>
      <w:spacing w:after="0"/>
    </w:pPr>
    <w:rPr>
      <w:rFonts w:eastAsiaTheme="majorEastAsia" w:cstheme="majorBidi"/>
    </w:rPr>
  </w:style>
  <w:style w:type="character" w:styleId="afffb">
    <w:name w:val="FollowedHyperlink"/>
    <w:basedOn w:val="a3"/>
    <w:uiPriority w:val="99"/>
    <w:semiHidden/>
    <w:unhideWhenUsed/>
    <w:rsid w:val="00EC2CA7"/>
    <w:rPr>
      <w:rFonts w:ascii="Bodoni 72" w:hAnsi="Bodoni 72"/>
      <w:color w:val="85DFD0" w:themeColor="followedHyperlink"/>
      <w:u w:val="single"/>
    </w:rPr>
  </w:style>
  <w:style w:type="character" w:styleId="afffc">
    <w:name w:val="footnote reference"/>
    <w:basedOn w:val="a3"/>
    <w:uiPriority w:val="99"/>
    <w:semiHidden/>
    <w:unhideWhenUsed/>
    <w:rsid w:val="00EC2CA7"/>
    <w:rPr>
      <w:rFonts w:ascii="Bodoni 72" w:hAnsi="Bodoni 72"/>
      <w:vertAlign w:val="superscript"/>
    </w:rPr>
  </w:style>
  <w:style w:type="paragraph" w:styleId="afffd">
    <w:name w:val="footnote text"/>
    <w:basedOn w:val="a2"/>
    <w:link w:val="afffe"/>
    <w:uiPriority w:val="99"/>
    <w:semiHidden/>
    <w:unhideWhenUsed/>
    <w:rsid w:val="00EC2CA7"/>
    <w:pPr>
      <w:spacing w:after="0"/>
    </w:pPr>
  </w:style>
  <w:style w:type="character" w:customStyle="1" w:styleId="afffe">
    <w:name w:val="Текст сноски Знак"/>
    <w:basedOn w:val="a3"/>
    <w:link w:val="afffd"/>
    <w:uiPriority w:val="99"/>
    <w:semiHidden/>
    <w:rsid w:val="00EC2CA7"/>
    <w:rPr>
      <w:rFonts w:ascii="Bodoni 72" w:hAnsi="Bodoni 72"/>
      <w:color w:val="222A50" w:themeColor="text1"/>
    </w:rPr>
  </w:style>
  <w:style w:type="table" w:styleId="-13">
    <w:name w:val="Grid Table 1 Light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8F9ACF" w:themeColor="text1" w:themeTint="66"/>
        <w:left w:val="single" w:sz="4" w:space="0" w:color="8F9ACF" w:themeColor="text1" w:themeTint="66"/>
        <w:bottom w:val="single" w:sz="4" w:space="0" w:color="8F9ACF" w:themeColor="text1" w:themeTint="66"/>
        <w:right w:val="single" w:sz="4" w:space="0" w:color="8F9ACF" w:themeColor="text1" w:themeTint="66"/>
        <w:insideH w:val="single" w:sz="4" w:space="0" w:color="8F9ACF" w:themeColor="text1" w:themeTint="66"/>
        <w:insideV w:val="single" w:sz="4" w:space="0" w:color="8F9AC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68B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68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5868B8" w:themeColor="text1" w:themeTint="99"/>
        <w:bottom w:val="single" w:sz="2" w:space="0" w:color="5868B8" w:themeColor="text1" w:themeTint="99"/>
        <w:insideH w:val="single" w:sz="2" w:space="0" w:color="5868B8" w:themeColor="text1" w:themeTint="99"/>
        <w:insideV w:val="single" w:sz="2" w:space="0" w:color="5868B8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68B8" w:themeColor="text1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68B8" w:themeColor="text1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210">
    <w:name w:val="Grid Table 2 Accent 1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220">
    <w:name w:val="Grid Table 2 Accent 2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230">
    <w:name w:val="Grid Table 2 Accent 3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24">
    <w:name w:val="Grid Table 2 Accent 4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25">
    <w:name w:val="Grid Table 2 Accent 5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26">
    <w:name w:val="Grid Table 2 Accent 6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33">
    <w:name w:val="Grid Table 3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  <w:insideV w:val="single" w:sz="4" w:space="0" w:color="5868B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  <w:tblStylePr w:type="neCell">
      <w:tblPr/>
      <w:tcPr>
        <w:tcBorders>
          <w:bottom w:val="single" w:sz="4" w:space="0" w:color="5868B8" w:themeColor="text1" w:themeTint="99"/>
        </w:tcBorders>
      </w:tcPr>
    </w:tblStylePr>
    <w:tblStylePr w:type="nwCell">
      <w:tblPr/>
      <w:tcPr>
        <w:tcBorders>
          <w:bottom w:val="single" w:sz="4" w:space="0" w:color="5868B8" w:themeColor="text1" w:themeTint="99"/>
        </w:tcBorders>
      </w:tcPr>
    </w:tblStylePr>
    <w:tblStylePr w:type="seCell">
      <w:tblPr/>
      <w:tcPr>
        <w:tcBorders>
          <w:top w:val="single" w:sz="4" w:space="0" w:color="5868B8" w:themeColor="text1" w:themeTint="99"/>
        </w:tcBorders>
      </w:tcPr>
    </w:tblStylePr>
    <w:tblStylePr w:type="swCell">
      <w:tblPr/>
      <w:tcPr>
        <w:tcBorders>
          <w:top w:val="single" w:sz="4" w:space="0" w:color="5868B8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-43">
    <w:name w:val="Grid Table 4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  <w:insideV w:val="single" w:sz="4" w:space="0" w:color="5868B8" w:themeColor="text1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222A50" w:themeColor="text1"/>
          <w:left w:val="single" w:sz="4" w:space="0" w:color="222A50" w:themeColor="text1"/>
          <w:bottom w:val="single" w:sz="4" w:space="0" w:color="222A50" w:themeColor="text1"/>
          <w:right w:val="single" w:sz="4" w:space="0" w:color="222A50" w:themeColor="text1"/>
          <w:insideH w:val="nil"/>
          <w:insideV w:val="nil"/>
        </w:tcBorders>
        <w:shd w:val="clear" w:color="auto" w:fill="222A50" w:themeFill="text1"/>
      </w:tcPr>
    </w:tblStylePr>
    <w:tblStylePr w:type="lastRow">
      <w:rPr>
        <w:b/>
        <w:bCs/>
      </w:rPr>
      <w:tblPr/>
      <w:tcPr>
        <w:tcBorders>
          <w:top w:val="double" w:sz="4" w:space="0" w:color="222A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410">
    <w:name w:val="Grid Table 4 Accent 1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420">
    <w:name w:val="Grid Table 4 Accent 2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430">
    <w:name w:val="Grid Table 4 Accent 3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44">
    <w:name w:val="Grid Table 4 Accent 4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45">
    <w:name w:val="Grid Table 4 Accent 5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46">
    <w:name w:val="Grid Table 4 Accent 6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53">
    <w:name w:val="Grid Table 5 Dark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7CCE7" w:themeFill="text1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222A50" w:themeFill="text1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222A50" w:themeFill="text1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222A50" w:themeFill="text1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222A50" w:themeFill="text1"/>
      </w:tcPr>
    </w:tblStylePr>
    <w:tblStylePr w:type="band1Vert">
      <w:tblPr/>
      <w:tcPr>
        <w:shd w:val="clear" w:color="auto" w:fill="8F9ACF" w:themeFill="text1" w:themeFillTint="66"/>
      </w:tcPr>
    </w:tblStylePr>
    <w:tblStylePr w:type="band1Horz">
      <w:tblPr/>
      <w:tcPr>
        <w:shd w:val="clear" w:color="auto" w:fill="8F9ACF" w:themeFill="text1" w:themeFillTint="66"/>
      </w:tcPr>
    </w:tblStylePr>
  </w:style>
  <w:style w:type="table" w:styleId="-510">
    <w:name w:val="Grid Table 5 Dark Accent 1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-520">
    <w:name w:val="Grid Table 5 Dark Accent 2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-530">
    <w:name w:val="Grid Table 5 Dark Accent 3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-54">
    <w:name w:val="Grid Table 5 Dark Accent 4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-55">
    <w:name w:val="Grid Table 5 Dark Accent 5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-56">
    <w:name w:val="Grid Table 5 Dark Accent 6"/>
    <w:basedOn w:val="a4"/>
    <w:uiPriority w:val="50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F6BB03" w:themeColor="background1"/>
        <w:left w:val="single" w:sz="4" w:space="0" w:color="F6BB03" w:themeColor="background1"/>
        <w:bottom w:val="single" w:sz="4" w:space="0" w:color="F6BB03" w:themeColor="background1"/>
        <w:right w:val="single" w:sz="4" w:space="0" w:color="F6BB03" w:themeColor="background1"/>
        <w:insideH w:val="single" w:sz="4" w:space="0" w:color="F6BB03" w:themeColor="background1"/>
        <w:insideV w:val="single" w:sz="4" w:space="0" w:color="F6BB03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6BB03" w:themeColor="background1"/>
      </w:rPr>
      <w:tblPr/>
      <w:tcPr>
        <w:tcBorders>
          <w:left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left w:val="single" w:sz="4" w:space="0" w:color="F6BB03" w:themeColor="background1"/>
          <w:bottom w:val="single" w:sz="4" w:space="0" w:color="F6BB03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6BB03" w:themeColor="background1"/>
      </w:rPr>
      <w:tblPr/>
      <w:tcPr>
        <w:tcBorders>
          <w:top w:val="single" w:sz="4" w:space="0" w:color="F6BB03" w:themeColor="background1"/>
          <w:bottom w:val="single" w:sz="4" w:space="0" w:color="F6BB03" w:themeColor="background1"/>
          <w:right w:val="single" w:sz="4" w:space="0" w:color="F6BB03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-63">
    <w:name w:val="Grid Table 6 Colorful"/>
    <w:basedOn w:val="a4"/>
    <w:uiPriority w:val="51"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  <w:insideV w:val="single" w:sz="4" w:space="0" w:color="5868B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68B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68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610">
    <w:name w:val="Grid Table 6 Colorful Accent 1"/>
    <w:basedOn w:val="a4"/>
    <w:uiPriority w:val="51"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620">
    <w:name w:val="Grid Table 6 Colorful Accent 2"/>
    <w:basedOn w:val="a4"/>
    <w:uiPriority w:val="51"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630">
    <w:name w:val="Grid Table 6 Colorful Accent 3"/>
    <w:basedOn w:val="a4"/>
    <w:uiPriority w:val="51"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64">
    <w:name w:val="Grid Table 6 Colorful Accent 4"/>
    <w:basedOn w:val="a4"/>
    <w:uiPriority w:val="51"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65">
    <w:name w:val="Grid Table 6 Colorful Accent 5"/>
    <w:basedOn w:val="a4"/>
    <w:uiPriority w:val="51"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66">
    <w:name w:val="Grid Table 6 Colorful Accent 6"/>
    <w:basedOn w:val="a4"/>
    <w:uiPriority w:val="51"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7">
    <w:name w:val="Grid Table 7 Colorful"/>
    <w:basedOn w:val="a4"/>
    <w:uiPriority w:val="52"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  <w:insideV w:val="single" w:sz="4" w:space="0" w:color="5868B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  <w:tblStylePr w:type="neCell">
      <w:tblPr/>
      <w:tcPr>
        <w:tcBorders>
          <w:bottom w:val="single" w:sz="4" w:space="0" w:color="5868B8" w:themeColor="text1" w:themeTint="99"/>
        </w:tcBorders>
      </w:tcPr>
    </w:tblStylePr>
    <w:tblStylePr w:type="nwCell">
      <w:tblPr/>
      <w:tcPr>
        <w:tcBorders>
          <w:bottom w:val="single" w:sz="4" w:space="0" w:color="5868B8" w:themeColor="text1" w:themeTint="99"/>
        </w:tcBorders>
      </w:tcPr>
    </w:tblStylePr>
    <w:tblStylePr w:type="seCell">
      <w:tblPr/>
      <w:tcPr>
        <w:tcBorders>
          <w:top w:val="single" w:sz="4" w:space="0" w:color="5868B8" w:themeColor="text1" w:themeTint="99"/>
        </w:tcBorders>
      </w:tcPr>
    </w:tblStylePr>
    <w:tblStylePr w:type="swCell">
      <w:tblPr/>
      <w:tcPr>
        <w:tcBorders>
          <w:top w:val="single" w:sz="4" w:space="0" w:color="5868B8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EC2CA7"/>
    <w:rPr>
      <w:rFonts w:ascii="Bodoni 72" w:hAnsi="Bodoni 72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EC2CA7"/>
    <w:rPr>
      <w:rFonts w:ascii="Bodoni 72" w:hAnsi="Bodoni 72"/>
    </w:rPr>
  </w:style>
  <w:style w:type="paragraph" w:styleId="HTML0">
    <w:name w:val="HTML Address"/>
    <w:basedOn w:val="a2"/>
    <w:link w:val="HTML1"/>
    <w:uiPriority w:val="99"/>
    <w:semiHidden/>
    <w:unhideWhenUsed/>
    <w:rsid w:val="00EC2CA7"/>
    <w:pPr>
      <w:spacing w:after="0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EC2CA7"/>
    <w:rPr>
      <w:rFonts w:ascii="Bodoni 72" w:hAnsi="Bodoni 72"/>
      <w:i/>
      <w:iCs/>
      <w:color w:val="222A50" w:themeColor="text1"/>
    </w:rPr>
  </w:style>
  <w:style w:type="character" w:styleId="HTML2">
    <w:name w:val="HTML Cite"/>
    <w:basedOn w:val="a3"/>
    <w:uiPriority w:val="99"/>
    <w:semiHidden/>
    <w:unhideWhenUsed/>
    <w:rsid w:val="00EC2CA7"/>
    <w:rPr>
      <w:rFonts w:ascii="Bodoni 72" w:hAnsi="Bodoni 72"/>
      <w:i/>
      <w:iCs/>
    </w:rPr>
  </w:style>
  <w:style w:type="character" w:styleId="HTML3">
    <w:name w:val="HTML Code"/>
    <w:basedOn w:val="a3"/>
    <w:uiPriority w:val="99"/>
    <w:semiHidden/>
    <w:unhideWhenUsed/>
    <w:rsid w:val="00EC2CA7"/>
    <w:rPr>
      <w:rFonts w:ascii="Consolas" w:hAnsi="Consolas" w:cs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EC2CA7"/>
    <w:rPr>
      <w:rFonts w:ascii="Bodoni 72" w:hAnsi="Bodoni 72"/>
      <w:i/>
      <w:iCs/>
    </w:rPr>
  </w:style>
  <w:style w:type="character" w:styleId="HTML5">
    <w:name w:val="HTML Keyboard"/>
    <w:basedOn w:val="a3"/>
    <w:uiPriority w:val="99"/>
    <w:semiHidden/>
    <w:unhideWhenUsed/>
    <w:rsid w:val="00EC2CA7"/>
    <w:rPr>
      <w:rFonts w:ascii="Consolas" w:hAnsi="Consolas" w:cs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EC2CA7"/>
    <w:pPr>
      <w:spacing w:after="0"/>
    </w:pPr>
    <w:rPr>
      <w:rFonts w:ascii="Consolas" w:hAnsi="Consolas" w:cs="Consolas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EC2CA7"/>
    <w:rPr>
      <w:rFonts w:ascii="Consolas" w:hAnsi="Consolas" w:cs="Consolas"/>
      <w:color w:val="222A50" w:themeColor="text1"/>
    </w:rPr>
  </w:style>
  <w:style w:type="character" w:styleId="HTML8">
    <w:name w:val="HTML Sample"/>
    <w:basedOn w:val="a3"/>
    <w:uiPriority w:val="99"/>
    <w:semiHidden/>
    <w:unhideWhenUsed/>
    <w:rsid w:val="00EC2CA7"/>
    <w:rPr>
      <w:rFonts w:ascii="Consolas" w:hAnsi="Consolas" w:cs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EC2CA7"/>
    <w:rPr>
      <w:rFonts w:ascii="Consolas" w:hAnsi="Consolas" w:cs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EC2CA7"/>
    <w:rPr>
      <w:rFonts w:ascii="Bodoni 72" w:hAnsi="Bodoni 72"/>
      <w:i/>
      <w:iCs/>
    </w:rPr>
  </w:style>
  <w:style w:type="character" w:styleId="affff">
    <w:name w:val="Hyperlink"/>
    <w:basedOn w:val="a3"/>
    <w:uiPriority w:val="99"/>
    <w:unhideWhenUsed/>
    <w:rsid w:val="00EC2CA7"/>
    <w:rPr>
      <w:rFonts w:ascii="Bodoni 72" w:hAnsi="Bodoni 72"/>
      <w:color w:val="F49100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EC2CA7"/>
    <w:pPr>
      <w:spacing w:after="0"/>
      <w:ind w:left="200" w:hanging="200"/>
    </w:pPr>
  </w:style>
  <w:style w:type="paragraph" w:styleId="2d">
    <w:name w:val="index 2"/>
    <w:basedOn w:val="a2"/>
    <w:next w:val="a2"/>
    <w:autoRedefine/>
    <w:uiPriority w:val="99"/>
    <w:semiHidden/>
    <w:unhideWhenUsed/>
    <w:rsid w:val="00EC2CA7"/>
    <w:pPr>
      <w:spacing w:after="0"/>
      <w:ind w:left="400" w:hanging="200"/>
    </w:pPr>
  </w:style>
  <w:style w:type="paragraph" w:styleId="37">
    <w:name w:val="index 3"/>
    <w:basedOn w:val="a2"/>
    <w:next w:val="a2"/>
    <w:autoRedefine/>
    <w:uiPriority w:val="99"/>
    <w:semiHidden/>
    <w:unhideWhenUsed/>
    <w:rsid w:val="00EC2CA7"/>
    <w:pPr>
      <w:spacing w:after="0"/>
      <w:ind w:left="600" w:hanging="200"/>
    </w:pPr>
  </w:style>
  <w:style w:type="paragraph" w:styleId="43">
    <w:name w:val="index 4"/>
    <w:basedOn w:val="a2"/>
    <w:next w:val="a2"/>
    <w:autoRedefine/>
    <w:uiPriority w:val="99"/>
    <w:semiHidden/>
    <w:unhideWhenUsed/>
    <w:rsid w:val="00EC2CA7"/>
    <w:pPr>
      <w:spacing w:after="0"/>
      <w:ind w:left="800" w:hanging="200"/>
    </w:pPr>
  </w:style>
  <w:style w:type="paragraph" w:styleId="53">
    <w:name w:val="index 5"/>
    <w:basedOn w:val="a2"/>
    <w:next w:val="a2"/>
    <w:autoRedefine/>
    <w:uiPriority w:val="99"/>
    <w:semiHidden/>
    <w:unhideWhenUsed/>
    <w:rsid w:val="00EC2CA7"/>
    <w:pPr>
      <w:spacing w:after="0"/>
      <w:ind w:left="1000" w:hanging="200"/>
    </w:pPr>
  </w:style>
  <w:style w:type="paragraph" w:styleId="61">
    <w:name w:val="index 6"/>
    <w:basedOn w:val="a2"/>
    <w:next w:val="a2"/>
    <w:autoRedefine/>
    <w:uiPriority w:val="99"/>
    <w:semiHidden/>
    <w:unhideWhenUsed/>
    <w:rsid w:val="00EC2CA7"/>
    <w:pPr>
      <w:spacing w:after="0"/>
      <w:ind w:left="1200" w:hanging="200"/>
    </w:pPr>
  </w:style>
  <w:style w:type="paragraph" w:styleId="71">
    <w:name w:val="index 7"/>
    <w:basedOn w:val="a2"/>
    <w:next w:val="a2"/>
    <w:autoRedefine/>
    <w:uiPriority w:val="99"/>
    <w:semiHidden/>
    <w:unhideWhenUsed/>
    <w:rsid w:val="00EC2CA7"/>
    <w:pPr>
      <w:spacing w:after="0"/>
      <w:ind w:left="1400" w:hanging="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EC2CA7"/>
    <w:pPr>
      <w:spacing w:after="0"/>
      <w:ind w:left="1600" w:hanging="200"/>
    </w:pPr>
  </w:style>
  <w:style w:type="paragraph" w:styleId="91">
    <w:name w:val="index 9"/>
    <w:basedOn w:val="a2"/>
    <w:next w:val="a2"/>
    <w:autoRedefine/>
    <w:uiPriority w:val="99"/>
    <w:semiHidden/>
    <w:unhideWhenUsed/>
    <w:rsid w:val="00EC2CA7"/>
    <w:pPr>
      <w:spacing w:after="0"/>
      <w:ind w:left="1800" w:hanging="200"/>
    </w:pPr>
  </w:style>
  <w:style w:type="paragraph" w:styleId="affff0">
    <w:name w:val="index heading"/>
    <w:basedOn w:val="a2"/>
    <w:next w:val="12"/>
    <w:uiPriority w:val="99"/>
    <w:semiHidden/>
    <w:unhideWhenUsed/>
    <w:rsid w:val="00EC2CA7"/>
    <w:rPr>
      <w:rFonts w:eastAsiaTheme="majorEastAsia" w:cstheme="majorBidi"/>
      <w:b/>
      <w:bCs/>
    </w:rPr>
  </w:style>
  <w:style w:type="character" w:styleId="affff1">
    <w:name w:val="Intense Emphasis"/>
    <w:basedOn w:val="a3"/>
    <w:uiPriority w:val="21"/>
    <w:semiHidden/>
    <w:unhideWhenUsed/>
    <w:qFormat/>
    <w:rsid w:val="00EC2CA7"/>
    <w:rPr>
      <w:rFonts w:ascii="Bodoni 72" w:hAnsi="Bodoni 72"/>
      <w:i/>
      <w:iCs/>
      <w:color w:val="0F6FC6" w:themeColor="accent1"/>
    </w:rPr>
  </w:style>
  <w:style w:type="paragraph" w:styleId="affff2">
    <w:name w:val="Intense Quote"/>
    <w:basedOn w:val="a2"/>
    <w:next w:val="a2"/>
    <w:link w:val="affff3"/>
    <w:uiPriority w:val="30"/>
    <w:semiHidden/>
    <w:unhideWhenUsed/>
    <w:qFormat/>
    <w:rsid w:val="00EC2CA7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affff3">
    <w:name w:val="Выделенная цитата Знак"/>
    <w:basedOn w:val="a3"/>
    <w:link w:val="affff2"/>
    <w:uiPriority w:val="30"/>
    <w:semiHidden/>
    <w:rsid w:val="00EC2CA7"/>
    <w:rPr>
      <w:rFonts w:ascii="Bodoni 72" w:hAnsi="Bodoni 72"/>
      <w:i/>
      <w:iCs/>
      <w:color w:val="0F6FC6" w:themeColor="accent1"/>
    </w:rPr>
  </w:style>
  <w:style w:type="character" w:styleId="affff4">
    <w:name w:val="Intense Reference"/>
    <w:basedOn w:val="a3"/>
    <w:uiPriority w:val="32"/>
    <w:semiHidden/>
    <w:unhideWhenUsed/>
    <w:qFormat/>
    <w:rsid w:val="00EC2CA7"/>
    <w:rPr>
      <w:rFonts w:ascii="Bodoni 72" w:hAnsi="Bodoni 72"/>
      <w:b/>
      <w:bCs/>
      <w:smallCaps/>
      <w:color w:val="0F6FC6" w:themeColor="accent1"/>
      <w:spacing w:val="5"/>
    </w:rPr>
  </w:style>
  <w:style w:type="table" w:styleId="affff5">
    <w:name w:val="Light Grid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222A50" w:themeColor="text1"/>
        <w:left w:val="single" w:sz="8" w:space="0" w:color="222A50" w:themeColor="text1"/>
        <w:bottom w:val="single" w:sz="8" w:space="0" w:color="222A50" w:themeColor="text1"/>
        <w:right w:val="single" w:sz="8" w:space="0" w:color="222A50" w:themeColor="text1"/>
        <w:insideH w:val="single" w:sz="8" w:space="0" w:color="222A50" w:themeColor="text1"/>
        <w:insideV w:val="single" w:sz="8" w:space="0" w:color="222A5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18" w:space="0" w:color="222A50" w:themeColor="text1"/>
          <w:right w:val="single" w:sz="8" w:space="0" w:color="222A50" w:themeColor="text1"/>
          <w:insideH w:val="nil"/>
          <w:insideV w:val="single" w:sz="8" w:space="0" w:color="222A5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  <w:insideH w:val="nil"/>
          <w:insideV w:val="single" w:sz="8" w:space="0" w:color="222A5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</w:tcPr>
    </w:tblStylePr>
    <w:tblStylePr w:type="band1Vert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  <w:shd w:val="clear" w:color="auto" w:fill="BAC1E1" w:themeFill="text1" w:themeFillTint="3F"/>
      </w:tcPr>
    </w:tblStylePr>
    <w:tblStylePr w:type="band1Horz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  <w:insideV w:val="single" w:sz="8" w:space="0" w:color="222A50" w:themeColor="text1"/>
        </w:tcBorders>
        <w:shd w:val="clear" w:color="auto" w:fill="BAC1E1" w:themeFill="text1" w:themeFillTint="3F"/>
      </w:tcPr>
    </w:tblStylePr>
    <w:tblStylePr w:type="band2Horz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  <w:insideV w:val="single" w:sz="8" w:space="0" w:color="222A5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affff6">
    <w:name w:val="Light List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222A50" w:themeColor="text1"/>
        <w:left w:val="single" w:sz="8" w:space="0" w:color="222A50" w:themeColor="text1"/>
        <w:bottom w:val="single" w:sz="8" w:space="0" w:color="222A50" w:themeColor="text1"/>
        <w:right w:val="single" w:sz="8" w:space="0" w:color="222A50" w:themeColor="text1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222A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</w:tcPr>
    </w:tblStylePr>
    <w:tblStylePr w:type="band1Horz">
      <w:tblPr/>
      <w:tcPr>
        <w:tcBorders>
          <w:top w:val="single" w:sz="8" w:space="0" w:color="222A50" w:themeColor="text1"/>
          <w:left w:val="single" w:sz="8" w:space="0" w:color="222A50" w:themeColor="text1"/>
          <w:bottom w:val="single" w:sz="8" w:space="0" w:color="222A50" w:themeColor="text1"/>
          <w:right w:val="single" w:sz="8" w:space="0" w:color="222A5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affff7">
    <w:name w:val="Light Shading"/>
    <w:basedOn w:val="a4"/>
    <w:uiPriority w:val="60"/>
    <w:semiHidden/>
    <w:unhideWhenUsed/>
    <w:rsid w:val="00EC2CA7"/>
    <w:pPr>
      <w:spacing w:after="0" w:line="240" w:lineRule="auto"/>
    </w:pPr>
    <w:rPr>
      <w:color w:val="191F3B" w:themeColor="text1" w:themeShade="BF"/>
    </w:rPr>
    <w:tblPr>
      <w:tblStyleRowBandSize w:val="1"/>
      <w:tblStyleColBandSize w:val="1"/>
      <w:tblBorders>
        <w:top w:val="single" w:sz="8" w:space="0" w:color="222A50" w:themeColor="text1"/>
        <w:bottom w:val="single" w:sz="8" w:space="0" w:color="222A5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2A50" w:themeColor="text1"/>
          <w:left w:val="nil"/>
          <w:bottom w:val="single" w:sz="8" w:space="0" w:color="222A5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22A50" w:themeColor="text1"/>
          <w:left w:val="nil"/>
          <w:bottom w:val="single" w:sz="8" w:space="0" w:color="222A5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C1E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C1E1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affff8">
    <w:name w:val="line number"/>
    <w:basedOn w:val="a3"/>
    <w:uiPriority w:val="99"/>
    <w:semiHidden/>
    <w:unhideWhenUsed/>
    <w:rsid w:val="00EC2CA7"/>
    <w:rPr>
      <w:rFonts w:ascii="Bodoni 72" w:hAnsi="Bodoni 72"/>
    </w:rPr>
  </w:style>
  <w:style w:type="paragraph" w:styleId="affff9">
    <w:name w:val="List"/>
    <w:basedOn w:val="a2"/>
    <w:uiPriority w:val="99"/>
    <w:semiHidden/>
    <w:unhideWhenUsed/>
    <w:rsid w:val="00EC2CA7"/>
    <w:pPr>
      <w:ind w:left="283" w:hanging="283"/>
      <w:contextualSpacing/>
    </w:pPr>
  </w:style>
  <w:style w:type="paragraph" w:styleId="2e">
    <w:name w:val="List 2"/>
    <w:basedOn w:val="a2"/>
    <w:uiPriority w:val="99"/>
    <w:semiHidden/>
    <w:unhideWhenUsed/>
    <w:rsid w:val="00EC2CA7"/>
    <w:pPr>
      <w:ind w:left="566" w:hanging="283"/>
      <w:contextualSpacing/>
    </w:pPr>
  </w:style>
  <w:style w:type="paragraph" w:styleId="38">
    <w:name w:val="List 3"/>
    <w:basedOn w:val="a2"/>
    <w:uiPriority w:val="99"/>
    <w:semiHidden/>
    <w:unhideWhenUsed/>
    <w:rsid w:val="00EC2CA7"/>
    <w:pPr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EC2CA7"/>
    <w:pPr>
      <w:ind w:left="1132" w:hanging="283"/>
      <w:contextualSpacing/>
    </w:pPr>
  </w:style>
  <w:style w:type="paragraph" w:styleId="54">
    <w:name w:val="List 5"/>
    <w:basedOn w:val="a2"/>
    <w:uiPriority w:val="99"/>
    <w:semiHidden/>
    <w:unhideWhenUsed/>
    <w:rsid w:val="00EC2CA7"/>
    <w:pPr>
      <w:ind w:left="1415" w:hanging="283"/>
      <w:contextualSpacing/>
    </w:pPr>
  </w:style>
  <w:style w:type="paragraph" w:styleId="20">
    <w:name w:val="List Bullet 2"/>
    <w:basedOn w:val="a2"/>
    <w:uiPriority w:val="99"/>
    <w:semiHidden/>
    <w:unhideWhenUsed/>
    <w:rsid w:val="00EC2CA7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C2CA7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C2CA7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C2CA7"/>
    <w:pPr>
      <w:numPr>
        <w:numId w:val="10"/>
      </w:numPr>
      <w:contextualSpacing/>
    </w:pPr>
  </w:style>
  <w:style w:type="paragraph" w:styleId="affffa">
    <w:name w:val="List Continue"/>
    <w:basedOn w:val="a2"/>
    <w:uiPriority w:val="99"/>
    <w:semiHidden/>
    <w:unhideWhenUsed/>
    <w:rsid w:val="00EC2CA7"/>
    <w:pPr>
      <w:spacing w:after="120"/>
      <w:ind w:left="283"/>
      <w:contextualSpacing/>
    </w:pPr>
  </w:style>
  <w:style w:type="paragraph" w:styleId="2f">
    <w:name w:val="List Continue 2"/>
    <w:basedOn w:val="a2"/>
    <w:uiPriority w:val="99"/>
    <w:semiHidden/>
    <w:unhideWhenUsed/>
    <w:rsid w:val="00EC2CA7"/>
    <w:pPr>
      <w:spacing w:after="120"/>
      <w:ind w:left="566"/>
      <w:contextualSpacing/>
    </w:pPr>
  </w:style>
  <w:style w:type="paragraph" w:styleId="39">
    <w:name w:val="List Continue 3"/>
    <w:basedOn w:val="a2"/>
    <w:uiPriority w:val="99"/>
    <w:semiHidden/>
    <w:unhideWhenUsed/>
    <w:rsid w:val="00EC2CA7"/>
    <w:pPr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EC2CA7"/>
    <w:pPr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EC2CA7"/>
    <w:pPr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EC2CA7"/>
    <w:pPr>
      <w:numPr>
        <w:numId w:val="11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C2CA7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C2CA7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C2CA7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C2CA7"/>
    <w:pPr>
      <w:numPr>
        <w:numId w:val="15"/>
      </w:numPr>
      <w:contextualSpacing/>
    </w:pPr>
  </w:style>
  <w:style w:type="paragraph" w:styleId="affffb">
    <w:name w:val="List Paragraph"/>
    <w:basedOn w:val="a2"/>
    <w:uiPriority w:val="34"/>
    <w:semiHidden/>
    <w:unhideWhenUsed/>
    <w:qFormat/>
    <w:rsid w:val="00EC2CA7"/>
    <w:pPr>
      <w:ind w:left="720"/>
      <w:contextualSpacing/>
    </w:pPr>
  </w:style>
  <w:style w:type="table" w:styleId="-1a">
    <w:name w:val="List Table 1 Light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68B8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68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111">
    <w:name w:val="List Table 1 Light Accent 1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121">
    <w:name w:val="List Table 1 Light Accent 2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131">
    <w:name w:val="List Table 1 Light Accent 3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140">
    <w:name w:val="List Table 1 Light Accent 4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150">
    <w:name w:val="List Table 1 Light Accent 5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160">
    <w:name w:val="List Table 1 Light Accent 6"/>
    <w:basedOn w:val="a4"/>
    <w:uiPriority w:val="46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2a">
    <w:name w:val="List Table 2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868B8" w:themeColor="text1" w:themeTint="99"/>
        <w:bottom w:val="single" w:sz="4" w:space="0" w:color="5868B8" w:themeColor="text1" w:themeTint="99"/>
        <w:insideH w:val="single" w:sz="4" w:space="0" w:color="5868B8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211">
    <w:name w:val="List Table 2 Accent 1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221">
    <w:name w:val="List Table 2 Accent 2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231">
    <w:name w:val="List Table 2 Accent 3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240">
    <w:name w:val="List Table 2 Accent 4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250">
    <w:name w:val="List Table 2 Accent 5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260">
    <w:name w:val="List Table 2 Accent 6"/>
    <w:basedOn w:val="a4"/>
    <w:uiPriority w:val="47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3a">
    <w:name w:val="List Table 3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222A50" w:themeColor="text1"/>
        <w:left w:val="single" w:sz="4" w:space="0" w:color="222A50" w:themeColor="text1"/>
        <w:bottom w:val="single" w:sz="4" w:space="0" w:color="222A50" w:themeColor="text1"/>
        <w:right w:val="single" w:sz="4" w:space="0" w:color="222A50" w:themeColor="text1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222A50" w:themeFill="text1"/>
      </w:tcPr>
    </w:tblStylePr>
    <w:tblStylePr w:type="lastRow">
      <w:rPr>
        <w:b/>
        <w:bCs/>
      </w:rPr>
      <w:tblPr/>
      <w:tcPr>
        <w:tcBorders>
          <w:top w:val="double" w:sz="4" w:space="0" w:color="222A50" w:themeColor="text1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222A50" w:themeColor="text1"/>
          <w:right w:val="single" w:sz="4" w:space="0" w:color="222A50" w:themeColor="text1"/>
        </w:tcBorders>
      </w:tcPr>
    </w:tblStylePr>
    <w:tblStylePr w:type="band1Horz">
      <w:tblPr/>
      <w:tcPr>
        <w:tcBorders>
          <w:top w:val="single" w:sz="4" w:space="0" w:color="222A50" w:themeColor="text1"/>
          <w:bottom w:val="single" w:sz="4" w:space="0" w:color="222A5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22A50" w:themeColor="text1"/>
          <w:left w:val="nil"/>
        </w:tcBorders>
      </w:tcPr>
    </w:tblStylePr>
    <w:tblStylePr w:type="swCell">
      <w:tblPr/>
      <w:tcPr>
        <w:tcBorders>
          <w:top w:val="double" w:sz="4" w:space="0" w:color="222A5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6BB03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6BB0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BB0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BB03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868B8" w:themeColor="text1" w:themeTint="99"/>
        <w:left w:val="single" w:sz="4" w:space="0" w:color="5868B8" w:themeColor="text1" w:themeTint="99"/>
        <w:bottom w:val="single" w:sz="4" w:space="0" w:color="5868B8" w:themeColor="text1" w:themeTint="99"/>
        <w:right w:val="single" w:sz="4" w:space="0" w:color="5868B8" w:themeColor="text1" w:themeTint="99"/>
        <w:insideH w:val="single" w:sz="4" w:space="0" w:color="5868B8" w:themeColor="text1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222A50" w:themeColor="text1"/>
          <w:left w:val="single" w:sz="4" w:space="0" w:color="222A50" w:themeColor="text1"/>
          <w:bottom w:val="single" w:sz="4" w:space="0" w:color="222A50" w:themeColor="text1"/>
          <w:right w:val="single" w:sz="4" w:space="0" w:color="222A50" w:themeColor="text1"/>
          <w:insideH w:val="nil"/>
        </w:tcBorders>
        <w:shd w:val="clear" w:color="auto" w:fill="222A50" w:themeFill="text1"/>
      </w:tcPr>
    </w:tblStylePr>
    <w:tblStylePr w:type="lastRow">
      <w:rPr>
        <w:b/>
        <w:bCs/>
      </w:rPr>
      <w:tblPr/>
      <w:tcPr>
        <w:tcBorders>
          <w:top w:val="double" w:sz="4" w:space="0" w:color="5868B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411">
    <w:name w:val="List Table 4 Accent 1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421">
    <w:name w:val="List Table 4 Accent 2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431">
    <w:name w:val="List Table 4 Accent 3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440">
    <w:name w:val="List Table 4 Accent 4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450">
    <w:name w:val="List Table 4 Accent 5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460">
    <w:name w:val="List Table 4 Accent 6"/>
    <w:basedOn w:val="a4"/>
    <w:uiPriority w:val="49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6BB03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5a">
    <w:name w:val="List Table 5 Dark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222A50" w:themeColor="text1"/>
        <w:left w:val="single" w:sz="24" w:space="0" w:color="222A50" w:themeColor="text1"/>
        <w:bottom w:val="single" w:sz="24" w:space="0" w:color="222A50" w:themeColor="text1"/>
        <w:right w:val="single" w:sz="24" w:space="0" w:color="222A50" w:themeColor="text1"/>
      </w:tblBorders>
    </w:tblPr>
    <w:tcPr>
      <w:shd w:val="clear" w:color="auto" w:fill="222A50" w:themeFill="text1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EC2CA7"/>
    <w:pPr>
      <w:spacing w:after="0" w:line="240" w:lineRule="auto"/>
    </w:pPr>
    <w:rPr>
      <w:color w:val="F6BB03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6BB03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BB03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BB03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BB03" w:themeColor="background1"/>
        </w:tcBorders>
      </w:tcPr>
    </w:tblStylePr>
    <w:tblStylePr w:type="band1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2Vert">
      <w:tblPr/>
      <w:tcPr>
        <w:tcBorders>
          <w:left w:val="single" w:sz="4" w:space="0" w:color="F6BB03" w:themeColor="background1"/>
          <w:right w:val="single" w:sz="4" w:space="0" w:color="F6BB03" w:themeColor="background1"/>
        </w:tcBorders>
      </w:tcPr>
    </w:tblStylePr>
    <w:tblStylePr w:type="band1Horz">
      <w:tblPr/>
      <w:tcPr>
        <w:tcBorders>
          <w:top w:val="single" w:sz="4" w:space="0" w:color="F6BB03" w:themeColor="background1"/>
          <w:bottom w:val="single" w:sz="4" w:space="0" w:color="F6BB03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4" w:space="0" w:color="222A50" w:themeColor="text1"/>
        <w:bottom w:val="single" w:sz="4" w:space="0" w:color="222A5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22A5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22A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</w:style>
  <w:style w:type="table" w:styleId="-611">
    <w:name w:val="List Table 6 Colorful Accent 1"/>
    <w:basedOn w:val="a4"/>
    <w:uiPriority w:val="51"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-621">
    <w:name w:val="List Table 6 Colorful Accent 2"/>
    <w:basedOn w:val="a4"/>
    <w:uiPriority w:val="51"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-631">
    <w:name w:val="List Table 6 Colorful Accent 3"/>
    <w:basedOn w:val="a4"/>
    <w:uiPriority w:val="51"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-640">
    <w:name w:val="List Table 6 Colorful Accent 4"/>
    <w:basedOn w:val="a4"/>
    <w:uiPriority w:val="51"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-650">
    <w:name w:val="List Table 6 Colorful Accent 5"/>
    <w:basedOn w:val="a4"/>
    <w:uiPriority w:val="51"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-660">
    <w:name w:val="List Table 6 Colorful Accent 6"/>
    <w:basedOn w:val="a4"/>
    <w:uiPriority w:val="51"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-70">
    <w:name w:val="List Table 7 Colorful"/>
    <w:basedOn w:val="a4"/>
    <w:uiPriority w:val="52"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22A50" w:themeColor="text1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22A50" w:themeColor="text1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22A50" w:themeColor="text1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22A50" w:themeColor="text1"/>
        </w:tcBorders>
        <w:shd w:val="clear" w:color="auto" w:fill="F6BB03" w:themeFill="background1"/>
      </w:tcPr>
    </w:tblStylePr>
    <w:tblStylePr w:type="band1Vert">
      <w:tblPr/>
      <w:tcPr>
        <w:shd w:val="clear" w:color="auto" w:fill="C7CCE7" w:themeFill="text1" w:themeFillTint="33"/>
      </w:tcPr>
    </w:tblStylePr>
    <w:tblStylePr w:type="band1Horz">
      <w:tblPr/>
      <w:tcPr>
        <w:shd w:val="clear" w:color="auto" w:fill="C7CCE7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EC2CA7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6BB03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EC2CA7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6BB03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EC2CA7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6BB03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EC2CA7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6BB03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EC2CA7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6BB03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EC2CA7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6BB03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macro"/>
    <w:link w:val="affffd"/>
    <w:uiPriority w:val="99"/>
    <w:semiHidden/>
    <w:unhideWhenUsed/>
    <w:rsid w:val="00EC2C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9" w:lineRule="auto"/>
    </w:pPr>
    <w:rPr>
      <w:rFonts w:ascii="Consolas" w:hAnsi="Consolas" w:cs="Consolas"/>
      <w:color w:val="222A50" w:themeColor="text1"/>
    </w:rPr>
  </w:style>
  <w:style w:type="character" w:customStyle="1" w:styleId="affffd">
    <w:name w:val="Текст макроса Знак"/>
    <w:basedOn w:val="a3"/>
    <w:link w:val="affffc"/>
    <w:uiPriority w:val="99"/>
    <w:semiHidden/>
    <w:rsid w:val="00EC2CA7"/>
    <w:rPr>
      <w:rFonts w:ascii="Consolas" w:hAnsi="Consolas" w:cs="Consolas"/>
      <w:color w:val="222A50" w:themeColor="text1"/>
    </w:rPr>
  </w:style>
  <w:style w:type="table" w:styleId="13">
    <w:name w:val="Medium Grid 1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F4E95" w:themeColor="text1" w:themeTint="BF"/>
        <w:left w:val="single" w:sz="8" w:space="0" w:color="3F4E95" w:themeColor="text1" w:themeTint="BF"/>
        <w:bottom w:val="single" w:sz="8" w:space="0" w:color="3F4E95" w:themeColor="text1" w:themeTint="BF"/>
        <w:right w:val="single" w:sz="8" w:space="0" w:color="3F4E95" w:themeColor="text1" w:themeTint="BF"/>
        <w:insideH w:val="single" w:sz="8" w:space="0" w:color="3F4E95" w:themeColor="text1" w:themeTint="BF"/>
        <w:insideV w:val="single" w:sz="8" w:space="0" w:color="3F4E95" w:themeColor="text1" w:themeTint="BF"/>
      </w:tblBorders>
    </w:tblPr>
    <w:tcPr>
      <w:shd w:val="clear" w:color="auto" w:fill="BAC1E1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4E9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82C4" w:themeFill="text1" w:themeFillTint="7F"/>
      </w:tcPr>
    </w:tblStylePr>
    <w:tblStylePr w:type="band1Horz">
      <w:tblPr/>
      <w:tcPr>
        <w:shd w:val="clear" w:color="auto" w:fill="7482C4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2f0">
    <w:name w:val="Medium Grid 2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222A50" w:themeColor="text1"/>
        <w:left w:val="single" w:sz="8" w:space="0" w:color="222A50" w:themeColor="text1"/>
        <w:bottom w:val="single" w:sz="8" w:space="0" w:color="222A50" w:themeColor="text1"/>
        <w:right w:val="single" w:sz="8" w:space="0" w:color="222A50" w:themeColor="text1"/>
        <w:insideH w:val="single" w:sz="8" w:space="0" w:color="222A50" w:themeColor="text1"/>
        <w:insideV w:val="single" w:sz="8" w:space="0" w:color="222A50" w:themeColor="text1"/>
      </w:tblBorders>
    </w:tblPr>
    <w:tcPr>
      <w:shd w:val="clear" w:color="auto" w:fill="BAC1E1" w:themeFill="text1" w:themeFillTint="3F"/>
    </w:tcPr>
    <w:tblStylePr w:type="firstRow">
      <w:rPr>
        <w:b/>
        <w:bCs/>
        <w:color w:val="222A50" w:themeColor="text1"/>
      </w:rPr>
      <w:tblPr/>
      <w:tcPr>
        <w:shd w:val="clear" w:color="auto" w:fill="E3E6F3" w:themeFill="text1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CCE7" w:themeFill="text1" w:themeFillTint="33"/>
      </w:tcPr>
    </w:tblStylePr>
    <w:tblStylePr w:type="band1Vert">
      <w:tblPr/>
      <w:tcPr>
        <w:shd w:val="clear" w:color="auto" w:fill="7482C4" w:themeFill="text1" w:themeFillTint="7F"/>
      </w:tcPr>
    </w:tblStylePr>
    <w:tblStylePr w:type="band1Horz">
      <w:tblPr/>
      <w:tcPr>
        <w:tcBorders>
          <w:insideH w:val="single" w:sz="6" w:space="0" w:color="222A50" w:themeColor="text1"/>
          <w:insideV w:val="single" w:sz="6" w:space="0" w:color="222A50" w:themeColor="text1"/>
        </w:tcBorders>
        <w:shd w:val="clear" w:color="auto" w:fill="7482C4" w:themeFill="text1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222A5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222A5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222A5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222A5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222A5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222A5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222A50" w:themeColor="text1"/>
      </w:rPr>
      <w:tblPr/>
      <w:tcPr>
        <w:tcBorders>
          <w:top w:val="single" w:sz="12" w:space="0" w:color="222A50" w:themeColor="text1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Col">
      <w:rPr>
        <w:b w:val="0"/>
        <w:bCs w:val="0"/>
        <w:color w:val="222A5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6BB03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AC1E1" w:themeFill="text1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222A50" w:themeFill="text1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222A50" w:themeFill="text1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222A50" w:themeFill="text1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222A50" w:themeFill="text1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7482C4" w:themeFill="text1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7482C4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75B7F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6DD6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79F2F8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7AF4D3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BDE4B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F6BB03" w:themeColor="background1"/>
        <w:left w:val="single" w:sz="8" w:space="0" w:color="F6BB03" w:themeColor="background1"/>
        <w:bottom w:val="single" w:sz="8" w:space="0" w:color="F6BB03" w:themeColor="background1"/>
        <w:right w:val="single" w:sz="8" w:space="0" w:color="F6BB03" w:themeColor="background1"/>
        <w:insideH w:val="single" w:sz="6" w:space="0" w:color="F6BB03" w:themeColor="background1"/>
        <w:insideV w:val="single" w:sz="6" w:space="0" w:color="F6BB03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6BB03" w:themeColor="background1"/>
      </w:rPr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24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6BB03" w:themeColor="background1"/>
      </w:rPr>
      <w:tblPr/>
      <w:tcPr>
        <w:tcBorders>
          <w:top w:val="single" w:sz="24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single" w:sz="8" w:space="0" w:color="F6BB03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6BB03" w:themeColor="background1"/>
      </w:rPr>
      <w:tblPr/>
      <w:tcPr>
        <w:tcBorders>
          <w:left w:val="single" w:sz="8" w:space="0" w:color="F6BB03" w:themeColor="background1"/>
          <w:right w:val="single" w:sz="24" w:space="0" w:color="F6BB03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6BB03" w:themeColor="background1"/>
      </w:rPr>
      <w:tblPr/>
      <w:tcPr>
        <w:tcBorders>
          <w:top w:val="nil"/>
          <w:left w:val="single" w:sz="24" w:space="0" w:color="F6BB03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6BB03" w:themeColor="background1"/>
          <w:left w:val="single" w:sz="8" w:space="0" w:color="F6BB03" w:themeColor="background1"/>
          <w:bottom w:val="single" w:sz="8" w:space="0" w:color="F6BB03" w:themeColor="background1"/>
          <w:right w:val="single" w:sz="8" w:space="0" w:color="F6BB03" w:themeColor="background1"/>
          <w:insideH w:val="single" w:sz="8" w:space="0" w:color="F6BB03" w:themeColor="background1"/>
          <w:insideV w:val="single" w:sz="8" w:space="0" w:color="F6BB03" w:themeColor="background1"/>
        </w:tcBorders>
        <w:shd w:val="clear" w:color="auto" w:fill="D1E0A4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222A50" w:themeColor="text1"/>
        <w:bottom w:val="single" w:sz="8" w:space="0" w:color="222A5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22A50" w:themeColor="text1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222A50" w:themeColor="text1"/>
          <w:bottom w:val="single" w:sz="8" w:space="0" w:color="222A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22A50" w:themeColor="text1"/>
          <w:bottom w:val="single" w:sz="8" w:space="0" w:color="222A50" w:themeColor="text1"/>
        </w:tcBorders>
      </w:tcPr>
    </w:tblStylePr>
    <w:tblStylePr w:type="band1Vert">
      <w:tblPr/>
      <w:tcPr>
        <w:shd w:val="clear" w:color="auto" w:fill="BAC1E1" w:themeFill="text1" w:themeFillTint="3F"/>
      </w:tcPr>
    </w:tblStylePr>
    <w:tblStylePr w:type="band1Horz">
      <w:tblPr/>
      <w:tcPr>
        <w:shd w:val="clear" w:color="auto" w:fill="BAC1E1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EC2CA7"/>
    <w:pPr>
      <w:spacing w:after="0" w:line="240" w:lineRule="auto"/>
    </w:pPr>
    <w:rPr>
      <w:color w:val="222A5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262E58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2f1">
    <w:name w:val="Medium List 2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222A50" w:themeColor="text1"/>
        <w:left w:val="single" w:sz="8" w:space="0" w:color="222A50" w:themeColor="text1"/>
        <w:bottom w:val="single" w:sz="8" w:space="0" w:color="222A50" w:themeColor="text1"/>
        <w:right w:val="single" w:sz="8" w:space="0" w:color="222A5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22A50" w:themeColor="text1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22A50" w:themeColor="text1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222A50" w:themeColor="text1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C1E1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C1E1" w:themeFill="text1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EC2CA7"/>
    <w:pPr>
      <w:spacing w:after="0" w:line="240" w:lineRule="auto"/>
    </w:pPr>
    <w:rPr>
      <w:rFonts w:eastAsiaTheme="majorEastAsia" w:cstheme="majorBidi"/>
      <w:color w:val="222A5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6BB03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6BB0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F4E95" w:themeColor="text1" w:themeTint="BF"/>
        <w:left w:val="single" w:sz="8" w:space="0" w:color="3F4E95" w:themeColor="text1" w:themeTint="BF"/>
        <w:bottom w:val="single" w:sz="8" w:space="0" w:color="3F4E95" w:themeColor="text1" w:themeTint="BF"/>
        <w:right w:val="single" w:sz="8" w:space="0" w:color="3F4E95" w:themeColor="text1" w:themeTint="BF"/>
        <w:insideH w:val="single" w:sz="8" w:space="0" w:color="3F4E9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3F4E95" w:themeColor="text1" w:themeTint="BF"/>
          <w:left w:val="single" w:sz="8" w:space="0" w:color="3F4E95" w:themeColor="text1" w:themeTint="BF"/>
          <w:bottom w:val="single" w:sz="8" w:space="0" w:color="3F4E95" w:themeColor="text1" w:themeTint="BF"/>
          <w:right w:val="single" w:sz="8" w:space="0" w:color="3F4E95" w:themeColor="text1" w:themeTint="BF"/>
          <w:insideH w:val="nil"/>
          <w:insideV w:val="nil"/>
        </w:tcBorders>
        <w:shd w:val="clear" w:color="auto" w:fill="222A5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4E95" w:themeColor="text1" w:themeTint="BF"/>
          <w:left w:val="single" w:sz="8" w:space="0" w:color="3F4E95" w:themeColor="text1" w:themeTint="BF"/>
          <w:bottom w:val="single" w:sz="8" w:space="0" w:color="3F4E95" w:themeColor="text1" w:themeTint="BF"/>
          <w:right w:val="single" w:sz="8" w:space="0" w:color="3F4E9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C1E1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C1E1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2">
    <w:name w:val="Medium Shading 2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22A5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A50" w:themeFill="text1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22A5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EC2C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6BB0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B03" w:themeFill="background1"/>
      </w:tcPr>
    </w:tblStylePr>
    <w:tblStylePr w:type="firstCol">
      <w:rPr>
        <w:b/>
        <w:bCs/>
        <w:color w:val="F6BB0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6BB0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9E02" w:themeFill="background1" w:themeFillShade="D8"/>
      </w:tcPr>
    </w:tblStylePr>
    <w:tblStylePr w:type="band1Horz">
      <w:tblPr/>
      <w:tcPr>
        <w:shd w:val="clear" w:color="auto" w:fill="D09E02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6BB03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EC2CA7"/>
    <w:rPr>
      <w:rFonts w:ascii="Bodoni 72" w:hAnsi="Bodoni 72"/>
      <w:color w:val="2B579A"/>
      <w:shd w:val="clear" w:color="auto" w:fill="E1DFDD"/>
    </w:rPr>
  </w:style>
  <w:style w:type="paragraph" w:styleId="affffe">
    <w:name w:val="Message Header"/>
    <w:basedOn w:val="a2"/>
    <w:link w:val="afffff"/>
    <w:uiPriority w:val="99"/>
    <w:semiHidden/>
    <w:unhideWhenUsed/>
    <w:rsid w:val="00EC2C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afffff">
    <w:name w:val="Шапка Знак"/>
    <w:basedOn w:val="a3"/>
    <w:link w:val="affffe"/>
    <w:uiPriority w:val="99"/>
    <w:semiHidden/>
    <w:rsid w:val="00EC2CA7"/>
    <w:rPr>
      <w:rFonts w:ascii="Bodoni 72" w:eastAsiaTheme="majorEastAsia" w:hAnsi="Bodoni 72" w:cstheme="majorBidi"/>
      <w:color w:val="222A50" w:themeColor="text1"/>
      <w:sz w:val="24"/>
      <w:szCs w:val="24"/>
      <w:shd w:val="pct20" w:color="auto" w:fill="auto"/>
    </w:rPr>
  </w:style>
  <w:style w:type="paragraph" w:styleId="afffff0">
    <w:name w:val="Normal (Web)"/>
    <w:basedOn w:val="a2"/>
    <w:uiPriority w:val="99"/>
    <w:semiHidden/>
    <w:unhideWhenUsed/>
    <w:rsid w:val="00EC2CA7"/>
    <w:rPr>
      <w:rFonts w:ascii="Times New Roman" w:hAnsi="Times New Roman" w:cs="Times New Roman"/>
      <w:sz w:val="24"/>
      <w:szCs w:val="24"/>
    </w:rPr>
  </w:style>
  <w:style w:type="paragraph" w:styleId="afffff1">
    <w:name w:val="Normal Indent"/>
    <w:basedOn w:val="a2"/>
    <w:uiPriority w:val="99"/>
    <w:semiHidden/>
    <w:unhideWhenUsed/>
    <w:rsid w:val="00EC2CA7"/>
    <w:pPr>
      <w:ind w:left="720"/>
    </w:pPr>
  </w:style>
  <w:style w:type="paragraph" w:styleId="afffff2">
    <w:name w:val="Note Heading"/>
    <w:basedOn w:val="a2"/>
    <w:next w:val="a2"/>
    <w:link w:val="afffff3"/>
    <w:uiPriority w:val="99"/>
    <w:semiHidden/>
    <w:unhideWhenUsed/>
    <w:rsid w:val="00EC2CA7"/>
    <w:pPr>
      <w:spacing w:after="0"/>
    </w:pPr>
  </w:style>
  <w:style w:type="character" w:customStyle="1" w:styleId="afffff3">
    <w:name w:val="Заголовок записки Знак"/>
    <w:basedOn w:val="a3"/>
    <w:link w:val="afffff2"/>
    <w:uiPriority w:val="99"/>
    <w:semiHidden/>
    <w:rsid w:val="00EC2CA7"/>
    <w:rPr>
      <w:rFonts w:ascii="Bodoni 72" w:hAnsi="Bodoni 72"/>
      <w:color w:val="222A50" w:themeColor="text1"/>
    </w:rPr>
  </w:style>
  <w:style w:type="table" w:styleId="16">
    <w:name w:val="Plain Table 1"/>
    <w:basedOn w:val="a4"/>
    <w:uiPriority w:val="41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B88B02" w:themeColor="background1" w:themeShade="BF"/>
        <w:left w:val="single" w:sz="4" w:space="0" w:color="B88B02" w:themeColor="background1" w:themeShade="BF"/>
        <w:bottom w:val="single" w:sz="4" w:space="0" w:color="B88B02" w:themeColor="background1" w:themeShade="BF"/>
        <w:right w:val="single" w:sz="4" w:space="0" w:color="B88B02" w:themeColor="background1" w:themeShade="BF"/>
        <w:insideH w:val="single" w:sz="4" w:space="0" w:color="B88B02" w:themeColor="background1" w:themeShade="BF"/>
        <w:insideV w:val="single" w:sz="4" w:space="0" w:color="B88B02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88B02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103" w:themeFill="background1" w:themeFillShade="F2"/>
      </w:tcPr>
    </w:tblStylePr>
    <w:tblStylePr w:type="band1Horz">
      <w:tblPr/>
      <w:tcPr>
        <w:shd w:val="clear" w:color="auto" w:fill="E9B103" w:themeFill="background1" w:themeFillShade="F2"/>
      </w:tcPr>
    </w:tblStylePr>
  </w:style>
  <w:style w:type="table" w:styleId="2f3">
    <w:name w:val="Plain Table 2"/>
    <w:basedOn w:val="a4"/>
    <w:uiPriority w:val="42"/>
    <w:rsid w:val="00EC2CA7"/>
    <w:pPr>
      <w:spacing w:after="0" w:line="240" w:lineRule="auto"/>
    </w:pPr>
    <w:tblPr>
      <w:tblStyleRowBandSize w:val="1"/>
      <w:tblStyleColBandSize w:val="1"/>
      <w:tblBorders>
        <w:top w:val="single" w:sz="4" w:space="0" w:color="7381C3" w:themeColor="text1" w:themeTint="80"/>
        <w:bottom w:val="single" w:sz="4" w:space="0" w:color="7381C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381C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381C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381C3" w:themeColor="text1" w:themeTint="80"/>
          <w:right w:val="single" w:sz="4" w:space="0" w:color="7381C3" w:themeColor="text1" w:themeTint="80"/>
        </w:tcBorders>
      </w:tcPr>
    </w:tblStylePr>
    <w:tblStylePr w:type="band2Vert">
      <w:tblPr/>
      <w:tcPr>
        <w:tcBorders>
          <w:left w:val="single" w:sz="4" w:space="0" w:color="7381C3" w:themeColor="text1" w:themeTint="80"/>
          <w:right w:val="single" w:sz="4" w:space="0" w:color="7381C3" w:themeColor="text1" w:themeTint="80"/>
        </w:tcBorders>
      </w:tcPr>
    </w:tblStylePr>
    <w:tblStylePr w:type="band1Horz">
      <w:tblPr/>
      <w:tcPr>
        <w:tcBorders>
          <w:top w:val="single" w:sz="4" w:space="0" w:color="7381C3" w:themeColor="text1" w:themeTint="80"/>
          <w:bottom w:val="single" w:sz="4" w:space="0" w:color="7381C3" w:themeColor="text1" w:themeTint="80"/>
        </w:tcBorders>
      </w:tcPr>
    </w:tblStylePr>
  </w:style>
  <w:style w:type="table" w:styleId="3b">
    <w:name w:val="Plain Table 3"/>
    <w:basedOn w:val="a4"/>
    <w:uiPriority w:val="43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381C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381C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9B103" w:themeFill="background1" w:themeFillShade="F2"/>
      </w:tcPr>
    </w:tblStylePr>
    <w:tblStylePr w:type="band1Horz">
      <w:tblPr/>
      <w:tcPr>
        <w:shd w:val="clear" w:color="auto" w:fill="E9B103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103" w:themeFill="background1" w:themeFillShade="F2"/>
      </w:tcPr>
    </w:tblStylePr>
    <w:tblStylePr w:type="band1Horz">
      <w:tblPr/>
      <w:tcPr>
        <w:shd w:val="clear" w:color="auto" w:fill="E9B103" w:themeFill="background1" w:themeFillShade="F2"/>
      </w:tcPr>
    </w:tblStylePr>
  </w:style>
  <w:style w:type="table" w:styleId="56">
    <w:name w:val="Plain Table 5"/>
    <w:basedOn w:val="a4"/>
    <w:uiPriority w:val="45"/>
    <w:rsid w:val="00EC2C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81C3" w:themeColor="text1" w:themeTint="80"/>
        </w:tcBorders>
        <w:shd w:val="clear" w:color="auto" w:fill="F6BB0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81C3" w:themeColor="text1" w:themeTint="80"/>
        </w:tcBorders>
        <w:shd w:val="clear" w:color="auto" w:fill="F6BB0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81C3" w:themeColor="text1" w:themeTint="80"/>
        </w:tcBorders>
        <w:shd w:val="clear" w:color="auto" w:fill="F6BB0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81C3" w:themeColor="text1" w:themeTint="80"/>
        </w:tcBorders>
        <w:shd w:val="clear" w:color="auto" w:fill="F6BB03" w:themeFill="background1"/>
      </w:tcPr>
    </w:tblStylePr>
    <w:tblStylePr w:type="band1Vert">
      <w:tblPr/>
      <w:tcPr>
        <w:shd w:val="clear" w:color="auto" w:fill="E9B103" w:themeFill="background1" w:themeFillShade="F2"/>
      </w:tcPr>
    </w:tblStylePr>
    <w:tblStylePr w:type="band1Horz">
      <w:tblPr/>
      <w:tcPr>
        <w:shd w:val="clear" w:color="auto" w:fill="E9B103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Plain Text"/>
    <w:basedOn w:val="a2"/>
    <w:link w:val="afffff5"/>
    <w:uiPriority w:val="99"/>
    <w:semiHidden/>
    <w:unhideWhenUsed/>
    <w:rsid w:val="00EC2CA7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afffff5">
    <w:name w:val="Текст Знак"/>
    <w:basedOn w:val="a3"/>
    <w:link w:val="afffff4"/>
    <w:uiPriority w:val="99"/>
    <w:semiHidden/>
    <w:rsid w:val="00EC2CA7"/>
    <w:rPr>
      <w:rFonts w:ascii="Consolas" w:hAnsi="Consolas" w:cs="Consolas"/>
      <w:color w:val="222A50" w:themeColor="text1"/>
      <w:sz w:val="21"/>
      <w:szCs w:val="21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EC2CA7"/>
  </w:style>
  <w:style w:type="character" w:customStyle="1" w:styleId="afffff7">
    <w:name w:val="Приветствие Знак"/>
    <w:basedOn w:val="a3"/>
    <w:link w:val="afffff6"/>
    <w:uiPriority w:val="99"/>
    <w:semiHidden/>
    <w:rsid w:val="00EC2CA7"/>
    <w:rPr>
      <w:rFonts w:ascii="Bodoni 72" w:hAnsi="Bodoni 72"/>
      <w:color w:val="222A50" w:themeColor="text1"/>
    </w:rPr>
  </w:style>
  <w:style w:type="paragraph" w:styleId="afffff8">
    <w:name w:val="Signature"/>
    <w:basedOn w:val="a2"/>
    <w:link w:val="afffff9"/>
    <w:uiPriority w:val="99"/>
    <w:semiHidden/>
    <w:unhideWhenUsed/>
    <w:rsid w:val="00EC2CA7"/>
    <w:pPr>
      <w:spacing w:after="0"/>
      <w:ind w:left="4252"/>
    </w:pPr>
  </w:style>
  <w:style w:type="character" w:customStyle="1" w:styleId="afffff9">
    <w:name w:val="Подпись Знак"/>
    <w:basedOn w:val="a3"/>
    <w:link w:val="afffff8"/>
    <w:uiPriority w:val="99"/>
    <w:semiHidden/>
    <w:rsid w:val="00EC2CA7"/>
    <w:rPr>
      <w:rFonts w:ascii="Bodoni 72" w:hAnsi="Bodoni 72"/>
      <w:color w:val="222A50" w:themeColor="text1"/>
    </w:rPr>
  </w:style>
  <w:style w:type="character" w:customStyle="1" w:styleId="SmartHyperlink">
    <w:name w:val="Smart Hyperlink"/>
    <w:basedOn w:val="a3"/>
    <w:uiPriority w:val="99"/>
    <w:semiHidden/>
    <w:unhideWhenUsed/>
    <w:rsid w:val="00EC2CA7"/>
    <w:rPr>
      <w:rFonts w:ascii="Bodoni 72" w:hAnsi="Bodoni 72"/>
      <w:u w:val="dotted"/>
    </w:rPr>
  </w:style>
  <w:style w:type="character" w:styleId="afffffa">
    <w:name w:val="Strong"/>
    <w:basedOn w:val="a3"/>
    <w:uiPriority w:val="22"/>
    <w:semiHidden/>
    <w:unhideWhenUsed/>
    <w:qFormat/>
    <w:rsid w:val="00EC2CA7"/>
    <w:rPr>
      <w:rFonts w:ascii="Bodoni 72" w:hAnsi="Bodoni 72"/>
      <w:b/>
      <w:bCs/>
    </w:rPr>
  </w:style>
  <w:style w:type="character" w:styleId="afffffb">
    <w:name w:val="Subtle Emphasis"/>
    <w:basedOn w:val="a3"/>
    <w:uiPriority w:val="19"/>
    <w:semiHidden/>
    <w:unhideWhenUsed/>
    <w:qFormat/>
    <w:rsid w:val="00EC2CA7"/>
    <w:rPr>
      <w:rFonts w:ascii="Bodoni 72" w:hAnsi="Bodoni 72"/>
      <w:i/>
      <w:iCs/>
      <w:color w:val="3F4E95" w:themeColor="text1" w:themeTint="BF"/>
    </w:rPr>
  </w:style>
  <w:style w:type="character" w:styleId="afffffc">
    <w:name w:val="Subtle Reference"/>
    <w:basedOn w:val="a3"/>
    <w:uiPriority w:val="31"/>
    <w:semiHidden/>
    <w:unhideWhenUsed/>
    <w:qFormat/>
    <w:rsid w:val="00EC2CA7"/>
    <w:rPr>
      <w:rFonts w:ascii="Bodoni 72" w:hAnsi="Bodoni 72"/>
      <w:smallCaps/>
      <w:color w:val="4B5DB1" w:themeColor="text1" w:themeTint="A5"/>
    </w:rPr>
  </w:style>
  <w:style w:type="table" w:styleId="17">
    <w:name w:val="Table 3D effects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EC2CA7"/>
    <w:pPr>
      <w:spacing w:line="26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EC2CA7"/>
    <w:pPr>
      <w:spacing w:line="26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EC2CA7"/>
    <w:pPr>
      <w:spacing w:line="269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EC2CA7"/>
    <w:pPr>
      <w:spacing w:line="269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EC2CA7"/>
    <w:pPr>
      <w:spacing w:line="269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d">
    <w:name w:val="Table Contemporary"/>
    <w:basedOn w:val="a4"/>
    <w:uiPriority w:val="99"/>
    <w:semiHidden/>
    <w:unhideWhenUsed/>
    <w:rsid w:val="00EC2CA7"/>
    <w:pPr>
      <w:spacing w:line="26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e">
    <w:name w:val="Table Elegant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EC2CA7"/>
    <w:pPr>
      <w:spacing w:line="269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EC2CA7"/>
    <w:pPr>
      <w:spacing w:after="0" w:line="240" w:lineRule="auto"/>
    </w:pPr>
    <w:tblPr>
      <w:tblBorders>
        <w:top w:val="single" w:sz="4" w:space="0" w:color="B88B02" w:themeColor="background1" w:themeShade="BF"/>
        <w:left w:val="single" w:sz="4" w:space="0" w:color="B88B02" w:themeColor="background1" w:themeShade="BF"/>
        <w:bottom w:val="single" w:sz="4" w:space="0" w:color="B88B02" w:themeColor="background1" w:themeShade="BF"/>
        <w:right w:val="single" w:sz="4" w:space="0" w:color="B88B02" w:themeColor="background1" w:themeShade="BF"/>
        <w:insideH w:val="single" w:sz="4" w:space="0" w:color="B88B02" w:themeColor="background1" w:themeShade="BF"/>
        <w:insideV w:val="single" w:sz="4" w:space="0" w:color="B88B02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EC2CA7"/>
    <w:pPr>
      <w:spacing w:line="26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EC2CA7"/>
    <w:pPr>
      <w:spacing w:line="26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EC2CA7"/>
    <w:pPr>
      <w:spacing w:line="26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C2CA7"/>
    <w:pPr>
      <w:spacing w:line="26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EC2CA7"/>
    <w:pPr>
      <w:spacing w:after="0"/>
      <w:ind w:left="200" w:hanging="200"/>
    </w:pPr>
  </w:style>
  <w:style w:type="paragraph" w:styleId="affffff1">
    <w:name w:val="table of figures"/>
    <w:basedOn w:val="a2"/>
    <w:next w:val="a2"/>
    <w:uiPriority w:val="99"/>
    <w:semiHidden/>
    <w:unhideWhenUsed/>
    <w:rsid w:val="00EC2CA7"/>
    <w:pPr>
      <w:spacing w:after="0"/>
    </w:pPr>
  </w:style>
  <w:style w:type="table" w:styleId="affffff2">
    <w:name w:val="Table Professional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4"/>
    <w:uiPriority w:val="99"/>
    <w:semiHidden/>
    <w:unhideWhenUsed/>
    <w:rsid w:val="00EC2CA7"/>
    <w:pPr>
      <w:spacing w:line="26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EC2CA7"/>
    <w:pPr>
      <w:spacing w:line="26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ubtle 2"/>
    <w:basedOn w:val="a4"/>
    <w:uiPriority w:val="99"/>
    <w:semiHidden/>
    <w:unhideWhenUsed/>
    <w:rsid w:val="00EC2CA7"/>
    <w:pPr>
      <w:spacing w:line="26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EC2CA7"/>
    <w:pPr>
      <w:spacing w:line="26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EC2CA7"/>
    <w:pPr>
      <w:spacing w:line="269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unhideWhenUsed/>
    <w:rsid w:val="00EC2CA7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3f2">
    <w:name w:val="toc 3"/>
    <w:basedOn w:val="a2"/>
    <w:next w:val="a2"/>
    <w:autoRedefine/>
    <w:uiPriority w:val="39"/>
    <w:semiHidden/>
    <w:rsid w:val="00EC2CA7"/>
    <w:pPr>
      <w:spacing w:after="100"/>
      <w:ind w:left="400"/>
    </w:pPr>
  </w:style>
  <w:style w:type="paragraph" w:styleId="4a">
    <w:name w:val="toc 4"/>
    <w:basedOn w:val="a2"/>
    <w:next w:val="a2"/>
    <w:autoRedefine/>
    <w:uiPriority w:val="39"/>
    <w:semiHidden/>
    <w:rsid w:val="00EC2CA7"/>
    <w:pPr>
      <w:spacing w:after="100"/>
      <w:ind w:left="600"/>
    </w:pPr>
  </w:style>
  <w:style w:type="paragraph" w:styleId="59">
    <w:name w:val="toc 5"/>
    <w:basedOn w:val="a2"/>
    <w:next w:val="a2"/>
    <w:autoRedefine/>
    <w:uiPriority w:val="39"/>
    <w:semiHidden/>
    <w:rsid w:val="00EC2CA7"/>
    <w:pPr>
      <w:spacing w:after="100"/>
      <w:ind w:left="800"/>
    </w:pPr>
  </w:style>
  <w:style w:type="paragraph" w:styleId="63">
    <w:name w:val="toc 6"/>
    <w:basedOn w:val="a2"/>
    <w:next w:val="a2"/>
    <w:autoRedefine/>
    <w:uiPriority w:val="39"/>
    <w:semiHidden/>
    <w:rsid w:val="00EC2CA7"/>
    <w:pPr>
      <w:spacing w:after="100"/>
      <w:ind w:left="1000"/>
    </w:pPr>
  </w:style>
  <w:style w:type="paragraph" w:styleId="73">
    <w:name w:val="toc 7"/>
    <w:basedOn w:val="a2"/>
    <w:next w:val="a2"/>
    <w:autoRedefine/>
    <w:uiPriority w:val="39"/>
    <w:semiHidden/>
    <w:rsid w:val="00EC2CA7"/>
    <w:pPr>
      <w:spacing w:after="100"/>
      <w:ind w:left="1200"/>
    </w:pPr>
  </w:style>
  <w:style w:type="paragraph" w:styleId="83">
    <w:name w:val="toc 8"/>
    <w:basedOn w:val="a2"/>
    <w:next w:val="a2"/>
    <w:autoRedefine/>
    <w:uiPriority w:val="39"/>
    <w:semiHidden/>
    <w:rsid w:val="00EC2CA7"/>
    <w:pPr>
      <w:spacing w:after="100"/>
      <w:ind w:left="1400"/>
    </w:pPr>
  </w:style>
  <w:style w:type="paragraph" w:styleId="92">
    <w:name w:val="toc 9"/>
    <w:basedOn w:val="a2"/>
    <w:next w:val="a2"/>
    <w:autoRedefine/>
    <w:uiPriority w:val="39"/>
    <w:semiHidden/>
    <w:rsid w:val="00EC2CA7"/>
    <w:pPr>
      <w:spacing w:after="100"/>
      <w:ind w:left="1600"/>
    </w:pPr>
  </w:style>
  <w:style w:type="character" w:customStyle="1" w:styleId="UnresolvedMention">
    <w:name w:val="Unresolved Mention"/>
    <w:basedOn w:val="a3"/>
    <w:uiPriority w:val="99"/>
    <w:semiHidden/>
    <w:unhideWhenUsed/>
    <w:rsid w:val="00EC2CA7"/>
    <w:rPr>
      <w:rFonts w:ascii="Bodoni 72" w:hAnsi="Bodoni 72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http://belavtotourist.by/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100;&#1075;&#1072;\AppData\Roaming\Microsoft\&#1064;&#1072;&#1073;&#1083;&#1086;&#1085;&#1099;\&#1057;&#1086;&#1074;&#1088;&#1077;&#1084;&#1077;&#1085;&#1085;&#1072;&#1103;%20&#1073;&#1088;&#1086;&#1096;&#1102;&#1088;&#1072;%20&#1089;%20&#1083;&#1086;&#1075;&#1086;&#1090;&#1080;&#1087;&#1086;&#1084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5A0EF6B3F04A6E83B1D9C62D1CE9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CF74C0-A704-402F-A7F2-2E695331B6CE}"/>
      </w:docPartPr>
      <w:docPartBody>
        <w:p w:rsidR="00E13362" w:rsidRDefault="00B31959" w:rsidP="00B31959">
          <w:pPr>
            <w:pStyle w:val="4F5A0EF6B3F04A6E83B1D9C62D1CE982"/>
          </w:pPr>
          <w:r w:rsidRPr="00EC2CA7">
            <w:rPr>
              <w:lang w:val="ro-RO" w:bidi="ru-RU"/>
            </w:rPr>
            <w:t>Мы знаем, что вы можете часами рассказывать о том, как прекрасна ваша компания. (И мы не виним вас — ведь это правда!) Но так как ваш рассказ должен быть кратким, попробуйте вот что...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libr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F5CFC1A"/>
    <w:lvl w:ilvl="0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B49"/>
    <w:rsid w:val="0004644B"/>
    <w:rsid w:val="00062DE2"/>
    <w:rsid w:val="000A59A8"/>
    <w:rsid w:val="001E263D"/>
    <w:rsid w:val="00351657"/>
    <w:rsid w:val="00516DC4"/>
    <w:rsid w:val="00544E09"/>
    <w:rsid w:val="006049C8"/>
    <w:rsid w:val="006A69E7"/>
    <w:rsid w:val="006E5642"/>
    <w:rsid w:val="00867A06"/>
    <w:rsid w:val="009A4DFC"/>
    <w:rsid w:val="009F377A"/>
    <w:rsid w:val="00B31959"/>
    <w:rsid w:val="00CB4302"/>
    <w:rsid w:val="00CB5869"/>
    <w:rsid w:val="00DF7C64"/>
    <w:rsid w:val="00E13362"/>
    <w:rsid w:val="00F9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9"/>
    <w:qFormat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eastAsia="ja-JP"/>
    </w:rPr>
  </w:style>
  <w:style w:type="paragraph" w:customStyle="1" w:styleId="E29A12C452AB45ABBADF0CAC3CA325C8">
    <w:name w:val="E29A12C452AB45ABBADF0CAC3CA325C8"/>
  </w:style>
  <w:style w:type="paragraph" w:customStyle="1" w:styleId="a4">
    <w:name w:val="Обычный (другой)"/>
    <w:basedOn w:val="a0"/>
    <w:qFormat/>
    <w:pPr>
      <w:spacing w:after="80" w:line="240" w:lineRule="auto"/>
    </w:pPr>
    <w:rPr>
      <w:rFonts w:ascii="Bodoni 72" w:hAnsi="Bodoni 72"/>
      <w:color w:val="E7E6E6" w:themeColor="background2"/>
      <w:sz w:val="20"/>
      <w:szCs w:val="20"/>
      <w:lang w:eastAsia="ja-JP"/>
    </w:rPr>
  </w:style>
  <w:style w:type="paragraph" w:customStyle="1" w:styleId="CBF43E8B43554D968588CAE750294455">
    <w:name w:val="CBF43E8B43554D968588CAE750294455"/>
  </w:style>
  <w:style w:type="paragraph" w:styleId="a">
    <w:name w:val="List Bullet"/>
    <w:basedOn w:val="a0"/>
    <w:uiPriority w:val="2"/>
    <w:qFormat/>
    <w:pPr>
      <w:numPr>
        <w:numId w:val="1"/>
      </w:numPr>
      <w:spacing w:line="240" w:lineRule="auto"/>
    </w:pPr>
    <w:rPr>
      <w:rFonts w:ascii="Bodoni 72" w:hAnsi="Bodoni 72"/>
      <w:color w:val="000000" w:themeColor="text1"/>
      <w:sz w:val="20"/>
      <w:szCs w:val="20"/>
      <w:lang w:eastAsia="ja-JP"/>
    </w:rPr>
  </w:style>
  <w:style w:type="paragraph" w:customStyle="1" w:styleId="a5">
    <w:name w:val="Маркер списка (другой)"/>
    <w:basedOn w:val="a"/>
    <w:qFormat/>
    <w:rPr>
      <w:color w:val="E7E6E6" w:themeColor="background2"/>
    </w:rPr>
  </w:style>
  <w:style w:type="paragraph" w:customStyle="1" w:styleId="13BF7D94FD9D4CD7BC081F1C7FBDF780">
    <w:name w:val="13BF7D94FD9D4CD7BC081F1C7FBDF780"/>
  </w:style>
  <w:style w:type="paragraph" w:styleId="a6">
    <w:name w:val="Title"/>
    <w:basedOn w:val="a0"/>
    <w:link w:val="a7"/>
    <w:uiPriority w:val="2"/>
    <w:qFormat/>
    <w:pPr>
      <w:spacing w:after="0" w:line="240" w:lineRule="auto"/>
      <w:contextualSpacing/>
      <w:jc w:val="center"/>
    </w:pPr>
    <w:rPr>
      <w:rFonts w:ascii="Bodoni 72" w:eastAsiaTheme="majorEastAsia" w:hAnsi="Bodoni 72" w:cstheme="majorBidi"/>
      <w:b/>
      <w:color w:val="FFFFFF" w:themeColor="background1"/>
      <w:kern w:val="28"/>
      <w:sz w:val="48"/>
      <w:szCs w:val="88"/>
      <w:lang w:eastAsia="ja-JP"/>
    </w:rPr>
  </w:style>
  <w:style w:type="character" w:customStyle="1" w:styleId="a7">
    <w:name w:val="Заголовок Знак"/>
    <w:basedOn w:val="a1"/>
    <w:link w:val="a6"/>
    <w:uiPriority w:val="2"/>
    <w:rPr>
      <w:rFonts w:ascii="Bodoni 72" w:eastAsiaTheme="majorEastAsia" w:hAnsi="Bodoni 72" w:cstheme="majorBidi"/>
      <w:b/>
      <w:color w:val="FFFFFF" w:themeColor="background1"/>
      <w:kern w:val="28"/>
      <w:sz w:val="48"/>
      <w:szCs w:val="88"/>
      <w:lang w:eastAsia="ja-JP"/>
    </w:rPr>
  </w:style>
  <w:style w:type="paragraph" w:customStyle="1" w:styleId="8FD63C66052E4009A4834D3002340F4A">
    <w:name w:val="8FD63C66052E4009A4834D3002340F4A"/>
  </w:style>
  <w:style w:type="paragraph" w:customStyle="1" w:styleId="4A634909170448D48FF2748C85AFA83D">
    <w:name w:val="4A634909170448D48FF2748C85AFA83D"/>
  </w:style>
  <w:style w:type="paragraph" w:customStyle="1" w:styleId="98F0648024F5443A8062DEE477A055B4">
    <w:name w:val="98F0648024F5443A8062DEE477A055B4"/>
  </w:style>
  <w:style w:type="paragraph" w:customStyle="1" w:styleId="2E3883E99A6C4FA7936D6413850A6350">
    <w:name w:val="2E3883E99A6C4FA7936D6413850A6350"/>
  </w:style>
  <w:style w:type="paragraph" w:customStyle="1" w:styleId="DA0150D2F24E472F8D085C2AF9ABAD09">
    <w:name w:val="DA0150D2F24E472F8D085C2AF9ABAD09"/>
  </w:style>
  <w:style w:type="paragraph" w:customStyle="1" w:styleId="F98944110DE84A56AF881E25232AF942">
    <w:name w:val="F98944110DE84A56AF881E25232AF942"/>
  </w:style>
  <w:style w:type="paragraph" w:customStyle="1" w:styleId="D9F22D45E1494687838C91CD25617BAF">
    <w:name w:val="D9F22D45E1494687838C91CD25617BAF"/>
  </w:style>
  <w:style w:type="paragraph" w:customStyle="1" w:styleId="AD98E08B19444ED583092BC21845545D">
    <w:name w:val="AD98E08B19444ED583092BC21845545D"/>
  </w:style>
  <w:style w:type="paragraph" w:customStyle="1" w:styleId="BE1E353F156745F5A3424F1636EEC27C">
    <w:name w:val="BE1E353F156745F5A3424F1636EEC27C"/>
  </w:style>
  <w:style w:type="paragraph" w:customStyle="1" w:styleId="3CFE5762C6CF4D83BD322450B9692E29">
    <w:name w:val="3CFE5762C6CF4D83BD322450B9692E29"/>
  </w:style>
  <w:style w:type="paragraph" w:styleId="a8">
    <w:name w:val="Subtitle"/>
    <w:basedOn w:val="a0"/>
    <w:next w:val="a0"/>
    <w:link w:val="a9"/>
    <w:uiPriority w:val="3"/>
    <w:qFormat/>
    <w:pPr>
      <w:numPr>
        <w:ilvl w:val="1"/>
      </w:numPr>
      <w:spacing w:before="60" w:after="0" w:line="240" w:lineRule="auto"/>
      <w:jc w:val="center"/>
    </w:pPr>
    <w:rPr>
      <w:rFonts w:ascii="Bodoni 72" w:hAnsi="Bodoni 72"/>
      <w:b/>
      <w:bCs/>
      <w:color w:val="E7E6E6" w:themeColor="background2"/>
      <w:sz w:val="32"/>
      <w:lang w:eastAsia="ja-JP"/>
    </w:rPr>
  </w:style>
  <w:style w:type="character" w:customStyle="1" w:styleId="a9">
    <w:name w:val="Подзаголовок Знак"/>
    <w:basedOn w:val="a1"/>
    <w:link w:val="a8"/>
    <w:uiPriority w:val="3"/>
    <w:rPr>
      <w:rFonts w:ascii="Bodoni 72" w:hAnsi="Bodoni 72"/>
      <w:b/>
      <w:bCs/>
      <w:color w:val="E7E6E6" w:themeColor="background2"/>
      <w:sz w:val="32"/>
      <w:lang w:eastAsia="ja-JP"/>
    </w:rPr>
  </w:style>
  <w:style w:type="paragraph" w:customStyle="1" w:styleId="2FA2E341344D456F9127AA4A0849B74C">
    <w:name w:val="2FA2E341344D456F9127AA4A0849B74C"/>
  </w:style>
  <w:style w:type="paragraph" w:customStyle="1" w:styleId="95AE5061C45C416AB0ABCCA225DAC656">
    <w:name w:val="95AE5061C45C416AB0ABCCA225DAC656"/>
  </w:style>
  <w:style w:type="paragraph" w:customStyle="1" w:styleId="32F1D1C0AB1245F1B821B306F3015D6A">
    <w:name w:val="32F1D1C0AB1245F1B821B306F3015D6A"/>
  </w:style>
  <w:style w:type="paragraph" w:customStyle="1" w:styleId="CCF36528E4E741CD87CFB2B842CE7489">
    <w:name w:val="CCF36528E4E741CD87CFB2B842CE7489"/>
  </w:style>
  <w:style w:type="paragraph" w:customStyle="1" w:styleId="FEBE69EF8E6F45459259AA83225AD0CB">
    <w:name w:val="FEBE69EF8E6F45459259AA83225AD0CB"/>
  </w:style>
  <w:style w:type="paragraph" w:customStyle="1" w:styleId="5B235529C6FD4495B68D775102865100">
    <w:name w:val="5B235529C6FD4495B68D775102865100"/>
  </w:style>
  <w:style w:type="paragraph" w:customStyle="1" w:styleId="D76B9E0D46034A26959D022D80D2013F">
    <w:name w:val="D76B9E0D46034A26959D022D80D2013F"/>
  </w:style>
  <w:style w:type="paragraph" w:customStyle="1" w:styleId="C7CF37BD345848D790C5AD7C7AFF32FF">
    <w:name w:val="C7CF37BD345848D790C5AD7C7AFF32FF"/>
  </w:style>
  <w:style w:type="paragraph" w:customStyle="1" w:styleId="DE0DEF68E92042E0BFB6C76F56A6EAE0">
    <w:name w:val="DE0DEF68E92042E0BFB6C76F56A6EAE0"/>
  </w:style>
  <w:style w:type="paragraph" w:customStyle="1" w:styleId="1E3EE8F108F4459899652A3279D758A2">
    <w:name w:val="1E3EE8F108F4459899652A3279D758A2"/>
  </w:style>
  <w:style w:type="paragraph" w:customStyle="1" w:styleId="49E0773FED944812B3B2507C0CC99323">
    <w:name w:val="49E0773FED944812B3B2507C0CC99323"/>
  </w:style>
  <w:style w:type="paragraph" w:customStyle="1" w:styleId="E12EDF11925A47BBA7CD4E85CE52D005">
    <w:name w:val="E12EDF11925A47BBA7CD4E85CE52D005"/>
  </w:style>
  <w:style w:type="paragraph" w:customStyle="1" w:styleId="5CD6A33A89D1473996AFF0E6C0B8C538">
    <w:name w:val="5CD6A33A89D1473996AFF0E6C0B8C538"/>
  </w:style>
  <w:style w:type="paragraph" w:customStyle="1" w:styleId="3C0D6E2BFC294BF9A2D3F35FB9D9996C">
    <w:name w:val="3C0D6E2BFC294BF9A2D3F35FB9D9996C"/>
  </w:style>
  <w:style w:type="paragraph" w:customStyle="1" w:styleId="E1D20B520A464628A4A614B242CB63A2">
    <w:name w:val="E1D20B520A464628A4A614B242CB63A2"/>
  </w:style>
  <w:style w:type="paragraph" w:customStyle="1" w:styleId="5DB263806FE64FE39BE240F7B2B81B3D">
    <w:name w:val="5DB263806FE64FE39BE240F7B2B81B3D"/>
  </w:style>
  <w:style w:type="paragraph" w:customStyle="1" w:styleId="93A4F30217464339993D60A307026D65">
    <w:name w:val="93A4F30217464339993D60A307026D65"/>
  </w:style>
  <w:style w:type="paragraph" w:customStyle="1" w:styleId="ED5E1F4F41694BA3BB890AEE1CCD1D84">
    <w:name w:val="ED5E1F4F41694BA3BB890AEE1CCD1D84"/>
  </w:style>
  <w:style w:type="paragraph" w:customStyle="1" w:styleId="562E66D2C35C4F22975B5F706D3C55B4">
    <w:name w:val="562E66D2C35C4F22975B5F706D3C55B4"/>
  </w:style>
  <w:style w:type="paragraph" w:customStyle="1" w:styleId="5D9B1AFCA67444B38F94E7B447564D4A">
    <w:name w:val="5D9B1AFCA67444B38F94E7B447564D4A"/>
  </w:style>
  <w:style w:type="paragraph" w:customStyle="1" w:styleId="52C9E01CFDCE4366864C7CFDB3FD9987">
    <w:name w:val="52C9E01CFDCE4366864C7CFDB3FD9987"/>
  </w:style>
  <w:style w:type="paragraph" w:customStyle="1" w:styleId="E518FB8BFC7D4B45B82A4485ADF6E67C">
    <w:name w:val="E518FB8BFC7D4B45B82A4485ADF6E67C"/>
  </w:style>
  <w:style w:type="paragraph" w:customStyle="1" w:styleId="E33EED438AE941538CB8AFA7230F5F7F">
    <w:name w:val="E33EED438AE941538CB8AFA7230F5F7F"/>
  </w:style>
  <w:style w:type="paragraph" w:customStyle="1" w:styleId="EEAFE186BDEE42BD9A693610C7E96F18">
    <w:name w:val="EEAFE186BDEE42BD9A693610C7E96F18"/>
  </w:style>
  <w:style w:type="paragraph" w:customStyle="1" w:styleId="CEF4C7447C47430A94F4F07B95D6BB1E">
    <w:name w:val="CEF4C7447C47430A94F4F07B95D6BB1E"/>
  </w:style>
  <w:style w:type="paragraph" w:customStyle="1" w:styleId="EA930AB7F33B4240A46CE20A7337871C">
    <w:name w:val="EA930AB7F33B4240A46CE20A7337871C"/>
  </w:style>
  <w:style w:type="paragraph" w:customStyle="1" w:styleId="C801E19070F44A069D8E84FD529F83A9">
    <w:name w:val="C801E19070F44A069D8E84FD529F83A9"/>
  </w:style>
  <w:style w:type="paragraph" w:customStyle="1" w:styleId="98DB6525912248FFB31782BFF2812878">
    <w:name w:val="98DB6525912248FFB31782BFF2812878"/>
  </w:style>
  <w:style w:type="paragraph" w:customStyle="1" w:styleId="29F9B45704C3453597ADE97A1AC192F4">
    <w:name w:val="29F9B45704C3453597ADE97A1AC192F4"/>
  </w:style>
  <w:style w:type="paragraph" w:customStyle="1" w:styleId="0CDDEB027F844CA18F24768547FF3FC8">
    <w:name w:val="0CDDEB027F844CA18F24768547FF3FC8"/>
  </w:style>
  <w:style w:type="paragraph" w:customStyle="1" w:styleId="25BEBA713C144A36A2747E525E9E00CF">
    <w:name w:val="25BEBA713C144A36A2747E525E9E00CF"/>
  </w:style>
  <w:style w:type="paragraph" w:customStyle="1" w:styleId="9DBA8D7F0FD34672841089A8C409993C">
    <w:name w:val="9DBA8D7F0FD34672841089A8C409993C"/>
  </w:style>
  <w:style w:type="paragraph" w:customStyle="1" w:styleId="D4CB4ADBE7FB472483FF22BA2450D9BD">
    <w:name w:val="D4CB4ADBE7FB472483FF22BA2450D9BD"/>
  </w:style>
  <w:style w:type="paragraph" w:customStyle="1" w:styleId="F0679CF8FB4C45819CADDE2104CC5D18">
    <w:name w:val="F0679CF8FB4C45819CADDE2104CC5D18"/>
  </w:style>
  <w:style w:type="paragraph" w:customStyle="1" w:styleId="3A0DCE530AE6416CA91D51E9689167C7">
    <w:name w:val="3A0DCE530AE6416CA91D51E9689167C7"/>
  </w:style>
  <w:style w:type="paragraph" w:customStyle="1" w:styleId="242F0A877B9348F6AA024DBC4589E104">
    <w:name w:val="242F0A877B9348F6AA024DBC4589E104"/>
  </w:style>
  <w:style w:type="paragraph" w:customStyle="1" w:styleId="508B3EC4A26D471AAB15652100405D56">
    <w:name w:val="508B3EC4A26D471AAB15652100405D56"/>
  </w:style>
  <w:style w:type="paragraph" w:customStyle="1" w:styleId="95ABE10EE24741B5AE7C3EF9F4B8CC09">
    <w:name w:val="95ABE10EE24741B5AE7C3EF9F4B8CC09"/>
  </w:style>
  <w:style w:type="paragraph" w:customStyle="1" w:styleId="9EFC04E829864984A6070EA1B18FCCED">
    <w:name w:val="9EFC04E829864984A6070EA1B18FCCED"/>
  </w:style>
  <w:style w:type="paragraph" w:customStyle="1" w:styleId="4A44210542C643B6B2F69AA9A414B0CF">
    <w:name w:val="4A44210542C643B6B2F69AA9A414B0CF"/>
  </w:style>
  <w:style w:type="paragraph" w:customStyle="1" w:styleId="51579C81303545388103A6A384A8C0EA">
    <w:name w:val="51579C81303545388103A6A384A8C0EA"/>
  </w:style>
  <w:style w:type="paragraph" w:customStyle="1" w:styleId="C01F2F9EC82942E385C50D4322AC6BED">
    <w:name w:val="C01F2F9EC82942E385C50D4322AC6BED"/>
  </w:style>
  <w:style w:type="paragraph" w:customStyle="1" w:styleId="65B9229E2EDE4CA999CF1CDD3A0631A7">
    <w:name w:val="65B9229E2EDE4CA999CF1CDD3A0631A7"/>
  </w:style>
  <w:style w:type="paragraph" w:customStyle="1" w:styleId="8F1E2D12756B45D9B0F51060BBB89138">
    <w:name w:val="8F1E2D12756B45D9B0F51060BBB89138"/>
  </w:style>
  <w:style w:type="paragraph" w:customStyle="1" w:styleId="52CCF547112D4218BB1737E717231D7E">
    <w:name w:val="52CCF547112D4218BB1737E717231D7E"/>
    <w:rsid w:val="00F90B49"/>
  </w:style>
  <w:style w:type="paragraph" w:customStyle="1" w:styleId="B2CA956845E44CFDBDADD7E528CB4967">
    <w:name w:val="B2CA956845E44CFDBDADD7E528CB4967"/>
    <w:rsid w:val="00DF7C64"/>
  </w:style>
  <w:style w:type="paragraph" w:customStyle="1" w:styleId="3646EDF4700C4F7ABA6BD5622120463C">
    <w:name w:val="3646EDF4700C4F7ABA6BD5622120463C"/>
    <w:rsid w:val="00DF7C64"/>
  </w:style>
  <w:style w:type="paragraph" w:customStyle="1" w:styleId="EF7618B16FFD4526864946CF1D0FB718">
    <w:name w:val="EF7618B16FFD4526864946CF1D0FB718"/>
    <w:rsid w:val="00DF7C64"/>
  </w:style>
  <w:style w:type="paragraph" w:customStyle="1" w:styleId="A852B63C475743098B78E3725E5004AA">
    <w:name w:val="A852B63C475743098B78E3725E5004AA"/>
    <w:rsid w:val="00DF7C64"/>
  </w:style>
  <w:style w:type="paragraph" w:customStyle="1" w:styleId="6AA9E3E2966542B4A5D272B02E669BB3">
    <w:name w:val="6AA9E3E2966542B4A5D272B02E669BB3"/>
    <w:rsid w:val="00DF7C64"/>
  </w:style>
  <w:style w:type="paragraph" w:customStyle="1" w:styleId="0F9E2D650259411294D11286F13A67C5">
    <w:name w:val="0F9E2D650259411294D11286F13A67C5"/>
    <w:rsid w:val="00DF7C64"/>
  </w:style>
  <w:style w:type="paragraph" w:customStyle="1" w:styleId="0CF7E90C2769433DAA33D2B0DE57D93A">
    <w:name w:val="0CF7E90C2769433DAA33D2B0DE57D93A"/>
    <w:rsid w:val="00DF7C64"/>
  </w:style>
  <w:style w:type="paragraph" w:customStyle="1" w:styleId="DCD7A433C8094C649EA2ED000237A3A5">
    <w:name w:val="DCD7A433C8094C649EA2ED000237A3A5"/>
    <w:rsid w:val="00DF7C64"/>
  </w:style>
  <w:style w:type="paragraph" w:customStyle="1" w:styleId="AD9FEA51096140FBA0AF5EB0DC8D3593">
    <w:name w:val="AD9FEA51096140FBA0AF5EB0DC8D3593"/>
    <w:rsid w:val="00DF7C64"/>
  </w:style>
  <w:style w:type="paragraph" w:customStyle="1" w:styleId="38A270C91EBD464094C99182A1D445F9">
    <w:name w:val="38A270C91EBD464094C99182A1D445F9"/>
    <w:rsid w:val="00DF7C64"/>
  </w:style>
  <w:style w:type="paragraph" w:customStyle="1" w:styleId="0C2280FDA5034D84988789FCF78B7E09">
    <w:name w:val="0C2280FDA5034D84988789FCF78B7E09"/>
    <w:rsid w:val="00DF7C64"/>
  </w:style>
  <w:style w:type="paragraph" w:customStyle="1" w:styleId="161C2AF3E66E4AF0A31536D6D52F8164">
    <w:name w:val="161C2AF3E66E4AF0A31536D6D52F8164"/>
    <w:rsid w:val="00DF7C64"/>
  </w:style>
  <w:style w:type="paragraph" w:customStyle="1" w:styleId="E4B636A552F345BEB52E8B4A2FC2C4A0">
    <w:name w:val="E4B636A552F345BEB52E8B4A2FC2C4A0"/>
    <w:rsid w:val="00DF7C64"/>
  </w:style>
  <w:style w:type="paragraph" w:customStyle="1" w:styleId="FF96B382422A4331AD2D496FB149858F">
    <w:name w:val="FF96B382422A4331AD2D496FB149858F"/>
    <w:rsid w:val="00B31959"/>
  </w:style>
  <w:style w:type="paragraph" w:customStyle="1" w:styleId="4F5A0EF6B3F04A6E83B1D9C62D1CE982">
    <w:name w:val="4F5A0EF6B3F04A6E83B1D9C62D1CE982"/>
    <w:rsid w:val="00B31959"/>
  </w:style>
  <w:style w:type="paragraph" w:customStyle="1" w:styleId="70FC7839C67346C68CA63ED91EF3642D">
    <w:name w:val="70FC7839C67346C68CA63ED91EF3642D"/>
    <w:rsid w:val="00B319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KLT-0">
  <a:themeElements>
    <a:clrScheme name="Custom 7">
      <a:dk1>
        <a:srgbClr val="222A50"/>
      </a:dk1>
      <a:lt1>
        <a:srgbClr val="F6BB03"/>
      </a:lt1>
      <a:dk2>
        <a:srgbClr val="262E58"/>
      </a:dk2>
      <a:lt2>
        <a:srgbClr val="FFFFFF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3">
      <a:majorFont>
        <a:latin typeface="Bodoni 72"/>
        <a:ea typeface=""/>
        <a:cs typeface=""/>
      </a:majorFont>
      <a:minorFont>
        <a:latin typeface="Bodoni 72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5B95E4-3BDD-4617-A77B-2CB01F6959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0BA1D4-1C09-4B39-805C-7F70C977D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C438E0-AA39-44D9-81BE-067B26E0A8E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AB3C1442-C858-48FB-BE3D-E0AE8FF55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Современная брошюра с логотипом</Template>
  <TotalTime>0</TotalTime>
  <Pages>6</Pages>
  <Words>1931</Words>
  <Characters>11012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2021-11-08T18:06:00Z</dcterms:created>
  <dcterms:modified xsi:type="dcterms:W3CDTF">2021-11-12T08:59:00Z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